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077F" w14:textId="77777777" w:rsidR="00F15F4E" w:rsidRPr="00965815" w:rsidRDefault="00F15F4E" w:rsidP="00137076">
      <w:pPr>
        <w:jc w:val="left"/>
        <w:rPr>
          <w:szCs w:val="24"/>
        </w:rPr>
      </w:pPr>
    </w:p>
    <w:p w14:paraId="48855387" w14:textId="62A93592" w:rsidR="00137076" w:rsidRPr="00965815" w:rsidRDefault="00137076" w:rsidP="00137076">
      <w:pPr>
        <w:jc w:val="left"/>
        <w:rPr>
          <w:szCs w:val="24"/>
        </w:rPr>
      </w:pPr>
      <w:r w:rsidRPr="00965815">
        <w:rPr>
          <w:szCs w:val="24"/>
        </w:rPr>
        <w:t>Okresní soud v Novém Jičíně</w:t>
      </w:r>
    </w:p>
    <w:p w14:paraId="3DE248FF" w14:textId="77777777" w:rsidR="00137076" w:rsidRPr="00965815" w:rsidRDefault="00137076" w:rsidP="00137076">
      <w:pPr>
        <w:jc w:val="left"/>
        <w:rPr>
          <w:szCs w:val="24"/>
        </w:rPr>
      </w:pPr>
      <w:r w:rsidRPr="00965815">
        <w:rPr>
          <w:szCs w:val="24"/>
        </w:rPr>
        <w:t>Tyršova 3</w:t>
      </w:r>
    </w:p>
    <w:p w14:paraId="2D172825" w14:textId="77777777" w:rsidR="00137076" w:rsidRPr="00965815" w:rsidRDefault="00137076" w:rsidP="00137076">
      <w:pPr>
        <w:jc w:val="left"/>
        <w:rPr>
          <w:szCs w:val="24"/>
        </w:rPr>
      </w:pPr>
      <w:r w:rsidRPr="00965815">
        <w:rPr>
          <w:szCs w:val="24"/>
        </w:rPr>
        <w:t>741 01 Nový Jičín</w:t>
      </w:r>
    </w:p>
    <w:p w14:paraId="6C6BCE2F" w14:textId="77777777" w:rsidR="00137076" w:rsidRPr="00965815" w:rsidRDefault="00137076" w:rsidP="00137076">
      <w:pPr>
        <w:jc w:val="left"/>
        <w:rPr>
          <w:szCs w:val="24"/>
        </w:rPr>
      </w:pPr>
    </w:p>
    <w:p w14:paraId="7ED1CA7F" w14:textId="6D3DEBD2" w:rsidR="00137076" w:rsidRPr="00965815" w:rsidRDefault="00B548ED" w:rsidP="00137076">
      <w:pPr>
        <w:jc w:val="left"/>
        <w:rPr>
          <w:szCs w:val="24"/>
        </w:rPr>
      </w:pPr>
      <w:r w:rsidRPr="00965815">
        <w:rPr>
          <w:szCs w:val="24"/>
        </w:rPr>
        <w:t>28</w:t>
      </w:r>
      <w:r w:rsidR="00137076" w:rsidRPr="00965815">
        <w:rPr>
          <w:szCs w:val="24"/>
        </w:rPr>
        <w:t xml:space="preserve">. </w:t>
      </w:r>
      <w:r w:rsidRPr="00965815">
        <w:rPr>
          <w:szCs w:val="24"/>
        </w:rPr>
        <w:t>březen</w:t>
      </w:r>
      <w:r w:rsidR="00137076" w:rsidRPr="00965815">
        <w:rPr>
          <w:szCs w:val="24"/>
        </w:rPr>
        <w:t xml:space="preserve"> 2023</w:t>
      </w:r>
    </w:p>
    <w:p w14:paraId="515259DB" w14:textId="77777777" w:rsidR="00137076" w:rsidRPr="00965815" w:rsidRDefault="00137076" w:rsidP="00137076">
      <w:pPr>
        <w:rPr>
          <w:b/>
        </w:rPr>
      </w:pPr>
    </w:p>
    <w:p w14:paraId="5F4DF9CD" w14:textId="0154D349" w:rsidR="00137076" w:rsidRPr="00965815" w:rsidRDefault="00137076" w:rsidP="00137076">
      <w:r w:rsidRPr="00965815">
        <w:t xml:space="preserve">Okresní soud v Novém Jičíně jako věcně příslušný správní orgán dle ustanovení § 2 odst. 1 zákona číslo 106/1999 Sb., o svobodném přístupu k informacím, ve znění pozdějších předpisů, ve spojení s § 2 písm. b) Instrukce Ministerstva spravedlnosti ze dne 24.7.2009, č.j.: </w:t>
      </w:r>
      <w:r w:rsidRPr="00965815">
        <w:br/>
        <w:t>13/2008-SOSV-SP</w:t>
      </w:r>
      <w:r w:rsidR="00E44C96" w:rsidRPr="00965815">
        <w:t xml:space="preserve"> ve znění instrukce č. 9/2012 </w:t>
      </w:r>
      <w:proofErr w:type="spellStart"/>
      <w:r w:rsidR="00E44C96" w:rsidRPr="00965815">
        <w:t>instr</w:t>
      </w:r>
      <w:proofErr w:type="spellEnd"/>
      <w:r w:rsidR="00E44C96" w:rsidRPr="00965815">
        <w:t xml:space="preserve">. a sdělení </w:t>
      </w:r>
      <w:r w:rsidRPr="00965815">
        <w:t xml:space="preserve">na základě žádosti </w:t>
      </w:r>
      <w:proofErr w:type="spellStart"/>
      <w:r w:rsidR="00965815" w:rsidRPr="00965815">
        <w:rPr>
          <w:b/>
          <w:bCs/>
        </w:rPr>
        <w:t>Xxx</w:t>
      </w:r>
      <w:proofErr w:type="spellEnd"/>
      <w:r w:rsidRPr="00965815">
        <w:rPr>
          <w:b/>
        </w:rPr>
        <w:t xml:space="preserve">, narozeného </w:t>
      </w:r>
      <w:proofErr w:type="spellStart"/>
      <w:r w:rsidR="00965815">
        <w:rPr>
          <w:b/>
        </w:rPr>
        <w:t>xxx</w:t>
      </w:r>
      <w:proofErr w:type="spellEnd"/>
      <w:r w:rsidRPr="00965815">
        <w:t xml:space="preserve">, bytem </w:t>
      </w:r>
      <w:proofErr w:type="spellStart"/>
      <w:r w:rsidR="00965815">
        <w:t>xxx</w:t>
      </w:r>
      <w:proofErr w:type="spellEnd"/>
      <w:r w:rsidR="00B548ED" w:rsidRPr="00965815">
        <w:t>, zastoupeného advokátem JUDr., Bc. Pavlem Kozelkou, Ph.D., sídlem Velké náměstí 7/12, 397 01 Písek</w:t>
      </w:r>
      <w:r w:rsidRPr="00965815">
        <w:t xml:space="preserve">, o poskytnutí informace ze dne </w:t>
      </w:r>
      <w:r w:rsidR="00B548ED" w:rsidRPr="00965815">
        <w:t>17</w:t>
      </w:r>
      <w:r w:rsidRPr="00965815">
        <w:t xml:space="preserve">. </w:t>
      </w:r>
      <w:r w:rsidR="00B548ED" w:rsidRPr="00965815">
        <w:t>3</w:t>
      </w:r>
      <w:r w:rsidRPr="00965815">
        <w:t>. 2023</w:t>
      </w:r>
    </w:p>
    <w:p w14:paraId="3E5D6760" w14:textId="77777777" w:rsidR="00E92E39" w:rsidRPr="00965815" w:rsidRDefault="00E92E39" w:rsidP="00137076"/>
    <w:p w14:paraId="4D75261B" w14:textId="5EA44694" w:rsidR="00137076" w:rsidRPr="00965815" w:rsidRDefault="00E92E39" w:rsidP="00137076">
      <w:pPr>
        <w:jc w:val="center"/>
      </w:pPr>
      <w:r w:rsidRPr="00965815">
        <w:t>v</w:t>
      </w:r>
      <w:r w:rsidR="00137076" w:rsidRPr="00965815">
        <w:t>ydává</w:t>
      </w:r>
    </w:p>
    <w:p w14:paraId="42843E1A" w14:textId="77777777" w:rsidR="00E92E39" w:rsidRPr="00965815" w:rsidRDefault="00E92E39" w:rsidP="00137076">
      <w:pPr>
        <w:jc w:val="center"/>
      </w:pPr>
    </w:p>
    <w:p w14:paraId="2243C495" w14:textId="77777777" w:rsidR="00137076" w:rsidRPr="00965815" w:rsidRDefault="00137076" w:rsidP="00137076">
      <w:pPr>
        <w:jc w:val="left"/>
      </w:pPr>
      <w:r w:rsidRPr="00965815">
        <w:t xml:space="preserve">podle § 15 odst. 1 a § 20 odst. 4 </w:t>
      </w:r>
      <w:proofErr w:type="spellStart"/>
      <w:r w:rsidRPr="00965815">
        <w:t>InfZ</w:t>
      </w:r>
      <w:proofErr w:type="spellEnd"/>
      <w:r w:rsidRPr="00965815">
        <w:t>, toto</w:t>
      </w:r>
    </w:p>
    <w:p w14:paraId="1CD95BC0" w14:textId="77777777" w:rsidR="00137076" w:rsidRPr="00965815" w:rsidRDefault="00137076" w:rsidP="00137076">
      <w:pPr>
        <w:jc w:val="left"/>
      </w:pPr>
    </w:p>
    <w:p w14:paraId="59A1A380" w14:textId="77777777" w:rsidR="00137076" w:rsidRPr="00965815" w:rsidRDefault="00137076" w:rsidP="00137076">
      <w:pPr>
        <w:jc w:val="center"/>
        <w:rPr>
          <w:b/>
          <w:sz w:val="32"/>
          <w:szCs w:val="32"/>
        </w:rPr>
      </w:pPr>
      <w:r w:rsidRPr="00965815">
        <w:rPr>
          <w:b/>
          <w:sz w:val="32"/>
          <w:szCs w:val="32"/>
        </w:rPr>
        <w:t>rozhodnutí:</w:t>
      </w:r>
    </w:p>
    <w:p w14:paraId="290A3BAB" w14:textId="77777777" w:rsidR="00137076" w:rsidRPr="00965815" w:rsidRDefault="00137076" w:rsidP="00137076">
      <w:pPr>
        <w:jc w:val="center"/>
        <w:rPr>
          <w:b/>
          <w:sz w:val="32"/>
          <w:szCs w:val="32"/>
        </w:rPr>
      </w:pPr>
    </w:p>
    <w:p w14:paraId="79123E89" w14:textId="0E21445E" w:rsidR="00137076" w:rsidRPr="00965815" w:rsidRDefault="00137076" w:rsidP="00137076">
      <w:pPr>
        <w:rPr>
          <w:b/>
        </w:rPr>
      </w:pPr>
      <w:r w:rsidRPr="00965815">
        <w:t xml:space="preserve">Podle § </w:t>
      </w:r>
      <w:r w:rsidR="00B548ED" w:rsidRPr="00965815">
        <w:t>2 odst. 4</w:t>
      </w:r>
      <w:r w:rsidRPr="00965815">
        <w:t xml:space="preserve"> a § 15 odst. 1 </w:t>
      </w:r>
      <w:proofErr w:type="spellStart"/>
      <w:r w:rsidRPr="00965815">
        <w:t>InfZ</w:t>
      </w:r>
      <w:proofErr w:type="spellEnd"/>
      <w:r w:rsidRPr="00965815">
        <w:t xml:space="preserve"> se žádost o informace </w:t>
      </w:r>
      <w:r w:rsidR="00B548ED" w:rsidRPr="00965815">
        <w:t xml:space="preserve">v celém rozsahu (všechny 3. body) </w:t>
      </w:r>
      <w:r w:rsidRPr="00965815">
        <w:rPr>
          <w:b/>
        </w:rPr>
        <w:t>odmítá.</w:t>
      </w:r>
    </w:p>
    <w:p w14:paraId="7E9F6C87" w14:textId="77777777" w:rsidR="00137076" w:rsidRPr="00965815" w:rsidRDefault="00137076" w:rsidP="00137076">
      <w:pPr>
        <w:spacing w:before="240" w:after="240"/>
        <w:jc w:val="center"/>
        <w:rPr>
          <w:b/>
        </w:rPr>
      </w:pPr>
      <w:r w:rsidRPr="00965815">
        <w:rPr>
          <w:b/>
        </w:rPr>
        <w:t>Odůvodnění:</w:t>
      </w:r>
    </w:p>
    <w:p w14:paraId="45137380" w14:textId="65252D24" w:rsidR="00137076" w:rsidRPr="00965815" w:rsidRDefault="00137076" w:rsidP="00F15F4E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65815">
        <w:rPr>
          <w:rFonts w:ascii="Garamond" w:hAnsi="Garamond"/>
        </w:rPr>
        <w:t xml:space="preserve">Okresní soud v Novém Jičíně jako povinný subjekt ve smyslu § 2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obdržel dne </w:t>
      </w:r>
      <w:r w:rsidR="005427AF" w:rsidRPr="00965815">
        <w:rPr>
          <w:rFonts w:ascii="Garamond" w:hAnsi="Garamond"/>
        </w:rPr>
        <w:t>17</w:t>
      </w:r>
      <w:r w:rsidRPr="00965815">
        <w:rPr>
          <w:rFonts w:ascii="Garamond" w:hAnsi="Garamond"/>
        </w:rPr>
        <w:t xml:space="preserve">. </w:t>
      </w:r>
      <w:r w:rsidR="005427AF" w:rsidRPr="00965815">
        <w:rPr>
          <w:rFonts w:ascii="Garamond" w:hAnsi="Garamond"/>
        </w:rPr>
        <w:t>3</w:t>
      </w:r>
      <w:r w:rsidRPr="00965815">
        <w:rPr>
          <w:rFonts w:ascii="Garamond" w:hAnsi="Garamond"/>
        </w:rPr>
        <w:t>. 202</w:t>
      </w:r>
      <w:r w:rsidR="005427AF" w:rsidRPr="00965815">
        <w:rPr>
          <w:rFonts w:ascii="Garamond" w:hAnsi="Garamond"/>
        </w:rPr>
        <w:t>3</w:t>
      </w:r>
      <w:r w:rsidRPr="00965815">
        <w:rPr>
          <w:rFonts w:ascii="Garamond" w:hAnsi="Garamond"/>
        </w:rPr>
        <w:t xml:space="preserve"> dle § 13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žádost </w:t>
      </w:r>
      <w:r w:rsidR="00965815">
        <w:rPr>
          <w:rFonts w:ascii="Garamond" w:hAnsi="Garamond"/>
        </w:rPr>
        <w:t>Xxx</w:t>
      </w:r>
      <w:r w:rsidR="005427AF" w:rsidRPr="00965815">
        <w:rPr>
          <w:rFonts w:ascii="Garamond" w:hAnsi="Garamond"/>
        </w:rPr>
        <w:t>, zastoupeného advokátem Mgr. Bc. Pavlem Kozelkou</w:t>
      </w:r>
      <w:r w:rsidRPr="00965815">
        <w:rPr>
          <w:rFonts w:ascii="Garamond" w:hAnsi="Garamond"/>
        </w:rPr>
        <w:t xml:space="preserve">. </w:t>
      </w:r>
    </w:p>
    <w:p w14:paraId="1642C41A" w14:textId="3B336FB7" w:rsidR="00137076" w:rsidRPr="00965815" w:rsidRDefault="00137076" w:rsidP="00F15F4E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65815">
        <w:rPr>
          <w:rFonts w:ascii="Garamond" w:hAnsi="Garamond"/>
        </w:rPr>
        <w:t xml:space="preserve">Žadatel </w:t>
      </w:r>
      <w:r w:rsidR="005427AF" w:rsidRPr="00965815">
        <w:rPr>
          <w:rFonts w:ascii="Garamond" w:hAnsi="Garamond"/>
        </w:rPr>
        <w:t xml:space="preserve">rozdělil </w:t>
      </w:r>
      <w:r w:rsidR="00F15F4E" w:rsidRPr="00965815">
        <w:rPr>
          <w:rFonts w:ascii="Garamond" w:hAnsi="Garamond"/>
        </w:rPr>
        <w:t xml:space="preserve">žádost </w:t>
      </w:r>
      <w:r w:rsidR="005427AF" w:rsidRPr="00965815">
        <w:rPr>
          <w:rFonts w:ascii="Garamond" w:hAnsi="Garamond"/>
        </w:rPr>
        <w:t>do 3 bodů. V bodu 1. žádal o sdělení, zda v případě žádosti podle § 191</w:t>
      </w:r>
      <w:r w:rsidR="00F15F4E" w:rsidRPr="00965815">
        <w:rPr>
          <w:rFonts w:ascii="Garamond" w:hAnsi="Garamond"/>
        </w:rPr>
        <w:t xml:space="preserve"> </w:t>
      </w:r>
      <w:r w:rsidR="005427AF" w:rsidRPr="00965815">
        <w:rPr>
          <w:rFonts w:ascii="Garamond" w:hAnsi="Garamond"/>
        </w:rPr>
        <w:t>Instrukce Ministerstva spravedlnosti č.j. 505/</w:t>
      </w:r>
      <w:proofErr w:type="gramStart"/>
      <w:r w:rsidR="005427AF" w:rsidRPr="00965815">
        <w:rPr>
          <w:rFonts w:ascii="Garamond" w:hAnsi="Garamond"/>
        </w:rPr>
        <w:t>2001-Org</w:t>
      </w:r>
      <w:proofErr w:type="gramEnd"/>
      <w:r w:rsidR="005427AF" w:rsidRPr="00965815">
        <w:rPr>
          <w:rFonts w:ascii="Garamond" w:hAnsi="Garamond"/>
        </w:rPr>
        <w:t xml:space="preserve">, kterou se vydává vnitřní a kancelářský řád pro okresní, krajské a vrchní soudy 1/2002 SIS (dále jen VKŘ), ke které není připojen doklad o zaplacení soudního poplatku, je žadatel vyzván k úhradě, nebo je sdělen jiný postup. Pokud by byl zvolen jiný postup, žádal ho žadatel specifikovat. </w:t>
      </w:r>
      <w:r w:rsidR="00F15F4E" w:rsidRPr="00965815">
        <w:rPr>
          <w:rFonts w:ascii="Garamond" w:hAnsi="Garamond"/>
        </w:rPr>
        <w:t xml:space="preserve"> V bodu 2. bylo požádáno o sdělení kritérií, na </w:t>
      </w:r>
      <w:proofErr w:type="gramStart"/>
      <w:r w:rsidR="00F15F4E" w:rsidRPr="00965815">
        <w:rPr>
          <w:rFonts w:ascii="Garamond" w:hAnsi="Garamond"/>
        </w:rPr>
        <w:t>základě</w:t>
      </w:r>
      <w:proofErr w:type="gramEnd"/>
      <w:r w:rsidR="00F15F4E" w:rsidRPr="00965815">
        <w:rPr>
          <w:rFonts w:ascii="Garamond" w:hAnsi="Garamond"/>
        </w:rPr>
        <w:t xml:space="preserve"> kterých je posuzována žádost podle § 191 VKŘ, případně pokud je vydána metodika, žádal o její zaslání. Bod 3. se týkal sdělení, jakým způsobem je u Okresního soudu v Novém Jičíně jakožto povinného orgánu zajištěna jednotnost rozhodování jednotlivých předsedů senátů v případě doručené žádosti podle § 191 VKŘ.</w:t>
      </w:r>
      <w:r w:rsidR="00F15F4E" w:rsidRPr="00965815">
        <w:rPr>
          <w:rFonts w:ascii="Garamond" w:hAnsi="Garamond"/>
        </w:rPr>
        <w:tab/>
      </w:r>
    </w:p>
    <w:p w14:paraId="1A69E1AE" w14:textId="77777777" w:rsidR="00137076" w:rsidRPr="00965815" w:rsidRDefault="00137076" w:rsidP="00F15F4E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65815">
        <w:rPr>
          <w:rFonts w:ascii="Garamond" w:hAnsi="Garamond"/>
        </w:rPr>
        <w:t xml:space="preserve">Podle § 3 odst. 3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14:paraId="6B038795" w14:textId="77777777" w:rsidR="00137076" w:rsidRPr="00965815" w:rsidRDefault="00137076" w:rsidP="00F15F4E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65815">
        <w:rPr>
          <w:rFonts w:ascii="Garamond" w:hAnsi="Garamond"/>
        </w:rPr>
        <w:t xml:space="preserve">Podle § 4 odst. 1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poskytují povinné subjekty informace na základě žádosti nebo zveřejněním.</w:t>
      </w:r>
    </w:p>
    <w:p w14:paraId="18646845" w14:textId="77777777" w:rsidR="00E92E39" w:rsidRPr="00965815" w:rsidRDefault="00137076" w:rsidP="00E92E39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965815">
        <w:rPr>
          <w:rFonts w:ascii="Garamond" w:hAnsi="Garamond"/>
        </w:rPr>
        <w:lastRenderedPageBreak/>
        <w:t xml:space="preserve">Podle § 2 odst. 4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14:paraId="0A6D6487" w14:textId="5F8BFC8C" w:rsidR="00137076" w:rsidRPr="00965815" w:rsidRDefault="00137076" w:rsidP="00E92E39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965815">
        <w:rPr>
          <w:rFonts w:ascii="Garamond" w:hAnsi="Garamond"/>
        </w:rPr>
        <w:t xml:space="preserve">Podle § 15 odst. 1 </w:t>
      </w:r>
      <w:proofErr w:type="spellStart"/>
      <w:proofErr w:type="gramStart"/>
      <w:r w:rsidRPr="00965815">
        <w:rPr>
          <w:rFonts w:ascii="Garamond" w:hAnsi="Garamond"/>
        </w:rPr>
        <w:t>InfZ</w:t>
      </w:r>
      <w:proofErr w:type="spellEnd"/>
      <w:proofErr w:type="gramEnd"/>
      <w:r w:rsidRPr="00965815">
        <w:rPr>
          <w:rFonts w:ascii="Garamond" w:hAnsi="Garamond"/>
        </w:rPr>
        <w:t xml:space="preserve"> pokud povinný subjekt žádosti, byť i jen zčásti, nevyhoví, vydá ve lhůtě pro vyřízení žádosti rozhodnutí o odmítnutí žádosti, popřípadě o odmítnutí části žádosti, s výjimkou případů, kdy se žádost odloží.</w:t>
      </w:r>
    </w:p>
    <w:p w14:paraId="21B65854" w14:textId="6BB358FB" w:rsidR="00137076" w:rsidRPr="00965815" w:rsidRDefault="00137076" w:rsidP="00F15F4E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65815">
        <w:rPr>
          <w:rFonts w:ascii="Garamond" w:hAnsi="Garamond"/>
        </w:rPr>
        <w:t xml:space="preserve">Po posouzení žádosti povinný subjekt došel k závěru, že žádosti nelze vyhovět. Zodpovězení žádosti by totiž podle názoru povinného subjektu znamenalo sdělení názorů, resp. stanoviska ve smyslu § 2 odst. 4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. </w:t>
      </w:r>
      <w:r w:rsidR="00E92E39" w:rsidRPr="00965815">
        <w:rPr>
          <w:rFonts w:ascii="Garamond" w:hAnsi="Garamond"/>
        </w:rPr>
        <w:t xml:space="preserve">Povinný subjekt by tak vykládal právní předpis a zaujímal stanovisko k dané problematice. </w:t>
      </w:r>
      <w:r w:rsidRPr="00965815">
        <w:rPr>
          <w:rFonts w:ascii="Garamond" w:hAnsi="Garamond"/>
        </w:rPr>
        <w:t xml:space="preserve">Povinnost poskytovat právní výklady a stanoviska v režimu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však neexistuje a žadatel se jich nemůže dle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domoci. Nejde o druh informací o činnosti povinného subjektu, na které by </w:t>
      </w:r>
      <w:proofErr w:type="spellStart"/>
      <w:r w:rsidRPr="00965815">
        <w:rPr>
          <w:rFonts w:ascii="Garamond" w:hAnsi="Garamond"/>
        </w:rPr>
        <w:t>InfZ</w:t>
      </w:r>
      <w:proofErr w:type="spellEnd"/>
      <w:r w:rsidRPr="00965815">
        <w:rPr>
          <w:rFonts w:ascii="Garamond" w:hAnsi="Garamond"/>
        </w:rPr>
        <w:t xml:space="preserve"> dopadal. Okresní soud v Novém Jičíně jako povinný subjekt nemá veřejné subjektivní právo na poskytnutí odpovědi </w:t>
      </w:r>
      <w:r w:rsidR="00E92E39" w:rsidRPr="00965815">
        <w:rPr>
          <w:rFonts w:ascii="Garamond" w:hAnsi="Garamond"/>
        </w:rPr>
        <w:t xml:space="preserve">obsahující sdělení procesního postupu, sdělení kritérií hodnocení žádosti a jednotnosti rozhodování. </w:t>
      </w:r>
    </w:p>
    <w:p w14:paraId="730992A1" w14:textId="45329048" w:rsidR="00137076" w:rsidRPr="00965815" w:rsidRDefault="00137076" w:rsidP="00F15F4E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65815">
        <w:rPr>
          <w:rFonts w:ascii="Garamond" w:hAnsi="Garamond"/>
        </w:rPr>
        <w:t xml:space="preserve">Na základě výše uvedené skutečnosti proto nebylo možné žádosti vyhovět a Okresnímu soudu v Novém Jičíně jako povinnému subjektu nezbylo, než žádost ze dne </w:t>
      </w:r>
      <w:r w:rsidR="00FA5BDB" w:rsidRPr="00965815">
        <w:rPr>
          <w:rFonts w:ascii="Garamond" w:hAnsi="Garamond"/>
        </w:rPr>
        <w:t>17</w:t>
      </w:r>
      <w:r w:rsidRPr="00965815">
        <w:rPr>
          <w:rFonts w:ascii="Garamond" w:hAnsi="Garamond"/>
        </w:rPr>
        <w:t xml:space="preserve">. </w:t>
      </w:r>
      <w:r w:rsidR="00FA5BDB" w:rsidRPr="00965815">
        <w:rPr>
          <w:rFonts w:ascii="Garamond" w:hAnsi="Garamond"/>
        </w:rPr>
        <w:t>3</w:t>
      </w:r>
      <w:r w:rsidRPr="00965815">
        <w:rPr>
          <w:rFonts w:ascii="Garamond" w:hAnsi="Garamond"/>
        </w:rPr>
        <w:t>. 202</w:t>
      </w:r>
      <w:r w:rsidR="00FA5BDB" w:rsidRPr="00965815">
        <w:rPr>
          <w:rFonts w:ascii="Garamond" w:hAnsi="Garamond"/>
        </w:rPr>
        <w:t>3</w:t>
      </w:r>
      <w:r w:rsidRPr="00965815">
        <w:rPr>
          <w:rFonts w:ascii="Garamond" w:hAnsi="Garamond"/>
        </w:rPr>
        <w:t xml:space="preserve"> správním rozhodnutím odmítnout dle § 15 odst. </w:t>
      </w:r>
      <w:proofErr w:type="gramStart"/>
      <w:r w:rsidRPr="00965815">
        <w:rPr>
          <w:rFonts w:ascii="Garamond" w:hAnsi="Garamond"/>
        </w:rPr>
        <w:t xml:space="preserve">1  </w:t>
      </w:r>
      <w:proofErr w:type="spellStart"/>
      <w:r w:rsidRPr="00965815">
        <w:rPr>
          <w:rFonts w:ascii="Garamond" w:hAnsi="Garamond"/>
        </w:rPr>
        <w:t>InfZ</w:t>
      </w:r>
      <w:proofErr w:type="spellEnd"/>
      <w:proofErr w:type="gramEnd"/>
      <w:r w:rsidRPr="00965815">
        <w:rPr>
          <w:rFonts w:ascii="Garamond" w:hAnsi="Garamond"/>
        </w:rPr>
        <w:t xml:space="preserve">. </w:t>
      </w:r>
    </w:p>
    <w:p w14:paraId="3FD5E48F" w14:textId="77777777" w:rsidR="00FA5BDB" w:rsidRPr="00965815" w:rsidRDefault="00FA5BDB" w:rsidP="00FA5BDB">
      <w:pPr>
        <w:pStyle w:val="Odstavecseseznamem"/>
        <w:spacing w:before="120" w:after="120"/>
        <w:ind w:left="0"/>
        <w:contextualSpacing w:val="0"/>
        <w:jc w:val="both"/>
        <w:rPr>
          <w:rFonts w:ascii="Garamond" w:hAnsi="Garamond"/>
        </w:rPr>
      </w:pPr>
    </w:p>
    <w:p w14:paraId="491C77CB" w14:textId="0BAE29F4" w:rsidR="00137076" w:rsidRPr="00965815" w:rsidRDefault="00137076" w:rsidP="00FA5BDB">
      <w:pPr>
        <w:jc w:val="center"/>
        <w:rPr>
          <w:b/>
        </w:rPr>
      </w:pPr>
      <w:r w:rsidRPr="00965815">
        <w:rPr>
          <w:b/>
        </w:rPr>
        <w:t>Poučení:</w:t>
      </w:r>
    </w:p>
    <w:p w14:paraId="642C7BDD" w14:textId="651ECCDE" w:rsidR="00137076" w:rsidRPr="00965815" w:rsidRDefault="00137076" w:rsidP="00F15F4E">
      <w:r w:rsidRPr="00965815">
        <w:t>Proti tomuto rozhodnutí lze podat odvolání do 15 dnů ode dne jeho doručení prostřednictvím Okresního soudu v Novém Jičíně k Ministerstvu spravedlnosti České republiky ve dvou vyhotoveních.</w:t>
      </w:r>
    </w:p>
    <w:p w14:paraId="69A6455A" w14:textId="2ABF6C55" w:rsidR="00FA5BDB" w:rsidRPr="00965815" w:rsidRDefault="00FA5BDB" w:rsidP="00F15F4E"/>
    <w:p w14:paraId="0CABBC2B" w14:textId="1C8614A3" w:rsidR="00FA5BDB" w:rsidRPr="00965815" w:rsidRDefault="00FA5BDB" w:rsidP="00FA5BDB">
      <w:pPr>
        <w:spacing w:after="0"/>
      </w:pPr>
      <w:r w:rsidRPr="00965815">
        <w:t>Mgr. Jaroslav Sosík</w:t>
      </w:r>
    </w:p>
    <w:p w14:paraId="5ED26357" w14:textId="101E7ECC" w:rsidR="00FA5BDB" w:rsidRPr="00965815" w:rsidRDefault="00FA5BDB" w:rsidP="00FA5BDB">
      <w:pPr>
        <w:spacing w:after="0"/>
      </w:pPr>
      <w:r w:rsidRPr="00965815">
        <w:t>předseda Okresního soudu v Novém Jičíně</w:t>
      </w:r>
    </w:p>
    <w:p w14:paraId="7CF303A4" w14:textId="11DF98E0" w:rsidR="00FA5BDB" w:rsidRPr="00965815" w:rsidRDefault="00FA5BDB" w:rsidP="00FA5BDB">
      <w:pPr>
        <w:spacing w:after="0"/>
      </w:pPr>
    </w:p>
    <w:p w14:paraId="49F88B3D" w14:textId="5F027009" w:rsidR="00FA5BDB" w:rsidRPr="00965815" w:rsidRDefault="00FA5BDB" w:rsidP="00FA5BDB">
      <w:pPr>
        <w:spacing w:after="0"/>
      </w:pPr>
    </w:p>
    <w:p w14:paraId="7B90F10B" w14:textId="77777777" w:rsidR="00FA5BDB" w:rsidRPr="00965815" w:rsidRDefault="00FA5BDB" w:rsidP="00FA5BDB">
      <w:pPr>
        <w:spacing w:after="0"/>
      </w:pPr>
    </w:p>
    <w:p w14:paraId="2096E348" w14:textId="5799FA8D" w:rsidR="00FA5BDB" w:rsidRPr="00965815" w:rsidRDefault="00FA5BDB" w:rsidP="00FA5BDB">
      <w:pPr>
        <w:spacing w:after="0"/>
      </w:pPr>
    </w:p>
    <w:p w14:paraId="492DD24E" w14:textId="77777777" w:rsidR="00FA5BDB" w:rsidRPr="00965815" w:rsidRDefault="00FA5BDB" w:rsidP="00F15F4E"/>
    <w:p w14:paraId="23BEADD0" w14:textId="77777777" w:rsidR="00FA5BDB" w:rsidRPr="00965815" w:rsidRDefault="00FA5BDB" w:rsidP="00F15F4E"/>
    <w:p w14:paraId="1998B450" w14:textId="77777777" w:rsidR="00137076" w:rsidRPr="00965815" w:rsidRDefault="00137076" w:rsidP="00F15F4E">
      <w:pPr>
        <w:ind w:hanging="2124"/>
      </w:pPr>
    </w:p>
    <w:p w14:paraId="124A318A" w14:textId="77777777" w:rsidR="00137076" w:rsidRPr="00965815" w:rsidRDefault="00137076" w:rsidP="00F15F4E">
      <w:pPr>
        <w:ind w:hanging="2124"/>
      </w:pPr>
    </w:p>
    <w:p w14:paraId="28FD1E21" w14:textId="77777777" w:rsidR="00137076" w:rsidRPr="00965815" w:rsidRDefault="00137076" w:rsidP="00F15F4E"/>
    <w:sectPr w:rsidR="00137076" w:rsidRPr="00965815" w:rsidSect="00BD7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81FE" w14:textId="77777777" w:rsidR="00831E1D" w:rsidRDefault="00831E1D" w:rsidP="008E53A3">
      <w:pPr>
        <w:spacing w:after="0"/>
      </w:pPr>
      <w:r>
        <w:separator/>
      </w:r>
    </w:p>
  </w:endnote>
  <w:endnote w:type="continuationSeparator" w:id="0">
    <w:p w14:paraId="064783B2" w14:textId="77777777" w:rsidR="00831E1D" w:rsidRDefault="00831E1D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7C224" w14:textId="77777777" w:rsidR="00BD74F7" w:rsidRPr="00BD74F7" w:rsidRDefault="00BD74F7" w:rsidP="00BD74F7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4FEB" w14:textId="77777777" w:rsidR="008E53A3" w:rsidRPr="00BD74F7" w:rsidRDefault="008E53A3" w:rsidP="00BD74F7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C53" w14:textId="77777777" w:rsidR="00BD74F7" w:rsidRPr="00BD74F7" w:rsidRDefault="00BD74F7" w:rsidP="00BD74F7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856E" w14:textId="77777777" w:rsidR="00831E1D" w:rsidRDefault="00831E1D" w:rsidP="008E53A3">
      <w:pPr>
        <w:spacing w:after="0"/>
      </w:pPr>
      <w:r>
        <w:separator/>
      </w:r>
    </w:p>
  </w:footnote>
  <w:footnote w:type="continuationSeparator" w:id="0">
    <w:p w14:paraId="3A2E460A" w14:textId="77777777" w:rsidR="00831E1D" w:rsidRDefault="00831E1D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B075" w14:textId="77777777" w:rsidR="00BD74F7" w:rsidRDefault="00BD74F7" w:rsidP="00BB0BF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E134F0B" w14:textId="77777777" w:rsidR="00BD74F7" w:rsidRDefault="00BD74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C511" w14:textId="77777777" w:rsidR="00BD74F7" w:rsidRDefault="00BD74F7" w:rsidP="00BB0BF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64F79D" w14:textId="77777777" w:rsidR="00BD74F7" w:rsidRDefault="00BD74F7" w:rsidP="00BD74F7">
    <w:pPr>
      <w:pStyle w:val="Zhlav"/>
    </w:pPr>
    <w:r>
      <w:tab/>
    </w:r>
    <w:r>
      <w:tab/>
      <w:t>30 Si 58/2023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68DE" w14:textId="77777777" w:rsidR="00BD74F7" w:rsidRDefault="00BD74F7">
    <w:pPr>
      <w:pStyle w:val="Zhlav"/>
    </w:pPr>
    <w:r>
      <w:tab/>
    </w:r>
    <w:r>
      <w:tab/>
      <w:t>č. j. 30 Si 58/2023-3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0743381">
    <w:abstractNumId w:val="0"/>
  </w:num>
  <w:num w:numId="2" w16cid:durableId="1290822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3&quot; Key=&quot;C:\Users\nippepa\Documents\Apstr V4\Vystup\30-SI-58-2023--03-27--14-28-39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3-03-27&quot;&gt;&lt;HlavniSpis Key=&quot;52119,4597&quot; PredmetRizeni=&quot;Žádost o informaci dle zák. č. 106/1999 Sb. - postoupení spisu za účelem jeho zaslání k nahlédnutí a prostudování k jinému_x000d__x000a_soudu podle § 191 VKŘ - procesní postup, metodika&quot; DatumDoslo=&quot;2023-03-17&quot; IsEPR=&quot;0&quot; SOPCastka=&quot;0&quot; SOPDatum=&quot;1899-12-30&quot; IsSenatni=&quot;0&quot;&gt;&lt;SpisovaZnacka Key=&quot;52105,9511&quot; Senat=&quot;30&quot; Rejstrik=&quot;SI&quot; Cislo=&quot;58&quot; Rok=&quot;2023&quot; CL=&quot;3&quot; Oddeleni=&quot;N&quot;/&gt;&lt;SpisovaZnackaCizi Key=&quot;52119,45108&quot; Senat=&quot;0&quot; Rejstrik=&quot;&quot; Cislo=&quot;0&quot; Rok=&quot;0&quot; CL=&quot;&quot; Oddeleni=&quot;N&quot;/&gt;&lt;SpisovaZnackaDalsi Key=&quot;52119,46133&quot; Senat=&quot;0&quot; Rejstrik=&quot;&quot; Cislo=&quot;0&quot; Rok=&quot;0&quot; CL=&quot;&quot; Oddeleni=&quot;N&quot;/&gt;&lt;SpisoveZnackyPanc Key=&quot;52120,32169&quot;/&gt;&lt;UcastniciA Key=&quot;52119,4599&quot; Role=&quot;&quot; Rod=&quot;1&quot;&gt;&lt;Zastupci Key=&quot;52119,45100&quot;/&gt;&lt;Osoby/&gt;&lt;/UcastniciA&gt;&lt;Ucastnici1 Key=&quot;52119,45101&quot; Role=&quot;žadatel&quot; Rod=&quot;1&quot;&gt;&lt;Zastupci Key=&quot;52119,45102&quot;/&gt;&lt;Osoby&gt;&lt;Osoba Key=&quot;KOZELKAPAVE        1&quot; OsobaRootType=&quot;1&quot; OsobaType=&quot;4&quot; Poradi=&quot;01&quot; KrestniJmeno=&quot;Pavel&quot; Prijmeni=&quot;Kozelka&quot; TitulyPred=&quot;Mgr. Bc.&quot; ICO=&quot;75064910&quot; Role=&quot;žadatel&quot; IDDS=&quot;8vyu7v6&quot; IsasID=&quot;KOZELKAPAVE        1&quot;&gt;&lt;Adresy&gt;&lt;Adresa Key=&quot;455426&quot; Druh=&quot;SÍDLO FY&quot;&gt;&lt;ComplexAdress Ulice=&quot;Velké náměstí&quot; CisloPopisne=&quot;7/12&quot; PSC=&quot;397 01&quot; Mesto=&quot;Písek&quot;/&gt;&lt;/Adresa&gt;&lt;/Adresy&gt;&lt;/Osoba&gt;&lt;/Osoby&gt;&lt;/Ucastnici1&gt;&lt;OsobyAll Key=&quot;52119,46121&quot; Role=&quot;žadatel&quot; Rod=&quot;1&quot;&gt;&lt;Zastupci Key=&quot;52119,46122&quot;/&gt;&lt;Osoby&gt;&lt;Osoba Key=&quot;KOZELKAPAVE        1&quot; OsobaRootType=&quot;1&quot; OsobaType=&quot;4&quot; Poradi=&quot;01&quot; KrestniJmeno=&quot;Pavel&quot; Prijmeni=&quot;Kozelka&quot; TitulyPred=&quot;Mgr. Bc.&quot; ICO=&quot;75064910&quot; Role=&quot;žadatel&quot; IDDS=&quot;8vyu7v6&quot; IsasID=&quot;KOZELKAPAVE        1&quot;&gt;&lt;Adresy&gt;&lt;Adresa Key=&quot;455426&quot; Druh=&quot;SÍDLO FY&quot;&gt;&lt;ComplexAdress Ulice=&quot;Velké náměstí&quot; CisloPopisne=&quot;7/12&quot; PSC=&quot;397 01&quot; Mesto=&quot;Písek&quot;/&gt;&lt;/Adresa&gt;&lt;/Adresy&gt;&lt;/Osoba&gt;&lt;/Osoby&gt;&lt;/OsobyAll&gt;&lt;VydanaRozhodnuti Key=&quot;52120,34170&quot; ExTOnly=&quot;0&quot; FullInfo=&quot;0&quot;/&gt;&lt;ExekucniTituly Key=&quot;52119,4598&quot; ExTOnly=&quot;-1&quot; FullInfo=&quot;0&quot;/&gt;&lt;UdajeZIS Key=&quot;52119,45104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4:28&quot;/&gt;&lt;Udaj Popis=&quot;SYSTEMOVY_DATUM&quot; Value=&quot;2023-03-2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58&quot;/&gt;&lt;Udaj Popis=&quot;ROCNIK&quot; Value=&quot;2023&quot;/&gt;&lt;Udaj Popis=&quot;DRUH_STAV_VECI&quot; Value=&quot;NEVYRIZENA&quot;/&gt;&lt;Udaj Popis=&quot;PRIZNAK_AN_SENATNI_VEC&quot; Value=&quot;F&quot;/&gt;&lt;Udaj Popis=&quot;CAROVY_KOD_VEC&quot; Value=&quot;*30SI58/2023*&quot;/&gt;&lt;Udaj Popis=&quot;DATUM_A_CAS_AKTUALIZACE&quot; Value=&quot;22.03.2023 13:00:43&quot;/&gt;&lt;Udaj Popis=&quot;DATUM_A_CAS_VLOZENI&quot; Value=&quot;17.03.2023 14:13:50&quot;/&gt;&lt;Udaj Popis=&quot;DATUM_DOSLO&quot; Value=&quot;17.03.2023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POZNAMKA&quot; Value=&quot;odmítnutí žádosti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5&quot;/&gt;&lt;Udaj Popis=&quot;POZPATKU_CISLO_SENATU&quot; Value=&quot;03&quot;/&gt;&lt;Udaj Popis=&quot;POZPATKU_DRUH_VECI&quot; Value=&quot;iS&quot;/&gt;&lt;Udaj Popis=&quot;POZPATKU_ROCNIK&quot; Value=&quot;3202&quot;/&gt;&lt;Udaj Popis=&quot;POZPATKU_SPISOVA_ZNACKA&quot; Value=&quot;3202/85 iS 03&quot;/&gt;&lt;Udaj Popis=&quot;PREDMET_RIZENI&quot; Value=&quot;Žádost o informaci dle zák. č. 106/1999 Sb. - postoupení spisu za účelem jeho zaslání k nahlédnutí a prostudování k jinému_x000d__x000a_soudu podle § 191 VKŘ - procesní postup, metodika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58/2023&quot;/&gt;&lt;Udaj Popis=&quot;OSOBA&quot; Value=&quot;KOZELKAPAVE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avel&quot;/&gt;&lt;Udaj Popis=&quot;NAZEV_OSOBY_PRESNY&quot; Value=&quot;Kozelka&quot;/&gt;&lt;Udaj Popis=&quot;NAZEV_OSOBY&quot; Value=&quot;Kozelka&quot;/&gt;&lt;Udaj Popis=&quot;TITUL_PRED_JMENEM&quot; Value=&quot;Mgr. Bc.&quot;/&gt;&lt;Udaj Popis=&quot;POHLAVI&quot; Value=&quot;Neurceno&quot;/&gt;&lt;Udaj Popis=&quot;DRUH_OSOBY&quot; Value=&quot;ADVOKÁT&quot;/&gt;&lt;Udaj Popis=&quot;PRIZNAK_AN_UMRTI&quot; Value=&quot;F&quot;/&gt;&lt;Udaj Popis=&quot;ICO&quot; Value=&quot;75064910&quot;/&gt;&lt;Udaj Popis=&quot;PRIZNAK_DOVOLATEL&quot; Value=&quot;F&quot;/&gt;&lt;Udaj Popis=&quot;IDDS&quot; Value=&quot;8vyu7v6&quot;/&gt;&lt;Udaj Popis=&quot;ID_ADRESY&quot; Value=&quot;455426&quot;/&gt;&lt;Udaj Popis=&quot;DRUH_ADRESY&quot; Value=&quot;SÍDLO FY&quot;/&gt;&lt;Udaj Popis=&quot;ULICE&quot; Value=&quot;Velké náměstí&quot;/&gt;&lt;Udaj Popis=&quot;CISLO_POPISNE&quot; Value=&quot;7/12&quot;/&gt;&lt;Udaj Popis=&quot;MESTO&quot; Value=&quot;Písek&quot;/&gt;&lt;Udaj Popis=&quot;PSC&quot; Value=&quot;397 01&quot;/&gt;&lt;Udaj Popis=&quot;SOUCET_PREDEPSANYCH_POPLATKU&quot; Value=&quot;0&quot;/&gt;&lt;/UdajeZIS&gt;&lt;Resitel Key=&quot;52119,45111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52119,45111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Final Key=&quot;32795,9980&quot; Jmeno=&quot;Renata Holišová&quot; Jmeno2p=&quot;Renaty Holišové&quot; Jmeno3p=&quot;Renatě Holišové&quot; Jmeno7p=&quot;Renatou Holiš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OZELKAPAVE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OZELKAPAVE        1&quot;/&gt;&lt;/KolekceOsob&gt;&lt;KolekceOsob JmenoKolekce=&quot;účastníci&quot;&gt;&lt;OsobaKey Key=&quot;KOZELKAPAVE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2121,47174&quot; Role=&quot;žadatel&quot; Rod=&quot;1&quot;&gt;&lt;Zastupci Key=&quot;52121,47175&quot;/&gt;&lt;Osoby&gt;&lt;Osoba Key=&quot;KOZELKAPAVE        1&quot; OsobaRootType=&quot;1&quot; OsobaType=&quot;4&quot; Poradi=&quot;01&quot; KrestniJmeno=&quot;Pavel&quot; Prijmeni=&quot;Kozelka&quot; TitulyPred=&quot;Mgr. Bc.&quot; ICO=&quot;75064910&quot; Role=&quot;žadatel&quot; IDDS=&quot;8vyu7v6&quot; IsasID=&quot;KOZELKAPAVE        1&quot;&gt;&lt;Adresy&gt;&lt;Adresa Key=&quot;455426&quot; Druh=&quot;SÍDLO FY&quot;&gt;&lt;ComplexAdress Ulice=&quot;Velké náměstí&quot; CisloPopisne=&quot;7/12&quot; PSC=&quot;397 01&quot; Mesto=&quot;Písek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56741"/>
    <w:rsid w:val="00000E54"/>
    <w:rsid w:val="00073A74"/>
    <w:rsid w:val="000C2266"/>
    <w:rsid w:val="000C4C62"/>
    <w:rsid w:val="000F371B"/>
    <w:rsid w:val="0012505A"/>
    <w:rsid w:val="001366DA"/>
    <w:rsid w:val="00137076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66B81"/>
    <w:rsid w:val="002A77C1"/>
    <w:rsid w:val="002C5F24"/>
    <w:rsid w:val="002E0848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83290"/>
    <w:rsid w:val="004A1EF9"/>
    <w:rsid w:val="004A3E90"/>
    <w:rsid w:val="00503B27"/>
    <w:rsid w:val="00503DE4"/>
    <w:rsid w:val="00511351"/>
    <w:rsid w:val="005250A5"/>
    <w:rsid w:val="00537B33"/>
    <w:rsid w:val="00540C15"/>
    <w:rsid w:val="005427AF"/>
    <w:rsid w:val="00552EF7"/>
    <w:rsid w:val="00572B7F"/>
    <w:rsid w:val="00583301"/>
    <w:rsid w:val="005B3B0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A6CAC"/>
    <w:rsid w:val="006B3C27"/>
    <w:rsid w:val="006B3DFB"/>
    <w:rsid w:val="006D2084"/>
    <w:rsid w:val="007A43F7"/>
    <w:rsid w:val="007B487E"/>
    <w:rsid w:val="007B61F9"/>
    <w:rsid w:val="007C71EA"/>
    <w:rsid w:val="007D3FE9"/>
    <w:rsid w:val="007E6D02"/>
    <w:rsid w:val="007F11B7"/>
    <w:rsid w:val="00831E1D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65815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548ED"/>
    <w:rsid w:val="00B81BE5"/>
    <w:rsid w:val="00B963F0"/>
    <w:rsid w:val="00BA2414"/>
    <w:rsid w:val="00BD3335"/>
    <w:rsid w:val="00BD41F9"/>
    <w:rsid w:val="00BD74F7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44C96"/>
    <w:rsid w:val="00E50664"/>
    <w:rsid w:val="00E5798C"/>
    <w:rsid w:val="00E92E39"/>
    <w:rsid w:val="00EA5167"/>
    <w:rsid w:val="00EC3A26"/>
    <w:rsid w:val="00ED3058"/>
    <w:rsid w:val="00EE1F7D"/>
    <w:rsid w:val="00EE7EF7"/>
    <w:rsid w:val="00F024FB"/>
    <w:rsid w:val="00F05C51"/>
    <w:rsid w:val="00F15F4E"/>
    <w:rsid w:val="00F240E4"/>
    <w:rsid w:val="00F308CF"/>
    <w:rsid w:val="00F3617B"/>
    <w:rsid w:val="00F406B4"/>
    <w:rsid w:val="00F66B0F"/>
    <w:rsid w:val="00F67303"/>
    <w:rsid w:val="00F914FF"/>
    <w:rsid w:val="00FA5BDB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62C9F"/>
  <w15:docId w15:val="{D2A39CD3-EA72-403A-B385-2C950AA2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BD74F7"/>
  </w:style>
  <w:style w:type="paragraph" w:styleId="Odstavecseseznamem">
    <w:name w:val="List Paragraph"/>
    <w:basedOn w:val="Normln"/>
    <w:uiPriority w:val="34"/>
    <w:qFormat/>
    <w:rsid w:val="00137076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2023-03-28T05:58:00Z</cp:lastPrinted>
  <dcterms:created xsi:type="dcterms:W3CDTF">2023-04-01T19:04:00Z</dcterms:created>
  <dcterms:modified xsi:type="dcterms:W3CDTF">2023-04-01T19:04:00Z</dcterms:modified>
</cp:coreProperties>
</file>