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D5" w:rsidRPr="009237DC" w:rsidRDefault="00D519D5" w:rsidP="00D519D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9237DC">
        <w:rPr>
          <w:b/>
          <w:smallCaps/>
          <w:color w:val="000000"/>
          <w:sz w:val="36"/>
        </w:rPr>
        <w:t> Okresní soud v Trutnově</w:t>
      </w:r>
      <w:r w:rsidRPr="009237DC">
        <w:rPr>
          <w:b/>
          <w:color w:val="000000"/>
          <w:sz w:val="36"/>
        </w:rPr>
        <w:t> </w:t>
      </w:r>
    </w:p>
    <w:p w:rsidR="00D519D5" w:rsidRPr="009237DC" w:rsidRDefault="00D519D5" w:rsidP="00D519D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237DC">
        <w:rPr>
          <w:color w:val="000000"/>
        </w:rPr>
        <w:t>Nádražní 106/5, Trutnov</w:t>
      </w:r>
    </w:p>
    <w:p w:rsidR="00D519D5" w:rsidRPr="009237DC" w:rsidRDefault="00D519D5" w:rsidP="00D519D5">
      <w:pPr>
        <w:spacing w:before="120" w:after="360"/>
        <w:jc w:val="center"/>
        <w:rPr>
          <w:color w:val="000000"/>
        </w:rPr>
      </w:pPr>
      <w:r w:rsidRPr="009237DC">
        <w:rPr>
          <w:color w:val="000000"/>
        </w:rPr>
        <w:t>tel.: +420 499 857 212, fax: +420 499 813 054, e</w:t>
      </w:r>
      <w:r w:rsidRPr="009237DC">
        <w:rPr>
          <w:color w:val="000000"/>
        </w:rPr>
        <w:noBreakHyphen/>
        <w:t xml:space="preserve">mail: podatelna@osoud.tru.justice.cz, </w:t>
      </w:r>
      <w:r w:rsidRPr="009237DC">
        <w:rPr>
          <w:color w:val="000000"/>
          <w:szCs w:val="18"/>
        </w:rPr>
        <w:t>IDDS: 2c2abj3</w:t>
      </w:r>
    </w:p>
    <w:p w:rsidR="00096957" w:rsidRPr="009237DC" w:rsidRDefault="00096957" w:rsidP="00096957">
      <w:pPr>
        <w:spacing w:after="0"/>
        <w:jc w:val="center"/>
        <w:rPr>
          <w:b/>
          <w:szCs w:val="32"/>
        </w:rPr>
      </w:pPr>
      <w:r w:rsidRPr="009237DC">
        <w:rPr>
          <w:b/>
          <w:szCs w:val="32"/>
        </w:rPr>
        <w:t>Výroční zpráva</w:t>
      </w:r>
    </w:p>
    <w:p w:rsidR="00096957" w:rsidRPr="009237DC" w:rsidRDefault="00096957" w:rsidP="00096957">
      <w:pPr>
        <w:spacing w:after="360"/>
        <w:jc w:val="center"/>
        <w:rPr>
          <w:b/>
          <w:szCs w:val="32"/>
        </w:rPr>
      </w:pPr>
      <w:r w:rsidRPr="009237DC">
        <w:rPr>
          <w:b/>
          <w:szCs w:val="32"/>
        </w:rPr>
        <w:t>o činnosti v oblasti poskytování informací u Okresního soudu v Trutnově za rok 2020</w:t>
      </w:r>
    </w:p>
    <w:p w:rsidR="00096957" w:rsidRPr="009237DC" w:rsidRDefault="00096957" w:rsidP="00096957">
      <w:pPr>
        <w:spacing w:after="360"/>
      </w:pPr>
      <w:r w:rsidRPr="009237DC">
        <w:t>Dle § 18 odst. 1 zákona č. 106/1999 Sb. zveřejňuje Okresní soud v Trutnově výroční zprávu o své činnosti v oblasti poskytování informací za rok 2020</w:t>
      </w:r>
    </w:p>
    <w:p w:rsidR="00096957" w:rsidRPr="009237DC" w:rsidRDefault="00096957" w:rsidP="00096957">
      <w:pPr>
        <w:tabs>
          <w:tab w:val="right" w:pos="7655"/>
        </w:tabs>
        <w:spacing w:after="0"/>
        <w:ind w:left="992" w:hanging="992"/>
      </w:pPr>
      <w:r w:rsidRPr="009237DC">
        <w:t xml:space="preserve">ad a) </w:t>
      </w:r>
      <w:r w:rsidRPr="009237DC">
        <w:rPr>
          <w:u w:val="single"/>
        </w:rPr>
        <w:t>počet podaných žádostí o informace</w:t>
      </w:r>
      <w:r w:rsidRPr="009237DC">
        <w:t>:</w:t>
      </w:r>
      <w:r w:rsidRPr="009237DC">
        <w:tab/>
        <w:t>87</w:t>
      </w:r>
    </w:p>
    <w:p w:rsidR="00096957" w:rsidRPr="009237DC" w:rsidRDefault="00096957" w:rsidP="00096957">
      <w:pPr>
        <w:tabs>
          <w:tab w:val="left" w:pos="1843"/>
          <w:tab w:val="right" w:pos="7655"/>
        </w:tabs>
        <w:spacing w:after="0"/>
        <w:ind w:left="992" w:hanging="992"/>
      </w:pPr>
      <w:r w:rsidRPr="009237DC">
        <w:tab/>
        <w:t>z toho:</w:t>
      </w:r>
      <w:r w:rsidRPr="009237DC">
        <w:tab/>
        <w:t>počet rozhodnutí o odmítnutí (i částečném)</w:t>
      </w:r>
      <w:r w:rsidRPr="009237DC">
        <w:tab/>
        <w:t>8</w:t>
      </w:r>
    </w:p>
    <w:p w:rsidR="00096957" w:rsidRPr="009237DC" w:rsidRDefault="00096957" w:rsidP="00096957">
      <w:pPr>
        <w:tabs>
          <w:tab w:val="left" w:pos="1843"/>
          <w:tab w:val="right" w:pos="7655"/>
        </w:tabs>
        <w:spacing w:after="0"/>
        <w:ind w:left="992" w:hanging="992"/>
      </w:pPr>
      <w:r w:rsidRPr="009237DC">
        <w:tab/>
      </w:r>
      <w:r w:rsidRPr="009237DC">
        <w:tab/>
        <w:t>odloženo pro nezaplacení úhrady za poskytnutí informace:</w:t>
      </w:r>
      <w:r w:rsidRPr="009237DC">
        <w:tab/>
        <w:t>0</w:t>
      </w:r>
    </w:p>
    <w:p w:rsidR="00096957" w:rsidRPr="009237DC" w:rsidRDefault="00096957" w:rsidP="00096957">
      <w:pPr>
        <w:tabs>
          <w:tab w:val="left" w:pos="1843"/>
          <w:tab w:val="left" w:pos="7371"/>
          <w:tab w:val="right" w:pos="7655"/>
        </w:tabs>
        <w:spacing w:after="0"/>
        <w:ind w:left="992" w:hanging="992"/>
      </w:pPr>
      <w:r w:rsidRPr="009237DC">
        <w:tab/>
      </w:r>
      <w:r w:rsidRPr="009237DC">
        <w:tab/>
        <w:t>odloženo pro nedoplnění žádosti:</w:t>
      </w:r>
      <w:r w:rsidRPr="009237DC">
        <w:tab/>
      </w:r>
      <w:r w:rsidRPr="009237DC">
        <w:tab/>
        <w:t>0</w:t>
      </w:r>
    </w:p>
    <w:p w:rsidR="00096957" w:rsidRPr="009237DC" w:rsidRDefault="00096957" w:rsidP="00096957">
      <w:pPr>
        <w:tabs>
          <w:tab w:val="left" w:pos="1843"/>
          <w:tab w:val="right" w:pos="7655"/>
        </w:tabs>
        <w:ind w:left="993" w:hanging="993"/>
      </w:pPr>
      <w:r w:rsidRPr="009237DC">
        <w:tab/>
      </w:r>
      <w:r w:rsidRPr="009237DC">
        <w:tab/>
        <w:t>odloženo z jiného důvodu (neexistující žadatel)</w:t>
      </w:r>
      <w:r w:rsidRPr="009237DC">
        <w:tab/>
        <w:t>0</w:t>
      </w:r>
    </w:p>
    <w:p w:rsidR="00096957" w:rsidRPr="009237DC" w:rsidRDefault="00096957" w:rsidP="00096957">
      <w:pPr>
        <w:tabs>
          <w:tab w:val="right" w:pos="7655"/>
        </w:tabs>
        <w:ind w:left="993" w:hanging="993"/>
      </w:pPr>
      <w:r w:rsidRPr="009237DC">
        <w:t xml:space="preserve">ad b) </w:t>
      </w:r>
      <w:r w:rsidRPr="009237DC">
        <w:rPr>
          <w:u w:val="single"/>
        </w:rPr>
        <w:t>počet podaných odvolání proti rozhodnutí</w:t>
      </w:r>
      <w:r w:rsidRPr="009237DC">
        <w:t>:</w:t>
      </w:r>
      <w:r w:rsidRPr="009237DC">
        <w:tab/>
        <w:t>2</w:t>
      </w:r>
    </w:p>
    <w:p w:rsidR="00096957" w:rsidRPr="009237DC" w:rsidRDefault="00096957" w:rsidP="00096957">
      <w:pPr>
        <w:tabs>
          <w:tab w:val="right" w:pos="7655"/>
        </w:tabs>
        <w:ind w:left="993" w:hanging="993"/>
      </w:pPr>
      <w:r w:rsidRPr="009237DC">
        <w:t xml:space="preserve">ad c) </w:t>
      </w:r>
      <w:r w:rsidRPr="009237DC">
        <w:rPr>
          <w:u w:val="single"/>
        </w:rPr>
        <w:t>počet rozsudků</w:t>
      </w:r>
      <w:r w:rsidRPr="009237DC">
        <w:t>:</w:t>
      </w:r>
      <w:r w:rsidRPr="009237DC">
        <w:tab/>
        <w:t>0</w:t>
      </w:r>
    </w:p>
    <w:p w:rsidR="00096957" w:rsidRPr="009237DC" w:rsidRDefault="00096957" w:rsidP="00096957">
      <w:pPr>
        <w:tabs>
          <w:tab w:val="right" w:pos="7655"/>
        </w:tabs>
        <w:ind w:left="993" w:hanging="993"/>
      </w:pPr>
      <w:r w:rsidRPr="009237DC">
        <w:t xml:space="preserve">ad d) </w:t>
      </w:r>
      <w:r w:rsidRPr="009237DC">
        <w:rPr>
          <w:u w:val="single"/>
        </w:rPr>
        <w:t>výčet poskytnutých výhradních licencí</w:t>
      </w:r>
      <w:r w:rsidRPr="009237DC">
        <w:t>:</w:t>
      </w:r>
      <w:r w:rsidRPr="009237DC">
        <w:tab/>
        <w:t>0</w:t>
      </w:r>
    </w:p>
    <w:p w:rsidR="00096957" w:rsidRPr="009237DC" w:rsidRDefault="00096957" w:rsidP="00096957">
      <w:pPr>
        <w:tabs>
          <w:tab w:val="right" w:pos="7655"/>
        </w:tabs>
        <w:ind w:left="993" w:hanging="993"/>
      </w:pPr>
      <w:r w:rsidRPr="009237DC">
        <w:t xml:space="preserve">ad e) </w:t>
      </w:r>
      <w:r w:rsidRPr="009237DC">
        <w:rPr>
          <w:u w:val="single"/>
        </w:rPr>
        <w:t>počet stížností</w:t>
      </w:r>
      <w:r w:rsidRPr="009237DC">
        <w:t>:</w:t>
      </w:r>
      <w:r w:rsidRPr="009237DC">
        <w:tab/>
        <w:t>0</w:t>
      </w:r>
    </w:p>
    <w:p w:rsidR="00096957" w:rsidRPr="009237DC" w:rsidRDefault="00096957" w:rsidP="00096957">
      <w:pPr>
        <w:tabs>
          <w:tab w:val="right" w:pos="7655"/>
        </w:tabs>
        <w:ind w:left="993" w:hanging="993"/>
      </w:pPr>
      <w:r w:rsidRPr="009237DC">
        <w:t>ad f</w:t>
      </w:r>
      <w:r w:rsidRPr="009237DC">
        <w:rPr>
          <w:u w:val="single"/>
        </w:rPr>
        <w:t>) další informace</w:t>
      </w:r>
      <w:r w:rsidRPr="009237DC">
        <w:t xml:space="preserve"> poskytované infocentrem</w:t>
      </w:r>
    </w:p>
    <w:p w:rsidR="00096957" w:rsidRPr="009237DC" w:rsidRDefault="00096957" w:rsidP="00096957">
      <w:pPr>
        <w:tabs>
          <w:tab w:val="right" w:pos="7655"/>
        </w:tabs>
        <w:spacing w:after="0"/>
        <w:ind w:left="992" w:hanging="992"/>
      </w:pPr>
      <w:r w:rsidRPr="009237DC">
        <w:tab/>
        <w:t>- lustrace</w:t>
      </w:r>
      <w:r w:rsidRPr="009237DC">
        <w:tab/>
        <w:t>298</w:t>
      </w:r>
    </w:p>
    <w:p w:rsidR="00096957" w:rsidRPr="009237DC" w:rsidRDefault="00096957" w:rsidP="00096957">
      <w:pPr>
        <w:tabs>
          <w:tab w:val="right" w:pos="7655"/>
        </w:tabs>
        <w:ind w:left="993" w:hanging="993"/>
      </w:pPr>
      <w:r w:rsidRPr="009237DC">
        <w:tab/>
        <w:t>- ostatní informace</w:t>
      </w:r>
      <w:r w:rsidRPr="009237DC">
        <w:tab/>
        <w:t>167</w:t>
      </w:r>
    </w:p>
    <w:p w:rsidR="00D519D5" w:rsidRPr="009237DC" w:rsidRDefault="00D519D5" w:rsidP="00D519D5">
      <w:pPr>
        <w:keepNext/>
        <w:keepLines/>
        <w:spacing w:before="600" w:after="0"/>
        <w:rPr>
          <w:color w:val="000000"/>
        </w:rPr>
      </w:pPr>
      <w:bookmarkStart w:id="1" w:name="ApResiJmeno"/>
      <w:r w:rsidRPr="009237DC">
        <w:rPr>
          <w:color w:val="000000"/>
        </w:rPr>
        <w:t>Mgr. Miroslava Purkertová</w:t>
      </w:r>
    </w:p>
    <w:p w:rsidR="00D519D5" w:rsidRPr="009237DC" w:rsidRDefault="00096957" w:rsidP="00D519D5">
      <w:pPr>
        <w:keepNext/>
        <w:keepLines/>
        <w:rPr>
          <w:color w:val="000000"/>
        </w:rPr>
      </w:pPr>
      <w:bookmarkStart w:id="2" w:name="ApResiFunkce"/>
      <w:bookmarkEnd w:id="1"/>
      <w:r w:rsidRPr="009237DC">
        <w:rPr>
          <w:color w:val="000000"/>
        </w:rPr>
        <w:t>předsedkyně Okresního soudu v Trutnově</w:t>
      </w:r>
      <w:bookmarkEnd w:id="2"/>
    </w:p>
    <w:sectPr w:rsidR="00D519D5" w:rsidRPr="009237DC" w:rsidSect="00D519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055" w:rsidRDefault="00E55055" w:rsidP="00AE1EE3">
      <w:pPr>
        <w:spacing w:after="0"/>
      </w:pPr>
      <w:r>
        <w:separator/>
      </w:r>
    </w:p>
  </w:endnote>
  <w:endnote w:type="continuationSeparator" w:id="0">
    <w:p w:rsidR="00E55055" w:rsidRDefault="00E5505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D5" w:rsidRPr="00D519D5" w:rsidRDefault="00D519D5" w:rsidP="00D519D5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D5" w:rsidRPr="00D519D5" w:rsidRDefault="00D519D5" w:rsidP="00D519D5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D519D5" w:rsidRDefault="00181993" w:rsidP="00D519D5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055" w:rsidRDefault="00E55055" w:rsidP="00AE1EE3">
      <w:pPr>
        <w:spacing w:after="0"/>
      </w:pPr>
      <w:r>
        <w:separator/>
      </w:r>
    </w:p>
  </w:footnote>
  <w:footnote w:type="continuationSeparator" w:id="0">
    <w:p w:rsidR="00E55055" w:rsidRDefault="00E5505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D519D5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D519D5">
      <w:rPr>
        <w:rStyle w:val="slostrnky"/>
        <w:sz w:val="24"/>
      </w:rPr>
      <w:fldChar w:fldCharType="begin"/>
    </w:r>
    <w:r w:rsidR="00C65426" w:rsidRPr="00D519D5">
      <w:rPr>
        <w:rStyle w:val="slostrnky"/>
        <w:sz w:val="24"/>
      </w:rPr>
      <w:instrText xml:space="preserve">PAGE  </w:instrText>
    </w:r>
    <w:r w:rsidRPr="00D519D5">
      <w:rPr>
        <w:rStyle w:val="slostrnky"/>
        <w:sz w:val="24"/>
      </w:rPr>
      <w:fldChar w:fldCharType="end"/>
    </w:r>
  </w:p>
  <w:p w:rsidR="00181993" w:rsidRPr="00D519D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93" w:rsidRPr="00D519D5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D5" w:rsidRPr="00D519D5" w:rsidRDefault="00D519D5">
    <w:pPr>
      <w:pStyle w:val="Zhlav"/>
      <w:rPr>
        <w:sz w:val="24"/>
      </w:rPr>
    </w:pPr>
    <w:r w:rsidRPr="00D519D5">
      <w:rPr>
        <w:sz w:val="24"/>
      </w:rPr>
      <w:tab/>
    </w:r>
    <w:r w:rsidRPr="00D519D5">
      <w:rPr>
        <w:sz w:val="24"/>
      </w:rPr>
      <w:tab/>
      <w:t>č. j. 35 </w:t>
    </w:r>
    <w:proofErr w:type="spellStart"/>
    <w:r w:rsidRPr="00D519D5">
      <w:rPr>
        <w:sz w:val="24"/>
      </w:rPr>
      <w:t>Spr</w:t>
    </w:r>
    <w:proofErr w:type="spellEnd"/>
    <w:r w:rsidRPr="00D519D5">
      <w:rPr>
        <w:sz w:val="24"/>
      </w:rPr>
      <w:t> 69/2021-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ctiveWritingStyle w:appName="MSWord" w:lang="cs-CZ" w:vendorID="7" w:dllVersion="514" w:checkStyle="1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pstrData000" w:val="&lt;ApstrData Description=&quot;Přípis Okresní soud v Trutnově&quot; CisloListu=&quot;0&quot; Key=&quot;\\Soutu\soutu_dfs_b$\DFS_Homes\MackovaKaterina\My Documents\Apstr V4\Vystup\35-SPR-69-2021--01-18--07-23-53--xX001 Přípis (opk)-Okresní soud v 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1-01-18&quot;&gt;&lt;HlavniSpis Key=&quot;26625,3822&quot; PredmetRizeni=&quot;Výroční zpráva o činnosti v oblasti poskytování informací u Okresního soudu v Trutnově za rok 2019&quot; DatumDoslo=&quot;2021-01-14&quot; IsEPR=&quot;0&quot; SOPCastka=&quot;0&quot; SOPDatum=&quot;1899-12-30&quot; IsSenatni=&quot;0&quot;&gt;&lt;SpisovaZnacka Key=&quot;26624,5914&quot; Senat=&quot;35&quot; Rejstrik=&quot;SPR&quot; Cislo=&quot;69&quot; Rok=&quot;2021&quot; CL=&quot;&quot; Oddeleni=&quot;N&quot;/&gt;&lt;SpisovaZnackaCizi Key=&quot;26625,433&quot; Senat=&quot;0&quot; Rejstrik=&quot;&quot; Cislo=&quot;0&quot; Rok=&quot;0&quot; CL=&quot;&quot; Oddeleni=&quot;N&quot;/&gt;&lt;SpisovaZnackaDalsi Key=&quot;26625,49136&quot; Senat=&quot;0&quot; Rejstrik=&quot;&quot; Cislo=&quot;0&quot; Rok=&quot;0&quot; CL=&quot;&quot; Oddeleni=&quot;N&quot;/&gt;&lt;SpisoveZnackyPanc Key=&quot;26631,3168&quot;/&gt;&lt;UcastniciA Key=&quot;26625,3824&quot; Role=&quot;&quot; Rod=&quot;1&quot;&gt;&lt;Zastupci Key=&quot;26633,18177&quot;/&gt;&lt;Osoby/&gt;&lt;/UcastniciA&gt;&lt;Ucastnici1 Key=&quot;26625,3826&quot; Role=&quot;podatel&quot; Rod=&quot;1&quot;&gt;&lt;Zastupci Key=&quot;26633,18179&quot;/&gt;&lt;Osoby&gt;&lt;Osoba Key=&quot;OSVYCTU&quot; OsobaRootType=&quot;1&quot; Poradi=&quot;01.&quot; Prijmeni=&quot;Okresní soud v Trutnově&quot; ICO=&quot;00025020&quot; Role=&quot;podatel&quot; IsasID=&quot;OSVYCTU&quot;&gt;&lt;Adresy&gt;&lt;Adresa Key=&quot;122376&quot; Druh=&quot;SÍDLO ORG.&quot;&gt;&lt;ComplexAdress Ulice=&quot;Nádražní&quot; CisloPopisne=&quot;106/5&quot; PSC=&quot;541 20&quot; Mesto=&quot;Trutnov&quot;/&gt;&lt;/Adresa&gt;&lt;Adresa Key=&quot;12530&quot; Druh=&quot;OSTATNÍ&quot;&gt;&lt;ComplexAdress Ulice=&quot;Nádražní&quot; CisloPopisne=&quot;106/5&quot; PSC=&quot;541 20&quot; Mesto=&quot;Trutnov&quot;/&gt;&lt;/Adresa&gt;&lt;Adresa Key=&quot;209980&quot; Druh=&quot;OSTATNÍ&quot;&gt;&lt;ComplexAdress Ulice=&quot;Nádražní&quot; CisloPopisne=&quot;106/5&quot; PSC=&quot;541 20&quot; Mesto=&quot;Trutnov&quot;/&gt;&lt;/Adresa&gt;&lt;Adresa Key=&quot;210039&quot; Druh=&quot;OSTATNÍ&quot;&gt;&lt;ComplexAdress Ulice=&quot;Nádražní&quot; CisloPopisne=&quot;106/5&quot; PSC=&quot;541 20&quot; Mesto=&quot;Trutnov&quot;/&gt;&lt;/Adresa&gt;&lt;Adresa Key=&quot;210040&quot; Druh=&quot;OSTATNÍ&quot;&gt;&lt;ComplexAdress Ulice=&quot;Nádražní&quot; CisloPopisne=&quot;106/5&quot; PSC=&quot;541 20&quot; Mesto=&quot;Trutnov&quot;/&gt;&lt;/Adresa&gt;&lt;Adresa Key=&quot;210956&quot; Druh=&quot;OSTATNÍ&quot;&gt;&lt;ComplexAdress Ulice=&quot;Nádražní&quot; CisloPopisne=&quot;106/5&quot; PSC=&quot;541 20&quot; Mesto=&quot;Trutnov&quot;/&gt;&lt;/Adresa&gt;&lt;Adresa Key=&quot;315939&quot; Druh=&quot;OSTATNÍ&quot;&gt;&lt;ComplexAdress Ulice=&quot;Nádražní&quot; CisloPopisne=&quot;106/5&quot; PSC=&quot;541 20&quot; Mesto=&quot;Trutnov&quot;/&gt;&lt;/Adresa&gt;&lt;Adresa Key=&quot;405888&quot; Druh=&quot;OSTATNÍ&quot;&gt;&lt;ComplexAdress Ulice=&quot;Nádražní&quot; CisloPopisne=&quot;106/5&quot; PSC=&quot;541 20&quot; Mesto=&quot;Trutnov&quot;/&gt;&lt;/Adresa&gt;&lt;Adresa Key=&quot;487289&quot; Druh=&quot;OSTATNÍ&quot;&gt;&lt;ComplexAdress Ulice=&quot;Nádražní&quot; CisloPopisne=&quot;106/5&quot; PSC=&quot;541 20&quot; Mesto=&quot;Trutnov&quot;/&gt;&lt;/Adresa&gt;&lt;Adresa Key=&quot;493694&quot; Druh=&quot;OSTATNÍ&quot;&gt;&lt;ComplexAdress Ulice=&quot;Nádražní&quot; CisloPopisne=&quot;106/5&quot; PSC=&quot;541 20&quot; Mesto=&quot;Trutnov&quot;/&gt;&lt;/Adresa&gt;&lt;Adresa Key=&quot;514515&quot; Druh=&quot;OSTATNÍ&quot;&gt;&lt;ComplexAdress Ulice=&quot;Nádražní&quot; CisloPopisne=&quot;106/5&quot; PSC=&quot;541 20&quot; Mesto=&quot;Trutnov&quot;/&gt;&lt;/Adresa&gt;&lt;/Adresy&gt;&lt;/Osoba&gt;&lt;/Osoby&gt;&lt;/Ucastnici1&gt;&lt;OsobyAll Key=&quot;26625,4844&quot; Role=&quot;podatel&quot; Rod=&quot;1&quot;&gt;&lt;Zastupci Key=&quot;26633,2207&quot;/&gt;&lt;Osoby&gt;&lt;Osoba Key=&quot;OSVYCTU&quot; OsobaRootType=&quot;1&quot; Poradi=&quot;01.&quot; Prijmeni=&quot;Okresní soud v Trutnově&quot; ICO=&quot;00025020&quot; Role=&quot;podatel&quot; IsasID=&quot;OSVYCTU&quot;&gt;&lt;Adresy&gt;&lt;Adresa Key=&quot;122376&quot; Druh=&quot;SÍDLO ORG.&quot;&gt;&lt;ComplexAdress Ulice=&quot;Nádražní&quot; CisloPopisne=&quot;106/5&quot; PSC=&quot;541 20&quot; Mesto=&quot;Trutnov&quot;/&gt;&lt;/Adresa&gt;&lt;Adresa Key=&quot;12530&quot; Druh=&quot;OSTATNÍ&quot;&gt;&lt;ComplexAdress Ulice=&quot;Nádražní&quot; CisloPopisne=&quot;106/5&quot; PSC=&quot;541 20&quot; Mesto=&quot;Trutnov&quot;/&gt;&lt;/Adresa&gt;&lt;Adresa Key=&quot;209980&quot; Druh=&quot;OSTATNÍ&quot;&gt;&lt;ComplexAdress Ulice=&quot;Nádražní&quot; CisloPopisne=&quot;106/5&quot; PSC=&quot;541 20&quot; Mesto=&quot;Trutnov&quot;/&gt;&lt;/Adresa&gt;&lt;Adresa Key=&quot;210039&quot; Druh=&quot;OSTATNÍ&quot;&gt;&lt;ComplexAdress Ulice=&quot;Nádražní&quot; CisloPopisne=&quot;106/5&quot; PSC=&quot;541 20&quot; Mesto=&quot;Trutnov&quot;/&gt;&lt;/Adresa&gt;&lt;Adresa Key=&quot;210040&quot; Druh=&quot;OSTATNÍ&quot;&gt;&lt;ComplexAdress Ulice=&quot;Nádražní&quot; CisloPopisne=&quot;106/5&quot; PSC=&quot;541 20&quot; Mesto=&quot;Trutnov&quot;/&gt;&lt;/Adresa&gt;&lt;Adresa Key=&quot;210956&quot; Druh=&quot;OSTATNÍ&quot;&gt;&lt;ComplexAdress Ulice=&quot;Nádražní&quot; CisloPopisne=&quot;106/5&quot; PSC=&quot;541 20&quot; Mesto=&quot;Trutnov&quot;/&gt;&lt;/Adresa&gt;&lt;Adresa Key=&quot;315939&quot; Druh=&quot;OSTATNÍ&quot;&gt;&lt;ComplexAdress Ulice=&quot;Nádražní&quot; CisloPopisne=&quot;106/5&quot; PSC=&quot;541 20&quot; Mesto=&quot;Trutnov&quot;/&gt;&lt;/Adresa&gt;&lt;Adresa Key=&quot;405888&quot; Druh=&quot;OSTATNÍ&quot;&gt;&lt;ComplexAdress Ulice=&quot;Nádražní&quot; CisloPopisne=&quot;106/5&quot; PSC=&quot;541 20&quot; Mesto=&quot;Trutnov&quot;/&gt;&lt;/Adresa&gt;&lt;Adresa Key=&quot;487289&quot; Druh=&quot;OSTATNÍ&quot;&gt;&lt;ComplexAdress Ulice=&quot;Nádražní&quot; CisloPopisne=&quot;106/5&quot; PSC=&quot;541 20&quot; Mesto=&quot;Trutnov&quot;/&gt;&lt;/Adresa&gt;&lt;Adresa Key=&quot;493694&quot; Druh=&quot;OSTATNÍ&quot;&gt;&lt;ComplexAdress Ulice=&quot;Nádražní&quot; CisloPopisne=&quot;106/5&quot; PSC=&quot;541 20&quot; Mesto=&quot;Trutnov&quot;/&gt;&lt;/Adresa&gt;&lt;Adresa Key=&quot;514515&quot; Druh=&quot;OSTATNÍ&quot;&gt;&lt;ComplexAdress Ulice=&quot;Nádražní&quot; CisloPopisne=&quot;106/5&quot; PSC=&quot;541 20&quot; Mesto=&quot;Trutnov&quot;/&gt;&lt;/Adresa&gt;&lt;/Adresy&gt;&lt;/Osoba&gt;&lt;/Osoby&gt;&lt;/OsobyAll&gt;&lt;VydanaRozhodnuti Key=&quot;26631,3170&quot; ExTOnly=&quot;0&quot; FullInfo=&quot;0&quot;/&gt;&lt;ExekucniTituly Key=&quot;26625,3823&quot; ExTOnly=&quot;-1&quot; FullInfo=&quot;0&quot;/&gt;&lt;UdajeZIS Key=&quot;26625,3829&quot;&gt;&lt;Udaj Popis=&quot;UZIVATEL_KOD&quot; Value=&quot;MACEK&quot;/&gt;&lt;Udaj Popis=&quot;SOUD_NAZEV&quot; Value=&quot;Okresní soud v Trutnově&quot;/&gt;&lt;Udaj Popis=&quot;SOUD_ULICE&quot; Value=&quot;Nádražní&quot;/&gt;&lt;Udaj Popis=&quot;SOUD_CISLO_POPISNE&quot; Value=&quot;106/5&quot;/&gt;&lt;Udaj Popis=&quot;SOUD_MESTO&quot; Value=&quot;Trutnov&quot;/&gt;&lt;Udaj Popis=&quot;SOUD_PSC&quot; Value=&quot;541 20&quot;/&gt;&lt;Udaj Popis=&quot;SOUD_FAX&quot; Value=&quot;+420 499 813 054&quot;/&gt;&lt;Udaj Popis=&quot;SOUD_ICO&quot; Value=&quot;00025020&quot;/&gt;&lt;Udaj Popis=&quot;SOUD_DS&quot; Value=&quot;2c2abj3&quot;/&gt;&lt;Udaj Popis=&quot;SOUD_TELEFON&quot; Value=&quot;+420 499 857 212&quot;/&gt;&lt;Udaj Popis=&quot;SOUD_EMAIL&quot; Value=&quot;podatelna@osoud.tru.justice.cz&quot;/&gt;&lt;Udaj Popis=&quot;NADRIZENY_SOUD_NAZEV&quot; Value=&quot;Krajský soud v Hradci Králové&quot;/&gt;&lt;Udaj Popis=&quot;NADRIZENY_SOUD_ULICE&quot; Value=&quot;Československé armády&quot;/&gt;&lt;Udaj Popis=&quot;NADRIZENY_SOUD_CISLO_POPISNE&quot; Value=&quot;218&quot;/&gt;&lt;Udaj Popis=&quot;NADRIZENY_SOUD_MESTO&quot; Value=&quot;Hradec Králové&quot;/&gt;&lt;Udaj Popis=&quot;NADRIZENY_SOUD_PSC&quot; Value=&quot;500 02&quot;/&gt;&lt;Udaj Popis=&quot;SOUD_MISTO_VYSTAVENI&quot; Value=&quot;Trutnov&quot;/&gt;&lt;Udaj Popis=&quot;RESI_JMENO&quot; Value=&quot;Miroslava&quot;/&gt;&lt;Udaj Popis=&quot;RESI_PRIJMENI&quot; Value=&quot;Purkertová&quot;/&gt;&lt;Udaj Popis=&quot;RESI_TITUL_PRED&quot; Value=&quot;Mgr.&quot;/&gt;&lt;Udaj Popis=&quot;RESI_PROFESE&quot; Value=&quot;samosoudkyně&quot;/&gt;&lt;Udaj Popis=&quot;CISLO_SENATU&quot; Value=&quot;35&quot;/&gt;&lt;Udaj Popis=&quot;DRUH_VEC&quot; Value=&quot;SPR&quot;/&gt;&lt;Udaj Popis=&quot;BC_VEC&quot; Value=&quot;69&quot;/&gt;&lt;Udaj Popis=&quot;ROCNIK&quot; Value=&quot;2021&quot;/&gt;&lt;Udaj Popis=&quot;DRUH_STAV_VECI&quot; Value=&quot;NEVYRIZENA&quot;/&gt;&lt;Udaj Popis=&quot;PRIZNAK_AN_SENATNI_VEC&quot; Value=&quot;F&quot;/&gt;&lt;Udaj Popis=&quot;CAROVY_KOD_VEC&quot; Value=&quot;*35SPR69/2021*&quot;/&gt;&lt;Udaj Popis=&quot;DATUM_A_CAS_AKTUALIZACE&quot; Value=&quot;14.01.2021 14:13:46&quot;/&gt;&lt;Udaj Popis=&quot;DATUM_A_CAS_VLOZENI&quot; Value=&quot;14.01.2021 14:13:44&quot;/&gt;&lt;Udaj Popis=&quot;DATUM_DOSLO&quot; Value=&quot;14.01.2021&quot;/&gt;&lt;Udaj Popis=&quot;DRUH_VECI_SPISOVA_ZNACKA&quot; Value=&quot;Spr&quot;/&gt;&lt;Udaj Popis=&quot;KOD_UZIV_AKTUALIZOVAL&quot; Value=&quot;MACEK&quot;/&gt;&lt;Udaj Popis=&quot;KOD_UZIV_VLOZIL&quot; Value=&quot;MACEK&quot;/&gt;&lt;Udaj Popis=&quot;OSOBA_PRIDELENA&quot; Value=&quot;Mgr. Miroslava Purkertová&quot;/&gt;&lt;Udaj Popis=&quot;POPIS_DRUH_VECI&quot; Value=&quot;Správní agenda&quot;/&gt;&lt;Udaj Popis=&quot;POPIS_STAV_VECI&quot; Value=&quot;Nevyřízená věc&quot;/&gt;&lt;Udaj Popis=&quot;POZPATKU_BC_VECI&quot; Value=&quot;96&quot;/&gt;&lt;Udaj Popis=&quot;POZPATKU_CISLO_SENATU&quot; Value=&quot;53&quot;/&gt;&lt;Udaj Popis=&quot;POZPATKU_DRUH_VECI&quot; Value=&quot;rpS&quot;/&gt;&lt;Udaj Popis=&quot;POZPATKU_ROCNIK&quot; Value=&quot;1202&quot;/&gt;&lt;Udaj Popis=&quot;POZPATKU_SPISOVA_ZNACKA&quot; Value=&quot;1202/96 rpS 53&quot;/&gt;&lt;Udaj Popis=&quot;PREDMET_RIZENI&quot; Value=&quot;Výroční zpráva o činnosti v oblasti poskytování informací u Okresního soudu v Trutnově za rok 2019&quot;/&gt;&lt;Udaj Popis=&quot;PREDSEDA_SENATU&quot; Value=&quot;Mgr. Miroslava Purkert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Miroslava Purkertová&quot;/&gt;&lt;Udaj Popis=&quot;RESI_JMENO_SKLON&quot; Value=&quot;Miroslavou&quot;/&gt;&lt;Udaj Popis=&quot;RESI_PRIJMENI_SKLON&quot; Value=&quot;Purkertovou&quot;/&gt;&lt;Udaj Popis=&quot;SPISOVA_ZNACKA&quot; Value=&quot;35 Spr 69/2021&quot;/&gt;&lt;Udaj Popis=&quot;OSOBA&quot; Value=&quot;OSVYCTU&quot;/&gt;&lt;Udaj Popis=&quot;PORADI&quot; Value=&quot;01.&quot;/&gt;&lt;Udaj Popis=&quot;PRIZNAK_AN_MLADISTVY&quot; Value=&quot;F&quot;/&gt;&lt;Udaj Popis=&quot;PRIZNAK_AN_SVEPRAVNY&quot; Value=&quot;T&quot;/&gt;&lt;Udaj Popis=&quot;DRUH_ROLE_V_RIZENI&quot; Value=&quot;PODATEL&quot;/&gt;&lt;Udaj Popis=&quot;NAZEV_OSOBY_PRESNY&quot; Value=&quot;Okresní soud v Trutnově&quot;/&gt;&lt;Udaj Popis=&quot;NAZEV_OSOBY&quot; Value=&quot;Okresní soud v Trutnově&quot;/&gt;&lt;Udaj Popis=&quot;POHLAVI&quot; Value=&quot;Neurceno&quot;/&gt;&lt;Udaj Popis=&quot;DRUH_OSOBY&quot; Value=&quot;organizace resortu&quot;/&gt;&lt;Udaj Popis=&quot;PRIZNAK_AN_UMRTI&quot; Value=&quot;F&quot;/&gt;&lt;Udaj Popis=&quot;ICO&quot; Value=&quot;00025020&quot;/&gt;&lt;Udaj Popis=&quot;ID_ADRESY&quot; Value=&quot;122376&quot;/&gt;&lt;Udaj Popis=&quot;DRUH_ADRESY&quot; Value=&quot;SÍDLO ORG.&quot;/&gt;&lt;Udaj Popis=&quot;ULICE&quot; Value=&quot;Nádražní&quot;/&gt;&lt;Udaj Popis=&quot;CISLO_POPISNE&quot; Value=&quot;106/5&quot;/&gt;&lt;Udaj Popis=&quot;MESTO&quot; Value=&quot;Trutnov&quot;/&gt;&lt;Udaj Popis=&quot;PSC&quot; Value=&quot;541 20&quot;/&gt;&lt;Udaj Popis=&quot;BYTEM_U&quot; Value=&quot;vymáhající úřednice&quot;/&gt;&lt;/UdajeZIS&gt;&lt;Resitel Key=&quot;26625,434&quot; Jmeno=&quot;Mgr. Miroslava Purkertová&quot; Jmeno2p=&quot;Mgr. Miroslavy Purkertové&quot; Jmeno7p=&quot;Mgr. Miroslavou Purkert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26625,434&quot; Jmeno=&quot;Mgr. Miroslava Purkertová&quot; Jmeno2p=&quot;Mgr. Miroslavy Purkertové&quot; Jmeno7p=&quot;Mgr. Miroslavou Purkertovou&quot; Funkce=&quot;samosoudkyně&quot; Funkce2p=&quot;samosoudkyně&quot; Funkce7p=&quot;samosoudkyní&quot; IsVychozi=&quot;0&quot; IsVychoziZaSpravnost=&quot;0&quot; IsVychoziPrisedici1=&quot;0&quot; IsVychoziPrisedici2=&quot;0&quot;/&gt;&lt;ZapisovatelFinal Key=&quot;45994,612&quot; Jmeno=&quot;Mgr. Kateřina Macková&quot; Jmeno2p=&quot;Mgr. Kateřiny Mackové&quot; Jmeno7p=&quot;Mgr. Kateřinou Mackovou&quot; Funkce=&quot;dozorčí úředník, správce aplikací&quot; Funkce2p=&quot;vyššího soudního úředníka&quot; Funkce7p=&quot;dozorčí úředník, správce aplikací&quot; IsVychozi=&quot;0&quot; IsVychoziZaSpravnost=&quot;-1&quot; IsVychoziPrisedici1=&quot;0&quot; IsVychoziPrisedici2=&quot;0&quot;/&gt;&lt;KolekceOsob JmenoKolekce=&quot;všechny osoby&quot;&gt;&lt;OsobaKey Key=&quot;OSVYCTU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OSVYCTU&quot;/&gt;&lt;/KolekceOsob&gt;&lt;KolekceOsob JmenoKolekce=&quot;účastníci&quot;&gt;&lt;OsobaKey Key=&quot;OSVYCTU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26639,1295&quot;/&gt;&lt;/KolekceOsob&gt;&lt;GlobalniSlovnikOsob Key=&quot;26642,47305&quot; Role=&quot;podatel&quot; Rod=&quot;3&quot;&gt;&lt;Zastupci Key=&quot;26642,47306&quot;/&gt;&lt;Osoby&gt;&lt;Osoba Key=&quot;OSVYCTU&quot; OsobaRootType=&quot;1&quot; Poradi=&quot;01.&quot; Prijmeni=&quot;Okresní soud v Trutnově&quot; ICO=&quot;00025020&quot; Role=&quot;podatel&quot; IsasID=&quot;OSVYCTU&quot;&gt;&lt;Adresy&gt;&lt;Adresa Key=&quot;122376&quot; Druh=&quot;SÍDLO ORG.&quot;&gt;&lt;ComplexAdress Ulice=&quot;Nádražní&quot; CisloPopisne=&quot;106/5&quot; PSC=&quot;541 20&quot; Mesto=&quot;Trutnov&quot;/&gt;&lt;/Adresa&gt;&lt;Adresa Key=&quot;12530&quot; Druh=&quot;OSTATNÍ&quot;&gt;&lt;ComplexAdress Ulice=&quot;Nádražní&quot; CisloPopisne=&quot;106/5&quot; PSC=&quot;541 20&quot; Mesto=&quot;Trutnov&quot;/&gt;&lt;/Adresa&gt;&lt;Adresa Key=&quot;209980&quot; Druh=&quot;OSTATNÍ&quot;&gt;&lt;ComplexAdress Ulice=&quot;Nádražní&quot; CisloPopisne=&quot;106/5&quot; PSC=&quot;541 20&quot; Mesto=&quot;Trutnov&quot;/&gt;&lt;/Adresa&gt;&lt;Adresa Key=&quot;210039&quot; Druh=&quot;OSTATNÍ&quot;&gt;&lt;ComplexAdress Ulice=&quot;Nádražní&quot; CisloPopisne=&quot;106/5&quot; PSC=&quot;541 20&quot; Mesto=&quot;Trutnov&quot;/&gt;&lt;/Adresa&gt;&lt;Adresa Key=&quot;210040&quot; Druh=&quot;OSTATNÍ&quot;&gt;&lt;ComplexAdress Ulice=&quot;Nádražní&quot; CisloPopisne=&quot;106/5&quot; PSC=&quot;541 20&quot; Mesto=&quot;Trutnov&quot;/&gt;&lt;/Adresa&gt;&lt;Adresa Key=&quot;210956&quot; Druh=&quot;OSTATNÍ&quot;&gt;&lt;ComplexAdress Ulice=&quot;Nádražní&quot; CisloPopisne=&quot;106/5&quot; PSC=&quot;541 20&quot; Mesto=&quot;Trutnov&quot;/&gt;&lt;/Adresa&gt;&lt;Adresa Key=&quot;315939&quot; Druh=&quot;OSTATNÍ&quot;&gt;&lt;ComplexAdress Ulice=&quot;Nádražní&quot; CisloPopisne=&quot;106/5&quot; PSC=&quot;541 20&quot; Mesto=&quot;Trutnov&quot;/&gt;&lt;/Adresa&gt;&lt;Adresa Key=&quot;405888&quot; Druh=&quot;OSTATNÍ&quot;&gt;&lt;ComplexAdress Ulice=&quot;Nádražní&quot; CisloPopisne=&quot;106/5&quot; PSC=&quot;541 20&quot; Mesto=&quot;Trutnov&quot;/&gt;&lt;/Adresa&gt;&lt;Adresa Key=&quot;487289&quot; Druh=&quot;OSTATNÍ&quot;&gt;&lt;ComplexAdress Ulice=&quot;Nádražní&quot; CisloPopisne=&quot;106/5&quot; PSC=&quot;541 20&quot; Mesto=&quot;Trutnov&quot;/&gt;&lt;/Adresa&gt;&lt;Adresa Key=&quot;493694&quot; Druh=&quot;OSTATNÍ&quot;&gt;&lt;ComplexAdress Ulice=&quot;Nádražní&quot; CisloPopisne=&quot;106/5&quot; PSC=&quot;541 20&quot; Mesto=&quot;Trutnov&quot;/&gt;&lt;/Adresa&gt;&lt;Adresa Key=&quot;514515&quot; Druh=&quot;OSTATNÍ&quot;&gt;&lt;ComplexAdress Ulice=&quot;Nádražní&quot; CisloPopisne=&quot;106/5&quot; PSC=&quot;541 20&quot; Mesto=&quot;Trutnov&quot;/&gt;&lt;/Adresa&gt;&lt;/Adresy&gt;&lt;/Osoba&gt;&lt;Osoba Key=&quot;26639,1295&quot; OsobaRootType=&quot;1&quot; Poradi=&quot;01.&quot; Prijmeni=&quot;Okresní soud v Trutnově&quot; ICO=&quot;00025020&quot; Role=&quot;podatel&quot; IsasID=&quot;OSVYCTU&quot;&gt;&lt;Adresy&gt;&lt;Adresa Key=&quot;122376&quot; Druh=&quot;SÍDLO ORG.&quot;&gt;&lt;ComplexAdress Ulice=&quot;Nádražní&quot; CisloPopisne=&quot;106/5&quot; PSC=&quot;541 20&quot; Mesto=&quot;Trutnov&quot;/&gt;&lt;/Adresa&gt;&lt;Adresa Key=&quot;12530&quot; Druh=&quot;OSTATNÍ&quot;&gt;&lt;ComplexAdress Ulice=&quot;Nádražní&quot; CisloPopisne=&quot;106/5&quot; PSC=&quot;541 20&quot; Mesto=&quot;Trutnov&quot;/&gt;&lt;/Adresa&gt;&lt;Adresa Key=&quot;209980&quot; Druh=&quot;OSTATNÍ&quot;&gt;&lt;ComplexAdress Ulice=&quot;Nádražní&quot; CisloPopisne=&quot;106/5&quot; PSC=&quot;541 20&quot; Mesto=&quot;Trutnov&quot;/&gt;&lt;/Adresa&gt;&lt;Adresa Key=&quot;210039&quot; Druh=&quot;OSTATNÍ&quot;&gt;&lt;ComplexAdress Ulice=&quot;Nádražní&quot; CisloPopisne=&quot;106/5&quot; PSC=&quot;541 20&quot; Mesto=&quot;Trutnov&quot;/&gt;&lt;/Adresa&gt;&lt;Adresa Key=&quot;210040&quot; Druh=&quot;OSTATNÍ&quot;&gt;&lt;ComplexAdress Ulice=&quot;Nádražní&quot; CisloPopisne=&quot;106/5&quot; PSC=&quot;541 20&quot; Mesto=&quot;Trutnov&quot;/&gt;&lt;/Adresa&gt;&lt;Adresa Key=&quot;210956&quot; Druh=&quot;OSTATNÍ&quot;&gt;&lt;ComplexAdress Ulice=&quot;Nádražní&quot; CisloPopisne=&quot;106/5&quot; PSC=&quot;541 20&quot; Mesto=&quot;Trutnov&quot;/&gt;&lt;/Adresa&gt;&lt;Adresa Key=&quot;315939&quot; Druh=&quot;OSTATNÍ&quot;&gt;&lt;ComplexAdress Ulice=&quot;Nádražní&quot; CisloPopisne=&quot;106/5&quot; PSC=&quot;541 20&quot; Mesto=&quot;Trutnov&quot;/&gt;&lt;/Adresa&gt;&lt;Adresa Key=&quot;405888&quot; Druh=&quot;OSTATNÍ&quot;&gt;&lt;ComplexAdress Ulice=&quot;Nádražní&quot; CisloPopisne=&quot;106/5&quot; PSC=&quot;541 20&quot; Mesto=&quot;Trutnov&quot;/&gt;&lt;/Adresa&gt;&lt;Adresa Key=&quot;487289&quot; Druh=&quot;OSTATNÍ&quot;&gt;&lt;ComplexAdress Ulice=&quot;Nádražní&quot; CisloPopisne=&quot;106/5&quot; PSC=&quot;541 20&quot; Mesto=&quot;Trutnov&quot;/&gt;&lt;/Adresa&gt;&lt;Adresa Key=&quot;493694&quot; Druh=&quot;OSTATNÍ&quot;&gt;&lt;ComplexAdress Ulice=&quot;Nádražní&quot; CisloPopisne=&quot;106/5&quot; PSC=&quot;541 20&quot; Mesto=&quot;Trutnov&quot;/&gt;&lt;/Adresa&gt;&lt;Adresa Key=&quot;514515&quot; Druh=&quot;OSTATNÍ&quot;&gt;&lt;ComplexAdress Ulice=&quot;Nádražní&quot; CisloPopisne=&quot;106/5&quot; PSC=&quot;541 20&quot; Mesto=&quot;Trutnov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Okresn 2021/01/18 07:31:10 1"/>
    <w:docVar w:name="DOKUMENT_ADRESAR_FS" w:val="C:\TMP\DB"/>
    <w:docVar w:name="DOKUMENT_AUTOMATICKE_UKLADANI" w:val="ANO"/>
    <w:docVar w:name="DOKUMENT_PERIODA_UKLADANI" w:val="5"/>
    <w:docVar w:name="DOKUMENT_ULOZIT_JAKO_DOCX" w:val="NE"/>
    <w:docVar w:name="KeyOfCOutputDoc" w:val="26678,53309"/>
  </w:docVars>
  <w:rsids>
    <w:rsidRoot w:val="00865BEA"/>
    <w:rsid w:val="00000E54"/>
    <w:rsid w:val="000054F9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96957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237DC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519D5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55055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3AA5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C5D3C-63B8-4C9B-921F-CC397B01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Macková Kateřina Mgr.</dc:creator>
  <cp:keywords/>
  <cp:lastModifiedBy>Macková Kateřina Mgr.</cp:lastModifiedBy>
  <cp:revision>4</cp:revision>
  <dcterms:created xsi:type="dcterms:W3CDTF">2021-01-18T06:23:00Z</dcterms:created>
  <dcterms:modified xsi:type="dcterms:W3CDTF">2021-01-18T06:30:00Z</dcterms:modified>
</cp:coreProperties>
</file>