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96C30" w14:textId="77777777" w:rsidR="00C215A2" w:rsidRPr="00C34C80" w:rsidRDefault="00C215A2" w:rsidP="00C215A2">
      <w:pPr>
        <w:rPr>
          <w:rFonts w:ascii="Arial" w:hAnsi="Arial" w:cs="Arial"/>
          <w:b/>
          <w:bCs/>
        </w:rPr>
      </w:pPr>
    </w:p>
    <w:p w14:paraId="28F81753" w14:textId="77777777" w:rsidR="00C215A2" w:rsidRPr="00C34C80" w:rsidRDefault="00C215A2" w:rsidP="00C215A2">
      <w:pPr>
        <w:jc w:val="center"/>
        <w:rPr>
          <w:b/>
          <w:bCs/>
        </w:rPr>
      </w:pPr>
      <w:r w:rsidRPr="00C34C80">
        <w:rPr>
          <w:b/>
          <w:bCs/>
        </w:rPr>
        <w:t>PŘIHLÁŠKA</w:t>
      </w:r>
    </w:p>
    <w:p w14:paraId="2E543499" w14:textId="4426B024" w:rsidR="00C215A2" w:rsidRPr="00C34C80" w:rsidRDefault="00C215A2" w:rsidP="00C215A2">
      <w:pPr>
        <w:jc w:val="center"/>
        <w:rPr>
          <w:b/>
          <w:bCs/>
        </w:rPr>
      </w:pPr>
      <w:r w:rsidRPr="00C34C80">
        <w:rPr>
          <w:b/>
          <w:bCs/>
        </w:rPr>
        <w:t xml:space="preserve">do výběrového řízení na obsazení místa vedoucího státního zástupce / vedoucí státní zástupkyně </w:t>
      </w:r>
      <w:proofErr w:type="gramStart"/>
      <w:r w:rsidRPr="00C34C80">
        <w:rPr>
          <w:b/>
          <w:bCs/>
        </w:rPr>
        <w:t>v  Rychnově</w:t>
      </w:r>
      <w:proofErr w:type="gramEnd"/>
      <w:r w:rsidRPr="00C34C80">
        <w:rPr>
          <w:b/>
          <w:bCs/>
        </w:rPr>
        <w:t xml:space="preserve"> nad Kněžnou</w:t>
      </w:r>
    </w:p>
    <w:p w14:paraId="6F729637" w14:textId="65356551" w:rsidR="00C215A2" w:rsidRPr="00C34C80" w:rsidRDefault="00C215A2" w:rsidP="00C215A2">
      <w:pPr>
        <w:jc w:val="center"/>
        <w:rPr>
          <w:b/>
          <w:bCs/>
        </w:rPr>
      </w:pPr>
      <w:r w:rsidRPr="00C34C80">
        <w:rPr>
          <w:b/>
          <w:bCs/>
        </w:rPr>
        <w:t>vyhlášeného dne 13.7.2026</w:t>
      </w:r>
    </w:p>
    <w:p w14:paraId="19F9A482" w14:textId="77777777" w:rsidR="00C215A2" w:rsidRPr="00C34C80" w:rsidRDefault="00C215A2" w:rsidP="00C215A2">
      <w:pPr>
        <w:jc w:val="both"/>
      </w:pPr>
    </w:p>
    <w:p w14:paraId="1928D1B1" w14:textId="77777777" w:rsidR="00C215A2" w:rsidRPr="00C34C80" w:rsidRDefault="00C215A2" w:rsidP="00C215A2">
      <w:pPr>
        <w:jc w:val="both"/>
      </w:pPr>
    </w:p>
    <w:p w14:paraId="4E012B32" w14:textId="77777777" w:rsidR="00C215A2" w:rsidRPr="00C34C80" w:rsidRDefault="00C215A2" w:rsidP="00C215A2">
      <w:pPr>
        <w:jc w:val="both"/>
        <w:rPr>
          <w:b/>
          <w:bCs/>
        </w:rPr>
      </w:pPr>
      <w:r w:rsidRPr="00C34C80">
        <w:rPr>
          <w:b/>
          <w:bCs/>
        </w:rPr>
        <w:t xml:space="preserve"> </w:t>
      </w:r>
      <w:r w:rsidRPr="00C34C80">
        <w:t xml:space="preserve">     Příjmení, jméno a titul: </w:t>
      </w:r>
    </w:p>
    <w:p w14:paraId="1DE30A56" w14:textId="77777777" w:rsidR="00C215A2" w:rsidRPr="00C34C80" w:rsidRDefault="00C215A2" w:rsidP="00C215A2">
      <w:pPr>
        <w:jc w:val="both"/>
        <w:rPr>
          <w:b/>
          <w:bCs/>
        </w:rPr>
      </w:pPr>
    </w:p>
    <w:p w14:paraId="2A1051AC" w14:textId="7C9612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Adresa trvalého bydliště:</w:t>
      </w:r>
    </w:p>
    <w:p w14:paraId="4F19F173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</w:t>
      </w:r>
    </w:p>
    <w:p w14:paraId="3150AAEF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</w:t>
      </w:r>
    </w:p>
    <w:p w14:paraId="7EBA6AB6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Adresa pro zasílání korespondence, je-li od adresy bydliště odlišná:</w:t>
      </w:r>
    </w:p>
    <w:p w14:paraId="509CCACB" w14:textId="77777777" w:rsidR="00C215A2" w:rsidRPr="00C34C80" w:rsidRDefault="00C215A2" w:rsidP="00C215A2">
      <w:pPr>
        <w:jc w:val="both"/>
        <w:rPr>
          <w:bCs/>
        </w:rPr>
      </w:pPr>
    </w:p>
    <w:p w14:paraId="2A1C9F32" w14:textId="77777777" w:rsidR="00C215A2" w:rsidRPr="00C34C80" w:rsidRDefault="00C215A2" w:rsidP="00C215A2">
      <w:pPr>
        <w:jc w:val="both"/>
        <w:rPr>
          <w:bCs/>
        </w:rPr>
      </w:pPr>
    </w:p>
    <w:p w14:paraId="271405A6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Datum narození:</w:t>
      </w:r>
    </w:p>
    <w:p w14:paraId="46298BE5" w14:textId="77777777" w:rsidR="00C215A2" w:rsidRPr="00C34C80" w:rsidRDefault="00C215A2" w:rsidP="00C215A2">
      <w:pPr>
        <w:jc w:val="both"/>
        <w:rPr>
          <w:b/>
          <w:bCs/>
        </w:rPr>
      </w:pPr>
      <w:r w:rsidRPr="00C34C80">
        <w:rPr>
          <w:b/>
          <w:bCs/>
        </w:rPr>
        <w:t xml:space="preserve">        </w:t>
      </w:r>
    </w:p>
    <w:p w14:paraId="42E89AD2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Mobilní telefon:  </w:t>
      </w:r>
    </w:p>
    <w:p w14:paraId="708840D4" w14:textId="77777777" w:rsidR="00C215A2" w:rsidRPr="00C34C80" w:rsidRDefault="00C215A2" w:rsidP="00C215A2">
      <w:pPr>
        <w:jc w:val="both"/>
        <w:rPr>
          <w:bCs/>
        </w:rPr>
      </w:pPr>
    </w:p>
    <w:p w14:paraId="362BFD5A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E-mail: </w:t>
      </w:r>
    </w:p>
    <w:p w14:paraId="50A334BE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      </w:t>
      </w:r>
    </w:p>
    <w:p w14:paraId="202B4F11" w14:textId="77777777" w:rsidR="00C215A2" w:rsidRPr="00C34C80" w:rsidRDefault="00C215A2" w:rsidP="00C215A2">
      <w:pPr>
        <w:jc w:val="both"/>
      </w:pPr>
      <w:r w:rsidRPr="00C34C80">
        <w:t>Podávám přihlášku do výše uvedeného výběrového řízení a přikládám tyto přílohy:</w:t>
      </w:r>
    </w:p>
    <w:p w14:paraId="3885042F" w14:textId="77777777" w:rsidR="00C215A2" w:rsidRPr="00C34C80" w:rsidRDefault="00C215A2" w:rsidP="00C215A2">
      <w:pPr>
        <w:jc w:val="both"/>
      </w:pPr>
    </w:p>
    <w:p w14:paraId="61FE6413" w14:textId="77777777" w:rsidR="00C215A2" w:rsidRPr="00C34C80" w:rsidRDefault="00C215A2" w:rsidP="00C215A2">
      <w:pPr>
        <w:jc w:val="both"/>
      </w:pPr>
      <w:r w:rsidRPr="00C34C80">
        <w:t>a) strukturovaný životopis,</w:t>
      </w:r>
    </w:p>
    <w:p w14:paraId="77522768" w14:textId="77777777" w:rsidR="00C215A2" w:rsidRPr="00C34C80" w:rsidRDefault="00C215A2" w:rsidP="00C215A2">
      <w:pPr>
        <w:jc w:val="both"/>
      </w:pPr>
      <w:r w:rsidRPr="00C34C80">
        <w:t>b) výpis z evidence Rejstříku trestů</w:t>
      </w:r>
      <w:r w:rsidRPr="00C34C80">
        <w:rPr>
          <w:vertAlign w:val="superscript"/>
        </w:rPr>
        <w:footnoteReference w:id="1"/>
      </w:r>
      <w:r w:rsidRPr="00C34C80">
        <w:t xml:space="preserve"> ne starší než 2 měsíce, </w:t>
      </w:r>
    </w:p>
    <w:p w14:paraId="25BEC050" w14:textId="77777777" w:rsidR="00C215A2" w:rsidRPr="00C34C80" w:rsidRDefault="00C215A2" w:rsidP="00C215A2">
      <w:pPr>
        <w:jc w:val="both"/>
      </w:pPr>
      <w:r w:rsidRPr="00C34C80">
        <w:t>c) čestné prohlášení o bezúhonnosti (postih za přestupky a jiné správní delikty pro úmyslné protiprávní jednání),</w:t>
      </w:r>
    </w:p>
    <w:p w14:paraId="21E47689" w14:textId="77777777" w:rsidR="00C215A2" w:rsidRPr="00C34C80" w:rsidRDefault="00C215A2" w:rsidP="00C215A2">
      <w:pPr>
        <w:jc w:val="both"/>
      </w:pPr>
      <w:r w:rsidRPr="00C34C80">
        <w:t xml:space="preserve">d) motivační dopis s uvedením důvodů zájmu o funkci vedoucího státního zástupce / vedoucí státní zástupkyně, </w:t>
      </w:r>
    </w:p>
    <w:p w14:paraId="54A42575" w14:textId="77777777" w:rsidR="00C215A2" w:rsidRPr="00C34C80" w:rsidRDefault="00C215A2" w:rsidP="00C215A2">
      <w:pPr>
        <w:jc w:val="both"/>
      </w:pPr>
      <w:r w:rsidRPr="00C34C80">
        <w:t xml:space="preserve">e) prohlášení o členství v profesních sdruženích, odborné, publikační nebo pedagogické činnosti, </w:t>
      </w:r>
    </w:p>
    <w:p w14:paraId="383DE27B" w14:textId="77777777" w:rsidR="00C215A2" w:rsidRPr="00C34C80" w:rsidRDefault="00C215A2" w:rsidP="00C215A2">
      <w:pPr>
        <w:jc w:val="both"/>
      </w:pPr>
      <w:r w:rsidRPr="00C34C80">
        <w:t xml:space="preserve">f) prohlášení o jazykových znalostech s přiložením kopie dokladů o složených jazykových zkouškách, </w:t>
      </w:r>
    </w:p>
    <w:p w14:paraId="39264E84" w14:textId="77777777" w:rsidR="00C215A2" w:rsidRPr="00C34C80" w:rsidRDefault="00C215A2" w:rsidP="00C215A2">
      <w:pPr>
        <w:jc w:val="both"/>
      </w:pPr>
      <w:r w:rsidRPr="00C34C80">
        <w:t xml:space="preserve">g) potvrzení o zdravotní způsobilosti k výkonu funkce vedoucího státního zástupce / vedoucí státní zástupkyně ne starší než 2 měsíce, </w:t>
      </w:r>
    </w:p>
    <w:p w14:paraId="0D9F02E3" w14:textId="77777777" w:rsidR="00C215A2" w:rsidRPr="00C34C80" w:rsidRDefault="00C215A2" w:rsidP="00C215A2">
      <w:pPr>
        <w:jc w:val="both"/>
      </w:pPr>
      <w:r w:rsidRPr="00C34C80">
        <w:t>h) podepsanou informaci o zpracování osobních údajů,</w:t>
      </w:r>
    </w:p>
    <w:p w14:paraId="283E6548" w14:textId="77777777" w:rsidR="00C215A2" w:rsidRPr="00C34C80" w:rsidRDefault="00C215A2" w:rsidP="00C215A2">
      <w:pPr>
        <w:jc w:val="both"/>
      </w:pPr>
      <w:r w:rsidRPr="00C34C80">
        <w:t>i)  podepsaný souhlas s přístupem do osobního spisu.</w:t>
      </w:r>
    </w:p>
    <w:p w14:paraId="7CC03213" w14:textId="77777777" w:rsidR="00C215A2" w:rsidRPr="00C34C80" w:rsidRDefault="00C215A2" w:rsidP="00C215A2">
      <w:pPr>
        <w:jc w:val="both"/>
        <w:rPr>
          <w:bCs/>
        </w:rPr>
      </w:pPr>
    </w:p>
    <w:p w14:paraId="744E0892" w14:textId="77777777" w:rsidR="00C215A2" w:rsidRPr="00C34C80" w:rsidRDefault="00C215A2" w:rsidP="00C215A2">
      <w:pPr>
        <w:jc w:val="both"/>
        <w:rPr>
          <w:bCs/>
        </w:rPr>
      </w:pPr>
      <w:r w:rsidRPr="00C34C80">
        <w:rPr>
          <w:bCs/>
        </w:rPr>
        <w:t xml:space="preserve">Prohlašuji, že </w:t>
      </w:r>
    </w:p>
    <w:p w14:paraId="70ABCB09" w14:textId="77777777" w:rsidR="00C215A2" w:rsidRPr="00C34C80" w:rsidRDefault="00C215A2" w:rsidP="00C215A2">
      <w:pPr>
        <w:jc w:val="both"/>
        <w:rPr>
          <w:bCs/>
        </w:rPr>
      </w:pPr>
    </w:p>
    <w:p w14:paraId="09991E2C" w14:textId="77777777" w:rsidR="00C215A2" w:rsidRPr="00C34C80" w:rsidRDefault="00C215A2" w:rsidP="00C215A2">
      <w:pPr>
        <w:numPr>
          <w:ilvl w:val="0"/>
          <w:numId w:val="1"/>
        </w:numPr>
        <w:jc w:val="both"/>
        <w:rPr>
          <w:bCs/>
        </w:rPr>
      </w:pPr>
      <w:r w:rsidRPr="00C34C80">
        <w:rPr>
          <w:bCs/>
        </w:rPr>
        <w:t>budu-li vybrán jako uchazeč/uchazečka pro jmenování do funkce vedoucího státního zástupce / vedoucí státní zástupkyně, souhlasím s tím, aby tato přihláška s přílohami, obsahujícími osobní údaje, byla připojena k osobnímu spisu, který bude u zaměstnavatele založen,</w:t>
      </w:r>
    </w:p>
    <w:p w14:paraId="522721E0" w14:textId="77777777" w:rsidR="00C215A2" w:rsidRPr="00C34C80" w:rsidRDefault="00C215A2" w:rsidP="00C215A2">
      <w:pPr>
        <w:numPr>
          <w:ilvl w:val="0"/>
          <w:numId w:val="1"/>
        </w:numPr>
        <w:jc w:val="both"/>
        <w:rPr>
          <w:bCs/>
        </w:rPr>
      </w:pPr>
      <w:r w:rsidRPr="00C34C80">
        <w:rPr>
          <w:bCs/>
        </w:rPr>
        <w:t>v případě neúspěchu ve výběrovém řízení požaduji vrácení příloh přihlášky na uvedenou korespondenční adresu.</w:t>
      </w:r>
    </w:p>
    <w:p w14:paraId="10E81B49" w14:textId="77777777" w:rsidR="00C215A2" w:rsidRPr="00C34C80" w:rsidRDefault="00C215A2" w:rsidP="00C215A2">
      <w:pPr>
        <w:jc w:val="both"/>
        <w:rPr>
          <w:bCs/>
        </w:rPr>
      </w:pPr>
    </w:p>
    <w:p w14:paraId="424B6870" w14:textId="77777777" w:rsidR="00C215A2" w:rsidRPr="00C34C80" w:rsidRDefault="00C215A2" w:rsidP="00C215A2">
      <w:pPr>
        <w:jc w:val="both"/>
        <w:rPr>
          <w:bCs/>
        </w:rPr>
      </w:pPr>
    </w:p>
    <w:p w14:paraId="61F27743" w14:textId="77777777" w:rsidR="00C215A2" w:rsidRPr="00C34C80" w:rsidRDefault="00C215A2" w:rsidP="00C215A2">
      <w:pPr>
        <w:jc w:val="center"/>
      </w:pPr>
      <w:r w:rsidRPr="00C34C80">
        <w:rPr>
          <w:b/>
          <w:bCs/>
        </w:rPr>
        <w:lastRenderedPageBreak/>
        <w:t>INFORMACE O ZPRACOVÁNÍ OSOBNÍCH ÚDAJŮ</w:t>
      </w:r>
    </w:p>
    <w:p w14:paraId="2DD638BB" w14:textId="77777777" w:rsidR="00C215A2" w:rsidRPr="00C34C80" w:rsidRDefault="00C215A2" w:rsidP="00C215A2">
      <w:pPr>
        <w:jc w:val="both"/>
        <w:rPr>
          <w:b/>
          <w:bCs/>
        </w:rPr>
      </w:pPr>
    </w:p>
    <w:p w14:paraId="75150AB4" w14:textId="7EBB76B2" w:rsidR="00C215A2" w:rsidRPr="00C34C80" w:rsidRDefault="00C215A2" w:rsidP="00C215A2">
      <w:pPr>
        <w:jc w:val="both"/>
        <w:rPr>
          <w:b/>
          <w:bCs/>
        </w:rPr>
      </w:pPr>
      <w:r w:rsidRPr="00C34C80">
        <w:rPr>
          <w:b/>
          <w:bCs/>
        </w:rPr>
        <w:t>pro účely výběrového řízení na obsazení místa vedoucího státního zástupce /</w:t>
      </w:r>
      <w:r w:rsidRPr="00C34C80">
        <w:rPr>
          <w:b/>
          <w:bCs/>
          <w:i/>
          <w:iCs/>
        </w:rPr>
        <w:t xml:space="preserve"> </w:t>
      </w:r>
      <w:r w:rsidRPr="00C34C80">
        <w:rPr>
          <w:b/>
          <w:bCs/>
        </w:rPr>
        <w:t>vedoucí státní zástupkyně v Rychnově nad Kněžnou</w:t>
      </w:r>
    </w:p>
    <w:p w14:paraId="43489CA4" w14:textId="77777777" w:rsidR="00C215A2" w:rsidRPr="00C34C80" w:rsidRDefault="00C215A2" w:rsidP="00C215A2">
      <w:pPr>
        <w:jc w:val="both"/>
      </w:pPr>
    </w:p>
    <w:p w14:paraId="53AE2627" w14:textId="77777777" w:rsidR="00C215A2" w:rsidRPr="00C34C80" w:rsidRDefault="00C215A2" w:rsidP="00C215A2">
      <w:pPr>
        <w:jc w:val="both"/>
      </w:pPr>
      <w:bookmarkStart w:id="0" w:name="_Hlk165896888"/>
      <w:r w:rsidRPr="00C34C80">
        <w:t xml:space="preserve">Vaše osobní údaje budou zpracovány v souladu se zásadami a principy nařízení Evropského parlamentu a Rady (EU) 2016/679 ze dne 27. dubna 2016 o ochraně fyzických osob v souvislosti se zpracováním osobních údajů a o volném pohybu těchto údajů a o zrušení směrnice 95/46/ES (obecné nařízení o ochraně osobních údajů; dále jen „GDPR“), a v souladu se zákonem č. 110/2019 Sb., o zpracování osobních údajů a zákonem č. 283/1993 Sb., o státním zastupitelství, ve znění pozdějších předpisů. </w:t>
      </w:r>
    </w:p>
    <w:p w14:paraId="5AFA998E" w14:textId="77777777" w:rsidR="00C215A2" w:rsidRPr="00C34C80" w:rsidRDefault="00C215A2" w:rsidP="00C215A2">
      <w:pPr>
        <w:jc w:val="both"/>
      </w:pPr>
    </w:p>
    <w:p w14:paraId="5AE1D24C" w14:textId="515C17DB" w:rsidR="00C215A2" w:rsidRPr="00C34C80" w:rsidRDefault="00C215A2" w:rsidP="00C215A2">
      <w:pPr>
        <w:jc w:val="both"/>
      </w:pPr>
      <w:r w:rsidRPr="00C34C80">
        <w:rPr>
          <w:b/>
          <w:bCs/>
        </w:rPr>
        <w:t>Správcem osobních údajů je Krajské státní zastupitelství v Hradci Králové</w:t>
      </w:r>
      <w:r w:rsidRPr="00C34C80">
        <w:t xml:space="preserve">, se sídlem Zieglerova 189, 500 </w:t>
      </w:r>
      <w:proofErr w:type="gramStart"/>
      <w:r w:rsidRPr="00C34C80">
        <w:t>39  Hradec</w:t>
      </w:r>
      <w:proofErr w:type="gramEnd"/>
      <w:r w:rsidRPr="00C34C80">
        <w:t xml:space="preserve"> Králové, IČ: 00026051, ID datové schránky: p7jabdi, elektronická adresa podatelny: </w:t>
      </w:r>
      <w:hyperlink r:id="rId7" w:history="1">
        <w:r w:rsidRPr="00C34C80">
          <w:rPr>
            <w:rStyle w:val="Hypertextovodkaz"/>
          </w:rPr>
          <w:t>podatelna@ksz.hrk.justice.cz</w:t>
        </w:r>
      </w:hyperlink>
      <w:r w:rsidRPr="00C34C80">
        <w:t xml:space="preserve"> (dále také „správce“). </w:t>
      </w:r>
    </w:p>
    <w:bookmarkEnd w:id="0"/>
    <w:p w14:paraId="244D952A" w14:textId="77777777" w:rsidR="00C215A2" w:rsidRPr="00C34C80" w:rsidRDefault="00C215A2" w:rsidP="00C215A2">
      <w:pPr>
        <w:jc w:val="both"/>
      </w:pPr>
    </w:p>
    <w:p w14:paraId="4F6020C8" w14:textId="77777777" w:rsidR="00C215A2" w:rsidRPr="00C34C80" w:rsidRDefault="00C215A2" w:rsidP="00C215A2">
      <w:pPr>
        <w:jc w:val="both"/>
      </w:pPr>
      <w:r w:rsidRPr="00C34C80">
        <w:t xml:space="preserve">Správce o Vás bude </w:t>
      </w:r>
      <w:r w:rsidRPr="00C34C80">
        <w:rPr>
          <w:b/>
          <w:bCs/>
        </w:rPr>
        <w:t>zpracovávat následující osobní údaje</w:t>
      </w:r>
      <w:r w:rsidRPr="00C34C80">
        <w:t xml:space="preserve">, a to: </w:t>
      </w:r>
    </w:p>
    <w:p w14:paraId="35D67F29" w14:textId="77777777" w:rsidR="00C215A2" w:rsidRPr="00C34C80" w:rsidRDefault="00C215A2" w:rsidP="00C215A2">
      <w:pPr>
        <w:jc w:val="both"/>
      </w:pPr>
      <w:r w:rsidRPr="00C34C80">
        <w:t xml:space="preserve">- </w:t>
      </w:r>
      <w:bookmarkStart w:id="1" w:name="_Hlk165896937"/>
      <w:r w:rsidRPr="00C34C80">
        <w:t>osobní údaje uvedené v přihlášce do výběrového řízení, včetně jejich příloh</w:t>
      </w:r>
      <w:bookmarkEnd w:id="1"/>
      <w:r w:rsidRPr="00C34C80">
        <w:t xml:space="preserve">, </w:t>
      </w:r>
    </w:p>
    <w:p w14:paraId="00D90DF5" w14:textId="77777777" w:rsidR="00C215A2" w:rsidRPr="00C34C80" w:rsidRDefault="00C215A2" w:rsidP="00C215A2">
      <w:pPr>
        <w:jc w:val="both"/>
      </w:pPr>
      <w:r w:rsidRPr="00C34C80">
        <w:t>- osobní údaje obdržené v rámci dalšího průběhu výběrového řízení (např. zjištěné z osobního spisu).</w:t>
      </w:r>
    </w:p>
    <w:p w14:paraId="21F91D1D" w14:textId="77777777" w:rsidR="00C215A2" w:rsidRPr="00C34C80" w:rsidRDefault="00C215A2" w:rsidP="00C215A2">
      <w:pPr>
        <w:jc w:val="both"/>
      </w:pPr>
    </w:p>
    <w:p w14:paraId="6CDEA259" w14:textId="77777777" w:rsidR="00C215A2" w:rsidRPr="00C34C80" w:rsidRDefault="00C215A2" w:rsidP="00C215A2">
      <w:pPr>
        <w:jc w:val="both"/>
      </w:pPr>
      <w:bookmarkStart w:id="2" w:name="_Hlk165896979"/>
      <w:r w:rsidRPr="00C34C80">
        <w:t xml:space="preserve">Shora uvedené osobní údaje o Vás bude správce zpracovávat </w:t>
      </w:r>
      <w:r w:rsidRPr="00C34C80">
        <w:rPr>
          <w:b/>
          <w:bCs/>
        </w:rPr>
        <w:t>výhradně pro účely konání výběrového řízení</w:t>
      </w:r>
      <w:r w:rsidRPr="00C34C80">
        <w:t xml:space="preserve">. </w:t>
      </w:r>
    </w:p>
    <w:p w14:paraId="34071A3F" w14:textId="77777777" w:rsidR="00C215A2" w:rsidRPr="00C34C80" w:rsidRDefault="00C215A2" w:rsidP="00C215A2">
      <w:pPr>
        <w:jc w:val="both"/>
      </w:pPr>
    </w:p>
    <w:p w14:paraId="0F869FF5" w14:textId="77777777" w:rsidR="00C215A2" w:rsidRPr="00C34C80" w:rsidRDefault="00C215A2" w:rsidP="00C215A2">
      <w:pPr>
        <w:jc w:val="both"/>
      </w:pPr>
      <w:r w:rsidRPr="00C34C80">
        <w:t xml:space="preserve">S Vašimi osobními údaji se </w:t>
      </w:r>
      <w:r w:rsidRPr="00C34C80">
        <w:rPr>
          <w:b/>
          <w:bCs/>
        </w:rPr>
        <w:t>seznamují toliko osoby, které konají nebo organizují výběrové řízení</w:t>
      </w:r>
      <w:r w:rsidRPr="00C34C80">
        <w:t xml:space="preserve">, a to na Krajském státním zastupitelství v Hradci Králové, nebo členové výběrové komise. </w:t>
      </w:r>
    </w:p>
    <w:p w14:paraId="3AB32EE7" w14:textId="77777777" w:rsidR="00C215A2" w:rsidRPr="00C34C80" w:rsidRDefault="00C215A2" w:rsidP="00C215A2">
      <w:pPr>
        <w:jc w:val="both"/>
      </w:pPr>
    </w:p>
    <w:p w14:paraId="071B36E7" w14:textId="77777777" w:rsidR="00C215A2" w:rsidRPr="00C34C80" w:rsidRDefault="00C215A2" w:rsidP="00C215A2">
      <w:pPr>
        <w:jc w:val="both"/>
      </w:pPr>
      <w:r w:rsidRPr="00C34C80">
        <w:t xml:space="preserve">Vaše osobní údaje </w:t>
      </w:r>
      <w:r w:rsidRPr="00C34C80">
        <w:rPr>
          <w:b/>
          <w:bCs/>
        </w:rPr>
        <w:t xml:space="preserve">zpracováváme po dobu trvání výběrového řízení </w:t>
      </w:r>
      <w:r w:rsidRPr="00C34C80">
        <w:t xml:space="preserve">a po jeho skončení </w:t>
      </w:r>
      <w:r w:rsidRPr="00C34C80">
        <w:rPr>
          <w:b/>
          <w:bCs/>
        </w:rPr>
        <w:t>uchováváme v souladu s lhůtami stanovenými obecně závaznými právními předpisy a skartačním řádem státního zastupitelství</w:t>
      </w:r>
      <w:r w:rsidRPr="00C34C80">
        <w:t xml:space="preserve">. </w:t>
      </w:r>
    </w:p>
    <w:p w14:paraId="3A15ED5F" w14:textId="77777777" w:rsidR="00C215A2" w:rsidRPr="00C34C80" w:rsidRDefault="00C215A2" w:rsidP="00C215A2">
      <w:pPr>
        <w:jc w:val="both"/>
      </w:pPr>
    </w:p>
    <w:p w14:paraId="76402ADA" w14:textId="77777777" w:rsidR="00C215A2" w:rsidRPr="00C34C80" w:rsidRDefault="00C215A2" w:rsidP="00C215A2">
      <w:pPr>
        <w:jc w:val="both"/>
      </w:pPr>
      <w:r w:rsidRPr="00C34C80">
        <w:t xml:space="preserve">Vaše osobní údaje nezveřejňujeme, neposkytujeme ani nepředáváme třetím stranám, pokud to přímo nevyplývá z platných právních předpisů nebo z povinností při plnění úkolů prováděných ve veřejném zájmu nebo při výkonu veřejné moci. </w:t>
      </w:r>
    </w:p>
    <w:p w14:paraId="16B8E921" w14:textId="77777777" w:rsidR="00C215A2" w:rsidRPr="00C34C80" w:rsidRDefault="00C215A2" w:rsidP="00C215A2">
      <w:pPr>
        <w:jc w:val="both"/>
      </w:pPr>
    </w:p>
    <w:p w14:paraId="4ED45B3F" w14:textId="77777777" w:rsidR="00C215A2" w:rsidRPr="00C34C80" w:rsidRDefault="00C215A2" w:rsidP="00C215A2">
      <w:pPr>
        <w:jc w:val="both"/>
      </w:pPr>
      <w:r w:rsidRPr="00C34C80">
        <w:t xml:space="preserve">V souvislosti s námi prováděným zpracováním osobních údajů </w:t>
      </w:r>
      <w:r w:rsidRPr="00C34C80">
        <w:rPr>
          <w:b/>
          <w:bCs/>
        </w:rPr>
        <w:t>můžete uplatnit svá práva</w:t>
      </w:r>
      <w:r w:rsidRPr="00C34C80">
        <w:t xml:space="preserve">: </w:t>
      </w:r>
    </w:p>
    <w:p w14:paraId="43BD6BEF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na přístup k osobním údajům (čl. 15 GDPR): Máte právo na přístup k Vašim osobním údajům, a současně právo na informace o tom, jaké osobní údaje a po jakou dobu zpracováváme, jaké jsou účely jejich zpracování, komu jsou osobní údaje zpřístupňovány. </w:t>
      </w:r>
    </w:p>
    <w:p w14:paraId="54E286D1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na opravu – doplnění (čl. 16 GDPR): Pokud zjistíte, že o Vás zpracováváme neúplné nebo nesprávné osobní údaje, máte právo na jejich opravu nebo, vyžaduje-li to účel zpracování, můžete uplatnit právo na jejich doplnění. </w:t>
      </w:r>
    </w:p>
    <w:p w14:paraId="115AD559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na výmaz (čl. 17 GDPR): Můžete požadovat, abychom bez zbytečného odkladu vymazali osobní údaje, které se Vás týkají (např. pominuly všechny důvody pro zpracování osobních údajů). Toto právo není absolutní a nedává Vám možnost žádat výmaz osobních údajů kdykoli a za jakékoli situace. Na základě práva být zapomenut nelze žádat likvidaci všech osobních údajů, jelikož se na nás mohou vztahovat povinnosti o dalším uchování některých osobních údajů. </w:t>
      </w:r>
    </w:p>
    <w:p w14:paraId="64B76D81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lastRenderedPageBreak/>
        <w:t xml:space="preserve">na omezení zpracování (čl. 18 GDPR): Toto právo můžete uplatnit, pokud popíráte přesnost osobních údajů a my nemůžeme jejich přesnost ověřit, nebo zpracování osobních údajů je protiprávní, odmítáte jejich výmaz a žádáte místo toho omezení jejich použití. Žádat omezení zpracování lze také, pokud Vaše osobní údaje již nepotřebujeme zpracovávat, ale potřebujete je Vy pro uplatnění Vašich právních nároků. </w:t>
      </w:r>
    </w:p>
    <w:p w14:paraId="6BF0D437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na přenositelnost údajů (čl. 20 GDPR): Máte právo na předání Vašich osobních údajů ve strukturovaném formátu Vám nebo jinému správci. Musí však jít o zpracování založené na právním důvodu udělení souhlasu či smlouvy (tyto právní tituly zpracování však ve Vašem případě nepoužíváme a vzhledem ke své povaze nelze toto právo uplatňovat, provádíme-li zpracování v rámci výkonu veřejné moci nebo při plnění úkolu ve veřejném zájmu). </w:t>
      </w:r>
    </w:p>
    <w:p w14:paraId="110A2078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vznést námitku (čl. 21 GDPR): Máte právo kdykoli vznést námitku proti zpracování Vašich osobních údajů zpracovávaných na základě právního důvodu plnění úkolu prováděného ve veřejném zájmu nebo při výkonu veřejné moci, případně je-li zpracování nezbytné pro účely oprávněných zájmů našich či třetí strany. Vaši námitku vždy posoudíme a vyrozumíme Vás o způsobu jejího vyřízení. </w:t>
      </w:r>
    </w:p>
    <w:p w14:paraId="4C8C5104" w14:textId="77777777" w:rsidR="00C215A2" w:rsidRPr="00C34C80" w:rsidRDefault="00C215A2" w:rsidP="00C215A2">
      <w:pPr>
        <w:numPr>
          <w:ilvl w:val="0"/>
          <w:numId w:val="2"/>
        </w:numPr>
        <w:jc w:val="both"/>
      </w:pPr>
      <w:r w:rsidRPr="00C34C80">
        <w:t xml:space="preserve">podat stížnost u dozorového úřadu, kterým je Úřad pro ochranu osobních údajů sídlící na adrese Pplk. Sochora 27, 170 00 Praha 7 (čl. 77 GDPR). </w:t>
      </w:r>
    </w:p>
    <w:p w14:paraId="3E0CF3D9" w14:textId="77777777" w:rsidR="00C215A2" w:rsidRPr="00C34C80" w:rsidRDefault="00C215A2" w:rsidP="00C215A2">
      <w:pPr>
        <w:jc w:val="both"/>
      </w:pPr>
    </w:p>
    <w:p w14:paraId="11F3AD2B" w14:textId="77777777" w:rsidR="00C215A2" w:rsidRPr="00C34C80" w:rsidRDefault="00C215A2" w:rsidP="00C215A2">
      <w:pPr>
        <w:jc w:val="both"/>
        <w:rPr>
          <w:b/>
          <w:bCs/>
        </w:rPr>
      </w:pPr>
      <w:r w:rsidRPr="00C34C80">
        <w:t xml:space="preserve">Na </w:t>
      </w:r>
      <w:r w:rsidRPr="00C34C80">
        <w:rPr>
          <w:b/>
          <w:bCs/>
        </w:rPr>
        <w:t>pověřence pro ochranu osobních údajů</w:t>
      </w:r>
      <w:r w:rsidRPr="00C34C80">
        <w:t xml:space="preserve">, kterým je pro celou soustavu státního zastupitelství Ing. Petr </w:t>
      </w:r>
      <w:proofErr w:type="spellStart"/>
      <w:r w:rsidRPr="00C34C80">
        <w:t>Fukan</w:t>
      </w:r>
      <w:proofErr w:type="spellEnd"/>
      <w:r w:rsidRPr="00C34C80">
        <w:t xml:space="preserve"> se můžete obracet se svými dotazy na zpracování osobních údajů a případnými podněty a námitkami. Adresa pro doručování: Nejvyšší státní zastupitelství, Jezuitská 585/4, 660 55 Brno, e-mail: poverenec@nsz.brn.justice.cz, ID datové schránky: 5smaetu.</w:t>
      </w:r>
    </w:p>
    <w:bookmarkEnd w:id="2"/>
    <w:p w14:paraId="4C46FC39" w14:textId="77777777" w:rsidR="00C215A2" w:rsidRPr="00C34C80" w:rsidRDefault="00C215A2" w:rsidP="00C215A2">
      <w:pPr>
        <w:jc w:val="both"/>
      </w:pPr>
    </w:p>
    <w:p w14:paraId="5A46F9FC" w14:textId="77777777" w:rsidR="00C215A2" w:rsidRPr="00C34C80" w:rsidRDefault="00C215A2" w:rsidP="00C215A2">
      <w:pPr>
        <w:jc w:val="both"/>
      </w:pPr>
    </w:p>
    <w:p w14:paraId="6FF12C3C" w14:textId="77777777" w:rsidR="00C215A2" w:rsidRPr="00C34C80" w:rsidRDefault="00C215A2" w:rsidP="00C215A2">
      <w:pPr>
        <w:jc w:val="both"/>
        <w:rPr>
          <w:b/>
          <w:bCs/>
        </w:rPr>
      </w:pPr>
      <w:r w:rsidRPr="00C34C80">
        <w:rPr>
          <w:b/>
          <w:bCs/>
        </w:rPr>
        <w:t>SOUHLAS S PŘÍSTUPEM DO OSOBNÍHO SPISU</w:t>
      </w:r>
    </w:p>
    <w:p w14:paraId="123AE506" w14:textId="77777777" w:rsidR="00C215A2" w:rsidRPr="00C34C80" w:rsidRDefault="00C215A2" w:rsidP="00C215A2">
      <w:pPr>
        <w:jc w:val="both"/>
        <w:rPr>
          <w:b/>
          <w:bCs/>
        </w:rPr>
      </w:pPr>
    </w:p>
    <w:p w14:paraId="7870C7F4" w14:textId="42DA813C" w:rsidR="00C215A2" w:rsidRPr="00C34C80" w:rsidRDefault="00C215A2" w:rsidP="00C215A2">
      <w:pPr>
        <w:jc w:val="both"/>
      </w:pPr>
      <w:r w:rsidRPr="00C34C80">
        <w:t>Já, níže podepsaný/á ............................................., nar. dne ................................, uděluji souhlas pro vyžádání si listin, které tvoří obsah mého osobního spisu, a to pro účely výběrového řízení na obsazení místa vedoucího státního zástupce / vedoucí státní zástupkyně v Rychnově nad Kněžnou.</w:t>
      </w:r>
    </w:p>
    <w:p w14:paraId="19B3E55D" w14:textId="77777777" w:rsidR="00C215A2" w:rsidRPr="00C34C80" w:rsidRDefault="00C215A2" w:rsidP="00C215A2">
      <w:pPr>
        <w:jc w:val="both"/>
      </w:pPr>
    </w:p>
    <w:p w14:paraId="2572CEDE" w14:textId="77777777" w:rsidR="00C215A2" w:rsidRPr="00C34C80" w:rsidRDefault="00C215A2" w:rsidP="00C215A2">
      <w:pPr>
        <w:jc w:val="both"/>
      </w:pPr>
      <w:r w:rsidRPr="00C34C80">
        <w:t>Beru též na vědomí, že pro účely tohoto výběrového řízení bude vyžádáno mé hodnocení od nadřízeného státního zástupce.</w:t>
      </w:r>
    </w:p>
    <w:p w14:paraId="4076E953" w14:textId="77777777" w:rsidR="00C215A2" w:rsidRPr="00C34C80" w:rsidRDefault="00C215A2" w:rsidP="00C215A2">
      <w:pPr>
        <w:jc w:val="both"/>
        <w:rPr>
          <w:b/>
        </w:rPr>
      </w:pPr>
    </w:p>
    <w:p w14:paraId="3FBBEC83" w14:textId="77777777" w:rsidR="00C215A2" w:rsidRPr="00C34C80" w:rsidRDefault="00C215A2" w:rsidP="00C215A2">
      <w:pPr>
        <w:jc w:val="both"/>
        <w:rPr>
          <w:b/>
        </w:rPr>
      </w:pPr>
    </w:p>
    <w:p w14:paraId="2CE1E45A" w14:textId="77777777" w:rsidR="00C215A2" w:rsidRPr="00C34C80" w:rsidRDefault="00C215A2" w:rsidP="00C215A2">
      <w:pPr>
        <w:jc w:val="both"/>
        <w:rPr>
          <w:b/>
        </w:rPr>
      </w:pPr>
    </w:p>
    <w:p w14:paraId="71022A4F" w14:textId="77777777" w:rsidR="00C215A2" w:rsidRPr="00C34C80" w:rsidRDefault="00C215A2" w:rsidP="00C215A2">
      <w:pPr>
        <w:jc w:val="both"/>
        <w:rPr>
          <w:b/>
        </w:rPr>
      </w:pPr>
      <w:r w:rsidRPr="00C34C80">
        <w:rPr>
          <w:b/>
        </w:rPr>
        <w:t xml:space="preserve">V </w:t>
      </w:r>
      <w:r w:rsidRPr="00C34C80">
        <w:t xml:space="preserve">.............................................. </w:t>
      </w:r>
      <w:r w:rsidRPr="00C34C80">
        <w:rPr>
          <w:b/>
        </w:rPr>
        <w:t xml:space="preserve">dne </w:t>
      </w:r>
      <w:r w:rsidRPr="00C34C80">
        <w:t xml:space="preserve">....................... </w:t>
      </w:r>
    </w:p>
    <w:p w14:paraId="7B1DFBD3" w14:textId="77777777" w:rsidR="00C215A2" w:rsidRPr="00C34C80" w:rsidRDefault="00C215A2" w:rsidP="00C215A2">
      <w:pPr>
        <w:jc w:val="both"/>
        <w:rPr>
          <w:b/>
        </w:rPr>
      </w:pPr>
      <w:r w:rsidRPr="00C34C80">
        <w:rPr>
          <w:b/>
        </w:rPr>
        <w:t xml:space="preserve">                                                                                 </w:t>
      </w:r>
    </w:p>
    <w:p w14:paraId="26474DDD" w14:textId="77777777" w:rsidR="00C215A2" w:rsidRPr="00C34C80" w:rsidRDefault="00C215A2" w:rsidP="00C215A2">
      <w:pPr>
        <w:jc w:val="both"/>
        <w:rPr>
          <w:b/>
        </w:rPr>
      </w:pPr>
    </w:p>
    <w:p w14:paraId="70FC1AB8" w14:textId="77777777" w:rsidR="00C215A2" w:rsidRPr="00C34C80" w:rsidRDefault="00C215A2" w:rsidP="00C215A2">
      <w:pPr>
        <w:jc w:val="both"/>
        <w:rPr>
          <w:b/>
        </w:rPr>
      </w:pPr>
    </w:p>
    <w:p w14:paraId="37A127A0" w14:textId="77777777" w:rsidR="00C215A2" w:rsidRPr="00C34C80" w:rsidRDefault="00C215A2" w:rsidP="00C215A2">
      <w:pPr>
        <w:jc w:val="both"/>
        <w:rPr>
          <w:b/>
        </w:rPr>
      </w:pPr>
    </w:p>
    <w:p w14:paraId="4852D9D8" w14:textId="77777777" w:rsidR="00C215A2" w:rsidRPr="00C34C80" w:rsidRDefault="00C215A2" w:rsidP="00C215A2">
      <w:pPr>
        <w:jc w:val="right"/>
        <w:rPr>
          <w:b/>
        </w:rPr>
      </w:pPr>
      <w:r w:rsidRPr="00C34C80">
        <w:rPr>
          <w:b/>
        </w:rPr>
        <w:t xml:space="preserve">                                                                               ________________________</w:t>
      </w:r>
    </w:p>
    <w:p w14:paraId="2D7C079D" w14:textId="77777777" w:rsidR="00C215A2" w:rsidRPr="00C34C80" w:rsidRDefault="00C215A2" w:rsidP="00C215A2">
      <w:pPr>
        <w:jc w:val="right"/>
      </w:pPr>
      <w:r w:rsidRPr="00C34C80">
        <w:rPr>
          <w:b/>
        </w:rPr>
        <w:t xml:space="preserve">     podpis uchazeče/uchazečky</w:t>
      </w:r>
    </w:p>
    <w:p w14:paraId="0A3CEB34" w14:textId="77777777" w:rsidR="00C215A2" w:rsidRPr="00C34C80" w:rsidRDefault="00C215A2" w:rsidP="00C215A2">
      <w:pPr>
        <w:jc w:val="both"/>
      </w:pPr>
    </w:p>
    <w:p w14:paraId="07793C68" w14:textId="77777777" w:rsidR="00E47E7C" w:rsidRPr="00C34C80" w:rsidRDefault="00E47E7C" w:rsidP="00C215A2">
      <w:pPr>
        <w:jc w:val="both"/>
      </w:pPr>
    </w:p>
    <w:sectPr w:rsidR="00E47E7C" w:rsidRPr="00C34C80" w:rsidSect="0009363B">
      <w:headerReference w:type="default" r:id="rId8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AD42" w14:textId="77777777" w:rsidR="008E4AE0" w:rsidRDefault="008E4AE0" w:rsidP="0009363B">
      <w:r>
        <w:separator/>
      </w:r>
    </w:p>
  </w:endnote>
  <w:endnote w:type="continuationSeparator" w:id="0">
    <w:p w14:paraId="110A0D7C" w14:textId="77777777" w:rsidR="008E4AE0" w:rsidRDefault="008E4AE0" w:rsidP="0009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279D" w14:textId="77777777" w:rsidR="008E4AE0" w:rsidRDefault="008E4AE0" w:rsidP="0009363B">
      <w:r>
        <w:separator/>
      </w:r>
    </w:p>
  </w:footnote>
  <w:footnote w:type="continuationSeparator" w:id="0">
    <w:p w14:paraId="4F8DFE0A" w14:textId="77777777" w:rsidR="008E4AE0" w:rsidRDefault="008E4AE0" w:rsidP="0009363B">
      <w:r>
        <w:continuationSeparator/>
      </w:r>
    </w:p>
  </w:footnote>
  <w:footnote w:id="1">
    <w:p w14:paraId="5E17E336" w14:textId="77777777" w:rsidR="00C215A2" w:rsidRDefault="00C215A2" w:rsidP="00C215A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Od 1. 1. 2025 výpis z Rejstříku trestů.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40BE" w14:textId="77777777" w:rsidR="0009363B" w:rsidRPr="0009363B" w:rsidRDefault="0009363B">
    <w:pPr>
      <w:pStyle w:val="Zhlav"/>
      <w:jc w:val="center"/>
      <w:rPr>
        <w:rFonts w:ascii="Arial" w:hAnsi="Arial" w:cs="Arial"/>
      </w:rPr>
    </w:pPr>
    <w:r w:rsidRPr="0009363B">
      <w:rPr>
        <w:rFonts w:ascii="Arial" w:hAnsi="Arial" w:cs="Arial"/>
      </w:rPr>
      <w:fldChar w:fldCharType="begin"/>
    </w:r>
    <w:r w:rsidRPr="0009363B">
      <w:rPr>
        <w:rFonts w:ascii="Arial" w:hAnsi="Arial" w:cs="Arial"/>
      </w:rPr>
      <w:instrText>PAGE   \* MERGEFORMAT</w:instrText>
    </w:r>
    <w:r w:rsidRPr="0009363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09363B">
      <w:rPr>
        <w:rFonts w:ascii="Arial" w:hAnsi="Arial" w:cs="Arial"/>
      </w:rPr>
      <w:fldChar w:fldCharType="end"/>
    </w:r>
  </w:p>
  <w:p w14:paraId="37367232" w14:textId="77777777" w:rsidR="0009363B" w:rsidRDefault="000936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49A"/>
    <w:multiLevelType w:val="hybridMultilevel"/>
    <w:tmpl w:val="E4A084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50B2C"/>
    <w:multiLevelType w:val="hybridMultilevel"/>
    <w:tmpl w:val="B770E116"/>
    <w:lvl w:ilvl="0" w:tplc="654A3A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8182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131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 018 2026/07/13 10:01:21"/>
    <w:docVar w:name="DOKUMENT_ADRESAR_FS" w:val="C:\TEMP\DB"/>
    <w:docVar w:name="DOKUMENT_AUTOMATICKE_UKLADANI" w:val="ANO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rejstrik  = 2 AND A.druh_vec  = 'SPR' AND A.bc_vec  = 209 AND A.rocnik  = 2026)"/>
    <w:docVar w:name="SOUBOR_DOC" w:val="C:\TEMP\"/>
  </w:docVars>
  <w:rsids>
    <w:rsidRoot w:val="00E47E7C"/>
    <w:rsid w:val="0009363B"/>
    <w:rsid w:val="000B2CEE"/>
    <w:rsid w:val="00102B9B"/>
    <w:rsid w:val="001F1CFE"/>
    <w:rsid w:val="002F1E89"/>
    <w:rsid w:val="00372243"/>
    <w:rsid w:val="00577D5C"/>
    <w:rsid w:val="006E7B5D"/>
    <w:rsid w:val="008E4AE0"/>
    <w:rsid w:val="00A94714"/>
    <w:rsid w:val="00AB012D"/>
    <w:rsid w:val="00C215A2"/>
    <w:rsid w:val="00C34C80"/>
    <w:rsid w:val="00D37604"/>
    <w:rsid w:val="00E47E7C"/>
    <w:rsid w:val="00F1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4AC7C"/>
  <w14:defaultImageDpi w14:val="0"/>
  <w15:docId w15:val="{ED17F67D-615B-4FAB-AE67-F4AB83D4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936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9363B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936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936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C215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15A2"/>
    <w:rPr>
      <w:sz w:val="20"/>
      <w:szCs w:val="20"/>
    </w:rPr>
  </w:style>
  <w:style w:type="character" w:styleId="Znakapoznpodarou">
    <w:name w:val="footnote reference"/>
    <w:unhideWhenUsed/>
    <w:rsid w:val="00C215A2"/>
    <w:rPr>
      <w:vertAlign w:val="superscript"/>
    </w:rPr>
  </w:style>
  <w:style w:type="character" w:styleId="Hypertextovodkaz">
    <w:name w:val="Hyperlink"/>
    <w:basedOn w:val="Standardnpsmoodstavce"/>
    <w:uiPriority w:val="99"/>
    <w:rsid w:val="00C215A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1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telna@ksz.hrk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ca_vzr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3</Pages>
  <Words>1009</Words>
  <Characters>6045</Characters>
  <Application>Microsoft Office Word</Application>
  <DocSecurity>0</DocSecurity>
  <Lines>151</Lines>
  <Paragraphs>58</Paragraphs>
  <ScaleCrop>false</ScaleCrop>
  <Company>CCA Systems a.s.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Šimsová Magdaléna</cp:lastModifiedBy>
  <cp:revision>2</cp:revision>
  <cp:lastPrinted>2026-07-13T08:06:00Z</cp:lastPrinted>
  <dcterms:created xsi:type="dcterms:W3CDTF">2026-07-14T09:14:00Z</dcterms:created>
  <dcterms:modified xsi:type="dcterms:W3CDTF">2026-07-14T09:14:00Z</dcterms:modified>
</cp:coreProperties>
</file>