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2A8A" w14:textId="77777777" w:rsidR="00F0498C" w:rsidRPr="00FB342B" w:rsidRDefault="00F0498C" w:rsidP="00F0498C">
      <w:pPr>
        <w:pStyle w:val="Nadpis1"/>
        <w:jc w:val="center"/>
        <w:rPr>
          <w:rFonts w:ascii="Garamond" w:hAnsi="Garamond"/>
          <w:caps/>
          <w:sz w:val="28"/>
          <w:szCs w:val="28"/>
          <w:u w:val="none"/>
        </w:rPr>
      </w:pPr>
      <w:r w:rsidRPr="00FB342B">
        <w:rPr>
          <w:rFonts w:ascii="Garamond" w:hAnsi="Garamond"/>
          <w:bCs w:val="0"/>
          <w:caps/>
          <w:sz w:val="28"/>
          <w:szCs w:val="28"/>
          <w:u w:val="none"/>
        </w:rPr>
        <w:t>Okresní soud v berouně</w:t>
      </w:r>
    </w:p>
    <w:p w14:paraId="01E0F2F6" w14:textId="77777777" w:rsidR="00F0498C" w:rsidRPr="00FB342B" w:rsidRDefault="00F0498C" w:rsidP="00F0498C">
      <w:pPr>
        <w:jc w:val="center"/>
        <w:rPr>
          <w:rFonts w:ascii="Garamond" w:hAnsi="Garamond"/>
          <w:bCs/>
          <w:sz w:val="24"/>
          <w:szCs w:val="24"/>
        </w:rPr>
      </w:pPr>
      <w:r w:rsidRPr="00FB342B">
        <w:rPr>
          <w:rFonts w:ascii="Garamond" w:hAnsi="Garamond"/>
          <w:bCs/>
          <w:sz w:val="24"/>
          <w:szCs w:val="24"/>
        </w:rPr>
        <w:t>Wagnerovo náměstí č. 1249/3, 266 47  Beroun</w:t>
      </w:r>
    </w:p>
    <w:p w14:paraId="2DD5808A" w14:textId="77777777" w:rsidR="00F0498C" w:rsidRPr="00FB342B" w:rsidRDefault="00F0498C" w:rsidP="00F0498C">
      <w:pPr>
        <w:jc w:val="center"/>
        <w:rPr>
          <w:rFonts w:ascii="Garamond" w:hAnsi="Garamond"/>
          <w:bCs/>
          <w:sz w:val="24"/>
          <w:szCs w:val="24"/>
        </w:rPr>
      </w:pPr>
      <w:r w:rsidRPr="00FB342B">
        <w:rPr>
          <w:rFonts w:ascii="Garamond" w:hAnsi="Garamond"/>
          <w:bCs/>
          <w:sz w:val="24"/>
          <w:szCs w:val="24"/>
        </w:rPr>
        <w:t>___________________________________________________________________________</w:t>
      </w:r>
    </w:p>
    <w:p w14:paraId="72B0F850" w14:textId="77777777" w:rsidR="00F0498C" w:rsidRPr="00FB342B" w:rsidRDefault="00F0498C" w:rsidP="00F0498C">
      <w:pPr>
        <w:tabs>
          <w:tab w:val="left" w:pos="0"/>
        </w:tabs>
        <w:jc w:val="center"/>
        <w:rPr>
          <w:rFonts w:ascii="Garamond" w:hAnsi="Garamond"/>
          <w:bCs/>
          <w:sz w:val="24"/>
          <w:szCs w:val="24"/>
        </w:rPr>
      </w:pPr>
      <w:r w:rsidRPr="00FB342B">
        <w:rPr>
          <w:rFonts w:ascii="Garamond" w:hAnsi="Garamond"/>
          <w:sz w:val="24"/>
          <w:szCs w:val="24"/>
        </w:rPr>
        <w:t xml:space="preserve">tel.: </w:t>
      </w:r>
      <w:r w:rsidRPr="00FB342B">
        <w:rPr>
          <w:rFonts w:ascii="Garamond" w:hAnsi="Garamond"/>
          <w:bCs/>
          <w:sz w:val="24"/>
          <w:szCs w:val="24"/>
        </w:rPr>
        <w:t xml:space="preserve">311 604 548, </w:t>
      </w:r>
      <w:r w:rsidRPr="00FB342B">
        <w:rPr>
          <w:rFonts w:ascii="Garamond" w:hAnsi="Garamond"/>
          <w:sz w:val="24"/>
          <w:szCs w:val="24"/>
        </w:rPr>
        <w:t xml:space="preserve">fax: </w:t>
      </w:r>
      <w:r w:rsidRPr="00FB342B">
        <w:rPr>
          <w:rFonts w:ascii="Garamond" w:hAnsi="Garamond"/>
          <w:bCs/>
          <w:sz w:val="24"/>
          <w:szCs w:val="24"/>
        </w:rPr>
        <w:t xml:space="preserve">257 005 053, </w:t>
      </w:r>
      <w:r w:rsidRPr="00FB342B">
        <w:rPr>
          <w:rFonts w:ascii="Garamond" w:hAnsi="Garamond"/>
          <w:sz w:val="24"/>
          <w:szCs w:val="24"/>
        </w:rPr>
        <w:t xml:space="preserve">e-mail: </w:t>
      </w:r>
      <w:hyperlink r:id="rId5" w:history="1">
        <w:r w:rsidRPr="00FB342B">
          <w:rPr>
            <w:rStyle w:val="Hypertextovodkaz"/>
            <w:rFonts w:ascii="Garamond" w:hAnsi="Garamond"/>
            <w:sz w:val="24"/>
            <w:szCs w:val="24"/>
          </w:rPr>
          <w:t>podatelna@osoud.ber.justice.cz</w:t>
        </w:r>
      </w:hyperlink>
      <w:r w:rsidRPr="00FB342B">
        <w:rPr>
          <w:rFonts w:ascii="Garamond" w:hAnsi="Garamond"/>
          <w:sz w:val="24"/>
          <w:szCs w:val="24"/>
        </w:rPr>
        <w:t xml:space="preserve">, ID DS: npyabyy   </w:t>
      </w:r>
    </w:p>
    <w:p w14:paraId="0A32FF2A" w14:textId="77777777" w:rsidR="00F0498C" w:rsidRPr="00FB342B" w:rsidRDefault="00F0498C" w:rsidP="00F0498C">
      <w:pPr>
        <w:rPr>
          <w:rFonts w:ascii="Garamond" w:hAnsi="Garamond"/>
          <w:sz w:val="24"/>
          <w:szCs w:val="24"/>
        </w:rPr>
      </w:pPr>
    </w:p>
    <w:p w14:paraId="6173A986" w14:textId="77777777" w:rsidR="00F0498C" w:rsidRPr="00FB342B" w:rsidRDefault="00F0498C" w:rsidP="00F0498C">
      <w:pPr>
        <w:rPr>
          <w:rFonts w:ascii="Garamond" w:hAnsi="Garamond"/>
          <w:sz w:val="24"/>
          <w:szCs w:val="24"/>
        </w:rPr>
      </w:pPr>
    </w:p>
    <w:p w14:paraId="2D3B6D85" w14:textId="0A78E573" w:rsidR="00F0498C" w:rsidRPr="00FB342B" w:rsidRDefault="00F0498C" w:rsidP="00F0498C">
      <w:pPr>
        <w:pStyle w:val="Nadpis2"/>
        <w:spacing w:before="0" w:after="0"/>
        <w:rPr>
          <w:rFonts w:ascii="Garamond" w:hAnsi="Garamond"/>
          <w:i w:val="0"/>
          <w:sz w:val="24"/>
          <w:szCs w:val="24"/>
        </w:rPr>
      </w:pPr>
      <w:r w:rsidRPr="00FB342B">
        <w:rPr>
          <w:rFonts w:ascii="Garamond" w:hAnsi="Garamond"/>
          <w:i w:val="0"/>
          <w:sz w:val="24"/>
          <w:szCs w:val="24"/>
        </w:rPr>
        <w:t>30 Spr 383/2025</w:t>
      </w:r>
    </w:p>
    <w:p w14:paraId="5BE55A1C" w14:textId="77777777" w:rsidR="00F0498C" w:rsidRPr="00FB342B" w:rsidRDefault="00F0498C" w:rsidP="00F0498C">
      <w:pPr>
        <w:pStyle w:val="Nadpis3"/>
        <w:spacing w:before="0" w:after="0"/>
        <w:jc w:val="center"/>
        <w:rPr>
          <w:rFonts w:ascii="Garamond" w:hAnsi="Garamond"/>
          <w:b w:val="0"/>
          <w:bCs w:val="0"/>
          <w:sz w:val="24"/>
          <w:szCs w:val="24"/>
        </w:rPr>
      </w:pPr>
    </w:p>
    <w:p w14:paraId="08BED95D" w14:textId="77777777" w:rsidR="00F0498C" w:rsidRPr="00FB342B" w:rsidRDefault="00F0498C" w:rsidP="00F0498C">
      <w:pPr>
        <w:pStyle w:val="Nadpis3"/>
        <w:spacing w:before="0" w:after="0"/>
        <w:jc w:val="center"/>
        <w:rPr>
          <w:rFonts w:ascii="Garamond" w:hAnsi="Garamond"/>
          <w:sz w:val="24"/>
          <w:szCs w:val="24"/>
        </w:rPr>
      </w:pPr>
      <w:r w:rsidRPr="00FB342B">
        <w:rPr>
          <w:rFonts w:ascii="Garamond" w:hAnsi="Garamond"/>
          <w:sz w:val="24"/>
          <w:szCs w:val="24"/>
        </w:rPr>
        <w:t>Přehled vyšších soudních úředníků a asistentů pověřených k vyřizování:</w:t>
      </w:r>
    </w:p>
    <w:p w14:paraId="1CA57B8F" w14:textId="77777777" w:rsidR="00F0498C" w:rsidRPr="00FB342B" w:rsidRDefault="00F0498C" w:rsidP="00F0498C">
      <w:pPr>
        <w:pStyle w:val="Nadpis3"/>
        <w:spacing w:before="0" w:after="0"/>
        <w:jc w:val="center"/>
        <w:rPr>
          <w:rFonts w:ascii="Garamond" w:hAnsi="Garamond"/>
          <w:sz w:val="24"/>
          <w:szCs w:val="24"/>
        </w:rPr>
      </w:pPr>
      <w:r w:rsidRPr="00FB342B">
        <w:rPr>
          <w:rFonts w:ascii="Garamond" w:hAnsi="Garamond"/>
          <w:sz w:val="24"/>
          <w:szCs w:val="24"/>
        </w:rPr>
        <w:t>1/ agendy rejstříku Cd – civilní dožádání</w:t>
      </w:r>
    </w:p>
    <w:p w14:paraId="1381EE53" w14:textId="77777777" w:rsidR="00F0498C" w:rsidRPr="00FB342B" w:rsidRDefault="00F0498C" w:rsidP="00F0498C">
      <w:pPr>
        <w:jc w:val="center"/>
        <w:rPr>
          <w:rFonts w:ascii="Garamond" w:hAnsi="Garamond"/>
          <w:b/>
          <w:sz w:val="24"/>
          <w:szCs w:val="24"/>
        </w:rPr>
      </w:pPr>
      <w:r w:rsidRPr="00FB342B">
        <w:rPr>
          <w:rFonts w:ascii="Garamond" w:hAnsi="Garamond"/>
          <w:b/>
          <w:sz w:val="24"/>
          <w:szCs w:val="24"/>
        </w:rPr>
        <w:t>2/ zveřejňování anonymizovaných rozhodnutí v databázi soudních rozhodnutí</w:t>
      </w:r>
    </w:p>
    <w:p w14:paraId="7AA0A3AA" w14:textId="77777777" w:rsidR="00F0498C" w:rsidRPr="00FB342B" w:rsidRDefault="00F0498C" w:rsidP="00F0498C">
      <w:pPr>
        <w:jc w:val="center"/>
        <w:rPr>
          <w:rFonts w:ascii="Garamond" w:hAnsi="Garamond"/>
          <w:b/>
          <w:sz w:val="24"/>
          <w:szCs w:val="24"/>
        </w:rPr>
      </w:pPr>
      <w:r w:rsidRPr="00FB342B">
        <w:rPr>
          <w:rFonts w:ascii="Garamond" w:hAnsi="Garamond"/>
          <w:b/>
          <w:sz w:val="24"/>
          <w:szCs w:val="24"/>
        </w:rPr>
        <w:t>3/ úkonů souvisejících se zastavováním tzv. bagatelních exekucí</w:t>
      </w:r>
    </w:p>
    <w:p w14:paraId="7FB3B5D4" w14:textId="77777777" w:rsidR="00F0498C" w:rsidRPr="00FB342B" w:rsidRDefault="00F0498C" w:rsidP="00F0498C">
      <w:pPr>
        <w:jc w:val="center"/>
        <w:rPr>
          <w:rFonts w:ascii="Garamond" w:hAnsi="Garamond"/>
          <w:b/>
          <w:sz w:val="24"/>
          <w:szCs w:val="24"/>
        </w:rPr>
      </w:pPr>
      <w:r w:rsidRPr="00FB342B">
        <w:rPr>
          <w:rFonts w:ascii="Garamond" w:hAnsi="Garamond"/>
          <w:b/>
          <w:sz w:val="24"/>
          <w:szCs w:val="24"/>
        </w:rPr>
        <w:t xml:space="preserve">4/ úkonů souvisejících se zastavováním bezvýsledných exekucí </w:t>
      </w:r>
    </w:p>
    <w:p w14:paraId="2C5376A2" w14:textId="77777777" w:rsidR="00F0498C" w:rsidRPr="00FB342B" w:rsidRDefault="00F0498C" w:rsidP="00F0498C">
      <w:pPr>
        <w:pStyle w:val="Nadpis3"/>
        <w:spacing w:before="0" w:after="0"/>
        <w:jc w:val="center"/>
        <w:rPr>
          <w:rFonts w:ascii="Garamond" w:hAnsi="Garamond"/>
          <w:b w:val="0"/>
          <w:bCs w:val="0"/>
          <w:sz w:val="24"/>
          <w:szCs w:val="24"/>
        </w:rPr>
      </w:pPr>
      <w:r w:rsidRPr="00FB342B">
        <w:rPr>
          <w:rFonts w:ascii="Garamond" w:hAnsi="Garamond"/>
          <w:sz w:val="24"/>
          <w:szCs w:val="24"/>
        </w:rPr>
        <w:t xml:space="preserve">  </w:t>
      </w:r>
    </w:p>
    <w:p w14:paraId="18FAFEFE" w14:textId="1C6B184E" w:rsidR="00F0498C" w:rsidRPr="00FB342B" w:rsidRDefault="00F0498C" w:rsidP="00F0498C">
      <w:pPr>
        <w:ind w:firstLine="426"/>
        <w:jc w:val="center"/>
        <w:rPr>
          <w:rFonts w:ascii="Garamond" w:hAnsi="Garamond"/>
          <w:bCs/>
          <w:color w:val="FF0000"/>
          <w:sz w:val="24"/>
          <w:szCs w:val="24"/>
        </w:rPr>
      </w:pPr>
      <w:r w:rsidRPr="00FB342B">
        <w:rPr>
          <w:rFonts w:ascii="Garamond" w:hAnsi="Garamond"/>
          <w:bCs/>
          <w:color w:val="FF0000"/>
          <w:sz w:val="24"/>
          <w:szCs w:val="24"/>
        </w:rPr>
        <w:t xml:space="preserve">Přehled č. </w:t>
      </w:r>
      <w:r w:rsidR="00A05B77" w:rsidRPr="00FB342B">
        <w:rPr>
          <w:rFonts w:ascii="Garamond" w:hAnsi="Garamond"/>
          <w:bCs/>
          <w:color w:val="FF0000"/>
          <w:sz w:val="24"/>
          <w:szCs w:val="24"/>
        </w:rPr>
        <w:t>2</w:t>
      </w:r>
      <w:r w:rsidRPr="00FB342B">
        <w:rPr>
          <w:rFonts w:ascii="Garamond" w:hAnsi="Garamond"/>
          <w:bCs/>
          <w:color w:val="FF0000"/>
          <w:sz w:val="24"/>
          <w:szCs w:val="24"/>
        </w:rPr>
        <w:t xml:space="preserve"> platný od 1. 1</w:t>
      </w:r>
      <w:r w:rsidR="00A05B77" w:rsidRPr="00FB342B">
        <w:rPr>
          <w:rFonts w:ascii="Garamond" w:hAnsi="Garamond"/>
          <w:bCs/>
          <w:color w:val="FF0000"/>
          <w:sz w:val="24"/>
          <w:szCs w:val="24"/>
        </w:rPr>
        <w:t>0</w:t>
      </w:r>
      <w:r w:rsidRPr="00FB342B">
        <w:rPr>
          <w:rFonts w:ascii="Garamond" w:hAnsi="Garamond"/>
          <w:bCs/>
          <w:color w:val="FF0000"/>
          <w:sz w:val="24"/>
          <w:szCs w:val="24"/>
        </w:rPr>
        <w:t xml:space="preserve">. 2026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5812"/>
        <w:gridCol w:w="3260"/>
      </w:tblGrid>
      <w:tr w:rsidR="00F0498C" w:rsidRPr="00FB342B" w14:paraId="2F22BDF2" w14:textId="77777777" w:rsidTr="0025094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51D74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Oddíl rejstříku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DA68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Jméno řešitele</w:t>
            </w:r>
          </w:p>
        </w:tc>
      </w:tr>
      <w:tr w:rsidR="00F0498C" w:rsidRPr="00FB342B" w14:paraId="06A2243D" w14:textId="77777777" w:rsidTr="0025094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B19F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Cd – civilní dožádání</w:t>
            </w:r>
          </w:p>
          <w:p w14:paraId="6DF41041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</w:p>
          <w:p w14:paraId="4720723E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</w:p>
          <w:p w14:paraId="42CB8C44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DB15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000000" w:themeColor="text1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 xml:space="preserve">Mgr. Tereza Benešová </w:t>
            </w:r>
          </w:p>
          <w:p w14:paraId="156AB2F0" w14:textId="07E22997" w:rsidR="00BA1E27" w:rsidRPr="00FB342B" w:rsidRDefault="00BA1E27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000000" w:themeColor="text1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>Mgr. Filip Hůla</w:t>
            </w:r>
          </w:p>
          <w:p w14:paraId="087167F5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000000" w:themeColor="text1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 xml:space="preserve">Mgr. Tereza </w:t>
            </w:r>
            <w:r w:rsidRPr="00FB342B">
              <w:rPr>
                <w:rFonts w:ascii="Garamond" w:eastAsiaTheme="minorHAnsi" w:hAnsi="Garamond"/>
                <w:bCs/>
                <w:color w:val="auto"/>
                <w:lang w:eastAsia="en-US"/>
              </w:rPr>
              <w:t>Kamešová</w:t>
            </w:r>
          </w:p>
          <w:p w14:paraId="01ADE5BE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Mgr. Markéta Králíková</w:t>
            </w:r>
          </w:p>
          <w:p w14:paraId="77748A12" w14:textId="5717BA36" w:rsidR="00BA1E27" w:rsidRPr="00FB342B" w:rsidRDefault="00BA1E27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Mgr. Andrea Mikolášová</w:t>
            </w:r>
          </w:p>
          <w:p w14:paraId="0753654C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 xml:space="preserve">Jiřina Nováková </w:t>
            </w:r>
          </w:p>
          <w:p w14:paraId="316B91FF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strike/>
                <w:color w:val="FF0000"/>
                <w:lang w:eastAsia="en-US"/>
              </w:rPr>
            </w:pPr>
            <w:r w:rsidRPr="00FB342B">
              <w:rPr>
                <w:rFonts w:ascii="Garamond" w:hAnsi="Garamond"/>
                <w:strike/>
                <w:color w:val="FF0000"/>
                <w:lang w:eastAsia="en-US"/>
              </w:rPr>
              <w:t>Mgr. Jan Sobota</w:t>
            </w:r>
          </w:p>
          <w:p w14:paraId="78022DC0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000000" w:themeColor="text1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>Mgr. Jana Šostková</w:t>
            </w:r>
          </w:p>
        </w:tc>
      </w:tr>
      <w:tr w:rsidR="00F0498C" w:rsidRPr="00FB342B" w14:paraId="0A1AEAA9" w14:textId="77777777" w:rsidTr="0025094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EF3C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jc w:val="both"/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</w:rPr>
              <w:t>Provádění anonymizace rozhodnutí v databázi soudních rozhodnutí dle Instrukce č. 5/2020 Ministerstva spravedlnosti ze dne 8. září 2020, č.j. 16/2002-ODKA-MET, kterou se mění instrukce Ministerstva spravedlnosti ze dne 20. června 2002, č.j. 20/2002-SM, kterou se upravuje postup při evidenci a zařazování rozhodnutí okresních, krajských a vrchních soudů do systému elektronické evidence soudní judikatury, ve znění pozdějších předpisů.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97AD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Mgr. Tereza Benešová</w:t>
            </w:r>
          </w:p>
          <w:p w14:paraId="7249C19A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Marcela Hrušková</w:t>
            </w:r>
          </w:p>
          <w:p w14:paraId="0182856F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Monika Kloboučníková</w:t>
            </w:r>
          </w:p>
          <w:p w14:paraId="0745A42E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Mgr. Markéta Králíková</w:t>
            </w:r>
          </w:p>
          <w:p w14:paraId="57FC6E28" w14:textId="51D7A61B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Jiřina Nováková</w:t>
            </w:r>
          </w:p>
        </w:tc>
      </w:tr>
      <w:tr w:rsidR="00F0498C" w:rsidRPr="00FB342B" w14:paraId="7EC5DB48" w14:textId="77777777" w:rsidTr="0025094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0367" w14:textId="77777777" w:rsidR="00F0498C" w:rsidRPr="00FB342B" w:rsidRDefault="00F0498C" w:rsidP="0025094E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FB342B">
              <w:rPr>
                <w:rFonts w:ascii="Garamond" w:hAnsi="Garamond"/>
                <w:bCs/>
                <w:sz w:val="24"/>
                <w:szCs w:val="24"/>
              </w:rPr>
              <w:t>Úkony související se zastavováním tzv. bagatelních exekucí v souladu s body 18. – 24., čl. IV zákona č. 286/2021 Sb., vč. úkonů souvisejících s výplatami paušálních náhrad nákladů exekuce.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4E1F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 xml:space="preserve">Mgr. Tereza Benešová </w:t>
            </w:r>
          </w:p>
          <w:p w14:paraId="5A65F4F2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Mgr. Markéta Králíková</w:t>
            </w:r>
          </w:p>
          <w:p w14:paraId="45C42D89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>Jiřina Nováková</w:t>
            </w:r>
          </w:p>
          <w:p w14:paraId="1168DBD3" w14:textId="4B8809F4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</w:p>
        </w:tc>
      </w:tr>
      <w:tr w:rsidR="00F0498C" w:rsidRPr="00FB342B" w14:paraId="14AC3ADF" w14:textId="77777777" w:rsidTr="0025094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4AC0" w14:textId="77777777" w:rsidR="00F0498C" w:rsidRPr="00FB342B" w:rsidRDefault="00F0498C" w:rsidP="0025094E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FB342B">
              <w:rPr>
                <w:rFonts w:ascii="Garamond" w:hAnsi="Garamond"/>
                <w:bCs/>
                <w:sz w:val="24"/>
                <w:szCs w:val="24"/>
              </w:rPr>
              <w:t>Úkony související se zastavováním bezvýsledných exekucí podle § 55 odst. 7 a násl. zákona č. 120/2001 Sb., exekuční řád, ve znění novelizujících předpisů</w:t>
            </w:r>
          </w:p>
          <w:p w14:paraId="7992694F" w14:textId="77777777" w:rsidR="00F0498C" w:rsidRPr="00FB342B" w:rsidRDefault="00F0498C" w:rsidP="0025094E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</w:p>
          <w:p w14:paraId="00DEF96F" w14:textId="77777777" w:rsidR="00F0498C" w:rsidRPr="00FB342B" w:rsidRDefault="00F0498C" w:rsidP="0025094E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</w:p>
          <w:p w14:paraId="0513C303" w14:textId="77777777" w:rsidR="00F0498C" w:rsidRPr="00FB342B" w:rsidRDefault="00F0498C" w:rsidP="0025094E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F998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auto"/>
                <w:lang w:eastAsia="en-US"/>
              </w:rPr>
              <w:t xml:space="preserve">Mgr. Tereza Benešová </w:t>
            </w:r>
          </w:p>
          <w:p w14:paraId="53AFD2B2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000000" w:themeColor="text1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>Tomáš Herout</w:t>
            </w:r>
          </w:p>
          <w:p w14:paraId="3BDCF55F" w14:textId="2DC8DED1" w:rsidR="00BA1E27" w:rsidRPr="00FB342B" w:rsidRDefault="00BA1E27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000000" w:themeColor="text1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>Mgr. Filip Hůla</w:t>
            </w:r>
          </w:p>
          <w:p w14:paraId="79F96372" w14:textId="77777777" w:rsidR="00F0498C" w:rsidRPr="00FB342B" w:rsidRDefault="00F0498C" w:rsidP="00F0498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000000" w:themeColor="text1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>Marcela Hrušková</w:t>
            </w:r>
          </w:p>
          <w:p w14:paraId="3E72FA39" w14:textId="6F69130F" w:rsidR="00F0498C" w:rsidRPr="00FB342B" w:rsidRDefault="00F0498C" w:rsidP="00F0498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 xml:space="preserve">Mgr. Tereza </w:t>
            </w:r>
            <w:r w:rsidRPr="00FB342B">
              <w:rPr>
                <w:rFonts w:ascii="Garamond" w:eastAsiaTheme="minorHAnsi" w:hAnsi="Garamond"/>
                <w:bCs/>
                <w:color w:val="auto"/>
                <w:lang w:eastAsia="en-US"/>
              </w:rPr>
              <w:t>Kamešová</w:t>
            </w:r>
          </w:p>
          <w:p w14:paraId="263718BA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000000" w:themeColor="text1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>Mgr. Markéta Králíková</w:t>
            </w:r>
          </w:p>
          <w:p w14:paraId="697BFAA4" w14:textId="1D2D9500" w:rsidR="00BA1E27" w:rsidRPr="00FB342B" w:rsidRDefault="00BA1E27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000000" w:themeColor="text1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>Mgr. Andrea Mikolášová</w:t>
            </w:r>
          </w:p>
          <w:p w14:paraId="2ABC70E3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000000" w:themeColor="text1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>Jiřina Nováková</w:t>
            </w:r>
          </w:p>
          <w:p w14:paraId="29EE3815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strike/>
                <w:color w:val="FF0000"/>
                <w:lang w:eastAsia="en-US"/>
              </w:rPr>
            </w:pPr>
            <w:r w:rsidRPr="00FB342B">
              <w:rPr>
                <w:rFonts w:ascii="Garamond" w:hAnsi="Garamond"/>
                <w:strike/>
                <w:color w:val="FF0000"/>
                <w:lang w:eastAsia="en-US"/>
              </w:rPr>
              <w:t>Mgr. Jan Sobota</w:t>
            </w:r>
          </w:p>
          <w:p w14:paraId="610840D6" w14:textId="77777777" w:rsidR="00F0498C" w:rsidRPr="00FB342B" w:rsidRDefault="00F0498C" w:rsidP="0025094E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FB342B">
              <w:rPr>
                <w:rFonts w:ascii="Garamond" w:hAnsi="Garamond"/>
                <w:color w:val="000000" w:themeColor="text1"/>
                <w:lang w:eastAsia="en-US"/>
              </w:rPr>
              <w:t>Mgr. Jana Šostková</w:t>
            </w:r>
          </w:p>
        </w:tc>
      </w:tr>
    </w:tbl>
    <w:p w14:paraId="2E5B2A6B" w14:textId="77777777" w:rsidR="00F0498C" w:rsidRPr="00FB342B" w:rsidRDefault="00F0498C" w:rsidP="00F0498C">
      <w:pPr>
        <w:jc w:val="both"/>
        <w:rPr>
          <w:rFonts w:ascii="Garamond" w:hAnsi="Garamond"/>
          <w:sz w:val="24"/>
          <w:szCs w:val="24"/>
        </w:rPr>
      </w:pPr>
    </w:p>
    <w:p w14:paraId="7A77278E" w14:textId="76C4B93D" w:rsidR="00F0498C" w:rsidRPr="00FB342B" w:rsidRDefault="00F0498C" w:rsidP="00F0498C">
      <w:pPr>
        <w:jc w:val="both"/>
        <w:rPr>
          <w:rFonts w:ascii="Garamond" w:hAnsi="Garamond"/>
          <w:sz w:val="24"/>
          <w:szCs w:val="24"/>
        </w:rPr>
      </w:pPr>
      <w:r w:rsidRPr="00FB342B">
        <w:rPr>
          <w:rFonts w:ascii="Garamond" w:hAnsi="Garamond"/>
          <w:sz w:val="24"/>
          <w:szCs w:val="24"/>
        </w:rPr>
        <w:t xml:space="preserve">Beroun </w:t>
      </w:r>
      <w:r w:rsidR="00A05B77" w:rsidRPr="00FB342B">
        <w:rPr>
          <w:rFonts w:ascii="Garamond" w:hAnsi="Garamond"/>
          <w:sz w:val="24"/>
          <w:szCs w:val="24"/>
        </w:rPr>
        <w:t>2</w:t>
      </w:r>
      <w:r w:rsidR="00FB342B">
        <w:rPr>
          <w:rFonts w:ascii="Garamond" w:hAnsi="Garamond"/>
          <w:sz w:val="24"/>
          <w:szCs w:val="24"/>
        </w:rPr>
        <w:t>4</w:t>
      </w:r>
      <w:r w:rsidRPr="00FB342B">
        <w:rPr>
          <w:rFonts w:ascii="Garamond" w:hAnsi="Garamond"/>
          <w:sz w:val="24"/>
          <w:szCs w:val="24"/>
        </w:rPr>
        <w:t xml:space="preserve">. </w:t>
      </w:r>
      <w:r w:rsidR="00A05B77" w:rsidRPr="00FB342B">
        <w:rPr>
          <w:rFonts w:ascii="Garamond" w:hAnsi="Garamond"/>
          <w:sz w:val="24"/>
          <w:szCs w:val="24"/>
        </w:rPr>
        <w:t>září</w:t>
      </w:r>
      <w:r w:rsidRPr="00FB342B">
        <w:rPr>
          <w:rFonts w:ascii="Garamond" w:hAnsi="Garamond"/>
          <w:sz w:val="24"/>
          <w:szCs w:val="24"/>
        </w:rPr>
        <w:t xml:space="preserve"> 202</w:t>
      </w:r>
      <w:r w:rsidR="00A05B77" w:rsidRPr="00FB342B">
        <w:rPr>
          <w:rFonts w:ascii="Garamond" w:hAnsi="Garamond"/>
          <w:sz w:val="24"/>
          <w:szCs w:val="24"/>
        </w:rPr>
        <w:t>6</w:t>
      </w:r>
    </w:p>
    <w:p w14:paraId="483566E0" w14:textId="77777777" w:rsidR="00F0498C" w:rsidRPr="00FB342B" w:rsidRDefault="00F0498C" w:rsidP="00F0498C">
      <w:pPr>
        <w:jc w:val="right"/>
        <w:rPr>
          <w:rFonts w:ascii="Garamond" w:hAnsi="Garamond"/>
          <w:sz w:val="24"/>
          <w:szCs w:val="24"/>
        </w:rPr>
      </w:pPr>
    </w:p>
    <w:p w14:paraId="43B8759E" w14:textId="49CC5172" w:rsidR="00F0498C" w:rsidRPr="00FB342B" w:rsidRDefault="00F0498C" w:rsidP="00F0498C">
      <w:pPr>
        <w:jc w:val="center"/>
        <w:rPr>
          <w:rFonts w:ascii="Garamond" w:hAnsi="Garamond"/>
          <w:sz w:val="24"/>
          <w:szCs w:val="24"/>
        </w:rPr>
      </w:pPr>
      <w:r w:rsidRPr="00FB342B">
        <w:rPr>
          <w:rFonts w:ascii="Garamond" w:hAnsi="Garamond"/>
          <w:sz w:val="24"/>
          <w:szCs w:val="24"/>
        </w:rPr>
        <w:t xml:space="preserve">                                                                                     </w:t>
      </w:r>
      <w:r w:rsidR="00A05B77" w:rsidRPr="00FB342B">
        <w:rPr>
          <w:rFonts w:ascii="Garamond" w:hAnsi="Garamond"/>
          <w:sz w:val="24"/>
          <w:szCs w:val="24"/>
        </w:rPr>
        <w:t>Mgr. Kristina Pavlisová</w:t>
      </w:r>
    </w:p>
    <w:p w14:paraId="16850ADD" w14:textId="77777777" w:rsidR="00F0498C" w:rsidRPr="00FB342B" w:rsidRDefault="00F0498C" w:rsidP="00F0498C">
      <w:pPr>
        <w:tabs>
          <w:tab w:val="center" w:pos="7088"/>
        </w:tabs>
        <w:jc w:val="right"/>
        <w:rPr>
          <w:rFonts w:ascii="Garamond" w:hAnsi="Garamond"/>
          <w:sz w:val="24"/>
          <w:szCs w:val="24"/>
        </w:rPr>
      </w:pPr>
      <w:r w:rsidRPr="00FB342B">
        <w:rPr>
          <w:rFonts w:ascii="Garamond" w:hAnsi="Garamond"/>
          <w:sz w:val="24"/>
          <w:szCs w:val="24"/>
        </w:rPr>
        <w:tab/>
        <w:t>předsedkyně Okresního soudu v Berouně</w:t>
      </w:r>
    </w:p>
    <w:p w14:paraId="5DF4C0D6" w14:textId="422726B1" w:rsidR="00686398" w:rsidRPr="00FB342B" w:rsidRDefault="00686398" w:rsidP="00301BDD">
      <w:pPr>
        <w:tabs>
          <w:tab w:val="center" w:pos="7088"/>
        </w:tabs>
        <w:jc w:val="right"/>
        <w:rPr>
          <w:rFonts w:ascii="Garamond" w:hAnsi="Garamond"/>
          <w:sz w:val="24"/>
          <w:szCs w:val="24"/>
        </w:rPr>
      </w:pPr>
    </w:p>
    <w:sectPr w:rsidR="00686398" w:rsidRPr="00FB342B" w:rsidSect="00B9443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E5161"/>
    <w:multiLevelType w:val="hybridMultilevel"/>
    <w:tmpl w:val="468E3C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BD6A76"/>
    <w:multiLevelType w:val="hybridMultilevel"/>
    <w:tmpl w:val="1034013A"/>
    <w:lvl w:ilvl="0" w:tplc="0405000F">
      <w:start w:val="1"/>
      <w:numFmt w:val="decimal"/>
      <w:lvlText w:val="%1."/>
      <w:lvlJc w:val="left"/>
      <w:pPr>
        <w:ind w:left="4980" w:hanging="360"/>
      </w:pPr>
    </w:lvl>
    <w:lvl w:ilvl="1" w:tplc="04050019">
      <w:start w:val="1"/>
      <w:numFmt w:val="lowerLetter"/>
      <w:lvlText w:val="%2."/>
      <w:lvlJc w:val="left"/>
      <w:pPr>
        <w:ind w:left="5700" w:hanging="360"/>
      </w:pPr>
    </w:lvl>
    <w:lvl w:ilvl="2" w:tplc="0405001B" w:tentative="1">
      <w:start w:val="1"/>
      <w:numFmt w:val="lowerRoman"/>
      <w:lvlText w:val="%3."/>
      <w:lvlJc w:val="right"/>
      <w:pPr>
        <w:ind w:left="6420" w:hanging="180"/>
      </w:pPr>
    </w:lvl>
    <w:lvl w:ilvl="3" w:tplc="0405000F" w:tentative="1">
      <w:start w:val="1"/>
      <w:numFmt w:val="decimal"/>
      <w:lvlText w:val="%4."/>
      <w:lvlJc w:val="left"/>
      <w:pPr>
        <w:ind w:left="7140" w:hanging="360"/>
      </w:pPr>
    </w:lvl>
    <w:lvl w:ilvl="4" w:tplc="04050019" w:tentative="1">
      <w:start w:val="1"/>
      <w:numFmt w:val="lowerLetter"/>
      <w:lvlText w:val="%5."/>
      <w:lvlJc w:val="left"/>
      <w:pPr>
        <w:ind w:left="7860" w:hanging="360"/>
      </w:pPr>
    </w:lvl>
    <w:lvl w:ilvl="5" w:tplc="0405001B" w:tentative="1">
      <w:start w:val="1"/>
      <w:numFmt w:val="lowerRoman"/>
      <w:lvlText w:val="%6."/>
      <w:lvlJc w:val="right"/>
      <w:pPr>
        <w:ind w:left="8580" w:hanging="180"/>
      </w:pPr>
    </w:lvl>
    <w:lvl w:ilvl="6" w:tplc="0405000F" w:tentative="1">
      <w:start w:val="1"/>
      <w:numFmt w:val="decimal"/>
      <w:lvlText w:val="%7."/>
      <w:lvlJc w:val="left"/>
      <w:pPr>
        <w:ind w:left="9300" w:hanging="360"/>
      </w:pPr>
    </w:lvl>
    <w:lvl w:ilvl="7" w:tplc="04050019" w:tentative="1">
      <w:start w:val="1"/>
      <w:numFmt w:val="lowerLetter"/>
      <w:lvlText w:val="%8."/>
      <w:lvlJc w:val="left"/>
      <w:pPr>
        <w:ind w:left="10020" w:hanging="360"/>
      </w:pPr>
    </w:lvl>
    <w:lvl w:ilvl="8" w:tplc="0405001B" w:tentative="1">
      <w:start w:val="1"/>
      <w:numFmt w:val="lowerRoman"/>
      <w:lvlText w:val="%9."/>
      <w:lvlJc w:val="right"/>
      <w:pPr>
        <w:ind w:left="10740" w:hanging="180"/>
      </w:pPr>
    </w:lvl>
  </w:abstractNum>
  <w:num w:numId="1" w16cid:durableId="1018049168">
    <w:abstractNumId w:val="1"/>
  </w:num>
  <w:num w:numId="2" w16cid:durableId="210383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01 CD a NC nejasné.docx 2019/07/29 10:44:00"/>
    <w:docVar w:name="DOKUMENT_ADRESAR_FS" w:val="C:\tmp\DB"/>
    <w:docVar w:name="DOKUMENT_AUTOMATICKE_UKLADANI" w:val="ANO"/>
    <w:docVar w:name="DOKUMENT_PERIODA_UKLADANI" w:val="10"/>
  </w:docVars>
  <w:rsids>
    <w:rsidRoot w:val="00686398"/>
    <w:rsid w:val="0000121E"/>
    <w:rsid w:val="00041298"/>
    <w:rsid w:val="00061E4B"/>
    <w:rsid w:val="00074B11"/>
    <w:rsid w:val="000821EB"/>
    <w:rsid w:val="000A1880"/>
    <w:rsid w:val="000B376B"/>
    <w:rsid w:val="000E35D7"/>
    <w:rsid w:val="000E6EAF"/>
    <w:rsid w:val="00113D9B"/>
    <w:rsid w:val="001229A0"/>
    <w:rsid w:val="00124A98"/>
    <w:rsid w:val="001375AC"/>
    <w:rsid w:val="00140368"/>
    <w:rsid w:val="00145228"/>
    <w:rsid w:val="001648D5"/>
    <w:rsid w:val="00170737"/>
    <w:rsid w:val="001B07F7"/>
    <w:rsid w:val="00245C65"/>
    <w:rsid w:val="00255571"/>
    <w:rsid w:val="00272DFF"/>
    <w:rsid w:val="002C4FFD"/>
    <w:rsid w:val="00301BDD"/>
    <w:rsid w:val="00312AF8"/>
    <w:rsid w:val="00327D2C"/>
    <w:rsid w:val="00332691"/>
    <w:rsid w:val="003633BF"/>
    <w:rsid w:val="00376C7F"/>
    <w:rsid w:val="003B6A6C"/>
    <w:rsid w:val="003C6CAA"/>
    <w:rsid w:val="003D609B"/>
    <w:rsid w:val="003E753E"/>
    <w:rsid w:val="00426ED0"/>
    <w:rsid w:val="00443888"/>
    <w:rsid w:val="004B4821"/>
    <w:rsid w:val="004D4EA5"/>
    <w:rsid w:val="0051095E"/>
    <w:rsid w:val="00513FED"/>
    <w:rsid w:val="005513BB"/>
    <w:rsid w:val="00554402"/>
    <w:rsid w:val="00584905"/>
    <w:rsid w:val="00621310"/>
    <w:rsid w:val="0063513E"/>
    <w:rsid w:val="00677618"/>
    <w:rsid w:val="00686398"/>
    <w:rsid w:val="006B7CC4"/>
    <w:rsid w:val="006C4D00"/>
    <w:rsid w:val="006D19A7"/>
    <w:rsid w:val="0074601D"/>
    <w:rsid w:val="00754234"/>
    <w:rsid w:val="007630E4"/>
    <w:rsid w:val="007E0B19"/>
    <w:rsid w:val="007E7A05"/>
    <w:rsid w:val="0084390D"/>
    <w:rsid w:val="00863121"/>
    <w:rsid w:val="008D6DC0"/>
    <w:rsid w:val="00913683"/>
    <w:rsid w:val="00936681"/>
    <w:rsid w:val="00957151"/>
    <w:rsid w:val="00966ECB"/>
    <w:rsid w:val="009B4243"/>
    <w:rsid w:val="009D41F0"/>
    <w:rsid w:val="009F3E4E"/>
    <w:rsid w:val="00A042E2"/>
    <w:rsid w:val="00A05B77"/>
    <w:rsid w:val="00A06E8A"/>
    <w:rsid w:val="00A15BDA"/>
    <w:rsid w:val="00A61418"/>
    <w:rsid w:val="00A6361C"/>
    <w:rsid w:val="00AA25E0"/>
    <w:rsid w:val="00AD1C5D"/>
    <w:rsid w:val="00B139AD"/>
    <w:rsid w:val="00B34A1F"/>
    <w:rsid w:val="00B906EF"/>
    <w:rsid w:val="00B94433"/>
    <w:rsid w:val="00BA1E27"/>
    <w:rsid w:val="00BB4A9B"/>
    <w:rsid w:val="00BF1158"/>
    <w:rsid w:val="00C1039C"/>
    <w:rsid w:val="00C84B9E"/>
    <w:rsid w:val="00CB0BB1"/>
    <w:rsid w:val="00CD0AB3"/>
    <w:rsid w:val="00CF0037"/>
    <w:rsid w:val="00D66991"/>
    <w:rsid w:val="00D97664"/>
    <w:rsid w:val="00DE185E"/>
    <w:rsid w:val="00EB29C0"/>
    <w:rsid w:val="00EC0A18"/>
    <w:rsid w:val="00ED142F"/>
    <w:rsid w:val="00F04678"/>
    <w:rsid w:val="00F0498C"/>
    <w:rsid w:val="00F406DD"/>
    <w:rsid w:val="00FA03C4"/>
    <w:rsid w:val="00FB342B"/>
    <w:rsid w:val="00FC067F"/>
    <w:rsid w:val="00FC7DB1"/>
    <w:rsid w:val="00FF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4CC8F"/>
  <w15:docId w15:val="{A6E3C9DD-B635-497C-8C87-E384713B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6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86398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6863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nhideWhenUsed/>
    <w:qFormat/>
    <w:rsid w:val="0068639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86398"/>
    <w:rPr>
      <w:rFonts w:ascii="Times New Roman" w:eastAsia="Times New Roman" w:hAnsi="Times New Roman" w:cs="Times New Roman"/>
      <w:b/>
      <w:bCs/>
      <w:sz w:val="20"/>
      <w:szCs w:val="20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686398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686398"/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686398"/>
    <w:pPr>
      <w:ind w:left="720"/>
    </w:pPr>
    <w:rPr>
      <w:rFonts w:eastAsia="Calibri"/>
    </w:rPr>
  </w:style>
  <w:style w:type="paragraph" w:customStyle="1" w:styleId="Default">
    <w:name w:val="Default"/>
    <w:rsid w:val="006863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9B4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B424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4243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CB0B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7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datelna@osoud.ber.justice.cz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5</TotalTime>
  <Pages>1</Pages>
  <Words>315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zdobra</dc:creator>
  <cp:lastModifiedBy>Dobrá Zuzana</cp:lastModifiedBy>
  <cp:revision>6</cp:revision>
  <cp:lastPrinted>2026-09-23T09:10:00Z</cp:lastPrinted>
  <dcterms:created xsi:type="dcterms:W3CDTF">2026-09-21T08:49:00Z</dcterms:created>
  <dcterms:modified xsi:type="dcterms:W3CDTF">2026-09-23T09:10:00Z</dcterms:modified>
</cp:coreProperties>
</file>