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61A5" w14:textId="77777777" w:rsidR="00DB2A22" w:rsidRPr="00811A52" w:rsidRDefault="00DB2A22" w:rsidP="00DB2A2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811A52">
        <w:rPr>
          <w:rFonts w:ascii="Garamond" w:hAnsi="Garamond"/>
          <w:b/>
          <w:smallCaps/>
          <w:color w:val="000000"/>
          <w:sz w:val="32"/>
        </w:rPr>
        <w:t>Okresní soud v Českém Krumlově</w:t>
      </w:r>
    </w:p>
    <w:p w14:paraId="218DC731" w14:textId="77777777" w:rsidR="00DB2A22" w:rsidRPr="00811A52" w:rsidRDefault="00DB2A22" w:rsidP="00DB2A2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811A52">
        <w:rPr>
          <w:rFonts w:ascii="Garamond" w:hAnsi="Garamond"/>
          <w:color w:val="000000"/>
        </w:rPr>
        <w:t> Linecká 284, 381 20 Český Krumlov </w:t>
      </w:r>
    </w:p>
    <w:p w14:paraId="571F6AE1" w14:textId="77777777" w:rsidR="00DB2A22" w:rsidRPr="00811A52" w:rsidRDefault="00DB2A22" w:rsidP="00DB2A22">
      <w:pPr>
        <w:spacing w:before="120" w:after="360"/>
        <w:jc w:val="center"/>
        <w:rPr>
          <w:rFonts w:ascii="Garamond" w:hAnsi="Garamond"/>
          <w:color w:val="000000"/>
        </w:rPr>
      </w:pPr>
      <w:r w:rsidRPr="00811A52">
        <w:rPr>
          <w:rFonts w:ascii="Garamond" w:hAnsi="Garamond"/>
          <w:color w:val="000000"/>
        </w:rPr>
        <w:t xml:space="preserve">tel.: 380 706 111, fax: 380 706 170, e-mail: podatelna@osoud.ckr.justice.cz, </w:t>
      </w:r>
      <w:r w:rsidRPr="00811A52">
        <w:rPr>
          <w:rFonts w:ascii="Garamond" w:hAnsi="Garamond"/>
          <w:color w:val="000000"/>
          <w:szCs w:val="18"/>
        </w:rPr>
        <w:t>ISDS: </w:t>
      </w:r>
      <w:proofErr w:type="spellStart"/>
      <w:r w:rsidRPr="00811A52">
        <w:rPr>
          <w:rFonts w:ascii="Garamond" w:hAnsi="Garamond"/>
          <w:color w:val="000000"/>
          <w:szCs w:val="18"/>
        </w:rPr>
        <w:t>mzvabvm</w:t>
      </w:r>
      <w:proofErr w:type="spellEnd"/>
    </w:p>
    <w:p w14:paraId="6B542FE6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Okresní soud v Českém Krumlově</w:t>
      </w:r>
    </w:p>
    <w:p w14:paraId="17BE758E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vyhlašuje</w:t>
      </w:r>
    </w:p>
    <w:p w14:paraId="00B08AC0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výběrové řízení</w:t>
      </w:r>
    </w:p>
    <w:p w14:paraId="0FC7AA24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na obsazení místa</w:t>
      </w:r>
    </w:p>
    <w:p w14:paraId="79D6D801" w14:textId="438C92F7" w:rsidR="00DB2A22" w:rsidRPr="00811A52" w:rsidRDefault="0030665B" w:rsidP="00DB2A22">
      <w:pPr>
        <w:autoSpaceDE/>
        <w:adjustRightInd/>
        <w:spacing w:before="120" w:after="120"/>
        <w:jc w:val="center"/>
        <w:rPr>
          <w:rFonts w:ascii="Garamond" w:hAnsi="Garamond"/>
          <w:b/>
          <w:sz w:val="28"/>
          <w:szCs w:val="28"/>
          <w:u w:val="single"/>
        </w:rPr>
      </w:pPr>
      <w:r w:rsidRPr="00811A52">
        <w:rPr>
          <w:rFonts w:ascii="Garamond" w:hAnsi="Garamond"/>
          <w:b/>
          <w:sz w:val="28"/>
          <w:szCs w:val="28"/>
          <w:u w:val="single"/>
        </w:rPr>
        <w:t>asistent</w:t>
      </w:r>
      <w:r w:rsidR="00DB2A22" w:rsidRPr="00811A52">
        <w:rPr>
          <w:rFonts w:ascii="Garamond" w:hAnsi="Garamond"/>
          <w:b/>
          <w:sz w:val="28"/>
          <w:szCs w:val="28"/>
          <w:u w:val="single"/>
        </w:rPr>
        <w:t>/</w:t>
      </w:r>
      <w:r w:rsidRPr="00811A52">
        <w:rPr>
          <w:rFonts w:ascii="Garamond" w:hAnsi="Garamond"/>
          <w:b/>
          <w:sz w:val="28"/>
          <w:szCs w:val="28"/>
          <w:u w:val="single"/>
        </w:rPr>
        <w:t>asistentka soudce</w:t>
      </w:r>
    </w:p>
    <w:p w14:paraId="23A96D08" w14:textId="6014577B" w:rsidR="00AE6EF8" w:rsidRPr="00811A52" w:rsidRDefault="00AE6EF8" w:rsidP="00DB2A22">
      <w:pPr>
        <w:autoSpaceDE/>
        <w:adjustRightInd/>
        <w:spacing w:before="120" w:after="120"/>
        <w:jc w:val="center"/>
        <w:rPr>
          <w:rFonts w:ascii="Garamond" w:hAnsi="Garamond"/>
        </w:rPr>
      </w:pPr>
      <w:r w:rsidRPr="00811A52">
        <w:rPr>
          <w:rFonts w:ascii="Garamond" w:hAnsi="Garamond"/>
          <w:b/>
        </w:rPr>
        <w:t>pro trestní úsek.</w:t>
      </w:r>
    </w:p>
    <w:p w14:paraId="42299B28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</w:rPr>
      </w:pPr>
    </w:p>
    <w:p w14:paraId="51322845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 xml:space="preserve">Místo výkonu práce: </w:t>
      </w:r>
      <w:r w:rsidRPr="00811A52">
        <w:rPr>
          <w:rFonts w:ascii="Garamond" w:hAnsi="Garamond"/>
        </w:rPr>
        <w:t>Okresní soud v Českém Krumlově</w:t>
      </w:r>
    </w:p>
    <w:p w14:paraId="0C3FB7A3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Náplň práce:</w:t>
      </w:r>
    </w:p>
    <w:p w14:paraId="5C266EA4" w14:textId="4B2AC9CD" w:rsidR="00281FE2" w:rsidRPr="00811A52" w:rsidRDefault="00281FE2" w:rsidP="00281FE2">
      <w:pPr>
        <w:numPr>
          <w:ilvl w:val="0"/>
          <w:numId w:val="1"/>
        </w:num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provádění úkonů souvisejících s rozhodovacími činnostmi při výkonu soudnictví v rozsahu vymezeném zákonem</w:t>
      </w:r>
      <w:r w:rsidR="00AE6EF8" w:rsidRPr="00811A52">
        <w:rPr>
          <w:rFonts w:ascii="Garamond" w:hAnsi="Garamond"/>
        </w:rPr>
        <w:t>,</w:t>
      </w:r>
    </w:p>
    <w:p w14:paraId="03749028" w14:textId="1EABE6EC" w:rsidR="00DB2A22" w:rsidRPr="00811A52" w:rsidRDefault="00281FE2" w:rsidP="00281FE2">
      <w:pPr>
        <w:numPr>
          <w:ilvl w:val="0"/>
          <w:numId w:val="1"/>
        </w:num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pro přiděleného soudce výkon právních expertiz a dalších odborných právnických činností spojených s přípravou projednávání a rozhodování v konkrétních věcech a úkony svěřené jinak zvláštním zákonem vyššímu soudnímu úředníkovi</w:t>
      </w:r>
      <w:r w:rsidR="0030665B" w:rsidRPr="00811A52">
        <w:rPr>
          <w:rFonts w:ascii="Garamond" w:hAnsi="Garamond"/>
        </w:rPr>
        <w:t>,</w:t>
      </w:r>
    </w:p>
    <w:p w14:paraId="01BC4888" w14:textId="2B95606D" w:rsidR="00DB2A22" w:rsidRPr="00811A52" w:rsidRDefault="00DB2A22" w:rsidP="00DB2A22">
      <w:pPr>
        <w:numPr>
          <w:ilvl w:val="0"/>
          <w:numId w:val="1"/>
        </w:num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plnění dalších ústních i písemných příkazů nadřízeného pracovníka udělených v souladu s druhem a povahou</w:t>
      </w:r>
      <w:r w:rsidR="0030665B" w:rsidRPr="00811A52">
        <w:rPr>
          <w:rFonts w:ascii="Garamond" w:hAnsi="Garamond"/>
        </w:rPr>
        <w:t xml:space="preserve"> sjednané</w:t>
      </w:r>
      <w:r w:rsidRPr="00811A52">
        <w:rPr>
          <w:rFonts w:ascii="Garamond" w:hAnsi="Garamond"/>
        </w:rPr>
        <w:t xml:space="preserve"> </w:t>
      </w:r>
      <w:r w:rsidR="0030665B" w:rsidRPr="00811A52">
        <w:rPr>
          <w:rFonts w:ascii="Garamond" w:hAnsi="Garamond"/>
        </w:rPr>
        <w:t>práce.</w:t>
      </w:r>
    </w:p>
    <w:p w14:paraId="2F372C2D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Kvalifikační předpoklady:</w:t>
      </w:r>
    </w:p>
    <w:p w14:paraId="72A6789D" w14:textId="77777777" w:rsidR="00DB2A22" w:rsidRPr="00811A52" w:rsidRDefault="00DB2A22" w:rsidP="00DB2A22">
      <w:pPr>
        <w:numPr>
          <w:ilvl w:val="0"/>
          <w:numId w:val="2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státní občanství ČR,</w:t>
      </w:r>
    </w:p>
    <w:p w14:paraId="776E0DB4" w14:textId="77777777" w:rsidR="00DB2A22" w:rsidRPr="00811A52" w:rsidRDefault="00DB2A22" w:rsidP="00DB2A22">
      <w:pPr>
        <w:numPr>
          <w:ilvl w:val="0"/>
          <w:numId w:val="2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plná svéprávnost k právním úkonům,</w:t>
      </w:r>
    </w:p>
    <w:p w14:paraId="5410972B" w14:textId="77777777" w:rsidR="00DB2A22" w:rsidRPr="00811A52" w:rsidRDefault="00DB2A22" w:rsidP="00DB2A22">
      <w:pPr>
        <w:numPr>
          <w:ilvl w:val="0"/>
          <w:numId w:val="2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trestní a morální bezúhonnost,</w:t>
      </w:r>
    </w:p>
    <w:p w14:paraId="142F2C92" w14:textId="3C0EF2C0" w:rsidR="00281FE2" w:rsidRPr="00811A52" w:rsidRDefault="00281FE2" w:rsidP="00281FE2">
      <w:pPr>
        <w:numPr>
          <w:ilvl w:val="0"/>
          <w:numId w:val="2"/>
        </w:num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 xml:space="preserve">dokončené </w:t>
      </w:r>
      <w:r w:rsidRPr="00811A52">
        <w:rPr>
          <w:rFonts w:ascii="Garamond" w:hAnsi="Garamond"/>
          <w:b/>
          <w:bCs/>
        </w:rPr>
        <w:t>vysokoškolské magisterské vzdělání v oblasti práva získané v ČR</w:t>
      </w:r>
      <w:r w:rsidRPr="00811A52">
        <w:rPr>
          <w:rFonts w:ascii="Garamond" w:hAnsi="Garamond"/>
        </w:rPr>
        <w:t xml:space="preserve"> </w:t>
      </w:r>
      <w:r w:rsidRPr="00811A52">
        <w:rPr>
          <w:rFonts w:ascii="Garamond" w:hAnsi="Garamond"/>
          <w:b/>
          <w:bCs/>
        </w:rPr>
        <w:t>na právnických fakultách, obor právo a právní věda nebo obor české právo</w:t>
      </w:r>
      <w:r w:rsidRPr="00811A52">
        <w:rPr>
          <w:rFonts w:ascii="Garamond" w:hAnsi="Garamond"/>
        </w:rPr>
        <w:t>,</w:t>
      </w:r>
    </w:p>
    <w:p w14:paraId="107B3840" w14:textId="77777777" w:rsidR="00DB2A22" w:rsidRPr="00811A52" w:rsidRDefault="00DB2A22" w:rsidP="00DB2A22">
      <w:pPr>
        <w:numPr>
          <w:ilvl w:val="0"/>
          <w:numId w:val="2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základní znalost práce na PC: MS Office Word, Outlook,</w:t>
      </w:r>
    </w:p>
    <w:p w14:paraId="2C438377" w14:textId="77777777" w:rsidR="00DB2A22" w:rsidRPr="00811A52" w:rsidRDefault="00DB2A22" w:rsidP="00DB2A22">
      <w:pPr>
        <w:numPr>
          <w:ilvl w:val="0"/>
          <w:numId w:val="2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samostatnost, pečlivost.</w:t>
      </w:r>
    </w:p>
    <w:p w14:paraId="3517422D" w14:textId="3E23644F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  <w:b/>
        </w:rPr>
        <w:t>Platové zařazení:</w:t>
      </w:r>
      <w:r w:rsidRPr="00811A52">
        <w:rPr>
          <w:rFonts w:ascii="Garamond" w:hAnsi="Garamond"/>
        </w:rPr>
        <w:t xml:space="preserve"> </w:t>
      </w:r>
      <w:r w:rsidR="00281FE2" w:rsidRPr="00811A52">
        <w:rPr>
          <w:rFonts w:ascii="Garamond" w:hAnsi="Garamond"/>
        </w:rPr>
        <w:t>13</w:t>
      </w:r>
      <w:r w:rsidRPr="00811A52">
        <w:rPr>
          <w:rFonts w:ascii="Garamond" w:hAnsi="Garamond"/>
        </w:rPr>
        <w:t xml:space="preserve">. platová třída </w:t>
      </w:r>
      <w:r w:rsidR="00281FE2" w:rsidRPr="00811A52">
        <w:rPr>
          <w:rFonts w:ascii="Garamond" w:hAnsi="Garamond"/>
        </w:rPr>
        <w:t>po</w:t>
      </w:r>
      <w:r w:rsidRPr="00811A52">
        <w:rPr>
          <w:rFonts w:ascii="Garamond" w:hAnsi="Garamond"/>
        </w:rPr>
        <w:t>dle „Přílohy č. 1 k nařízení vlády č. 341/2017 Sb.“ ve znění pozdějších předpisů, platový stupeň dle započitatelné délky praxe + zvláštní příplatek podle § 8 uvedeného nařízení vlády</w:t>
      </w:r>
      <w:r w:rsidR="00AE6EF8" w:rsidRPr="00811A52">
        <w:rPr>
          <w:rFonts w:ascii="Garamond" w:hAnsi="Garamond"/>
        </w:rPr>
        <w:t xml:space="preserve"> (n</w:t>
      </w:r>
      <w:r w:rsidR="00A23382" w:rsidRPr="00811A52">
        <w:rPr>
          <w:rFonts w:ascii="Garamond" w:hAnsi="Garamond"/>
        </w:rPr>
        <w:t xml:space="preserve">ejnižší úroveň zaručené mzdy </w:t>
      </w:r>
      <w:r w:rsidR="00B63E7E" w:rsidRPr="00811A52">
        <w:rPr>
          <w:rFonts w:ascii="Garamond" w:hAnsi="Garamond"/>
        </w:rPr>
        <w:t xml:space="preserve">v roce </w:t>
      </w:r>
      <w:r w:rsidR="00AE6EF8" w:rsidRPr="00811A52">
        <w:rPr>
          <w:rFonts w:ascii="Garamond" w:hAnsi="Garamond"/>
        </w:rPr>
        <w:t>2026</w:t>
      </w:r>
      <w:r w:rsidR="00A23382" w:rsidRPr="00811A52">
        <w:rPr>
          <w:rFonts w:ascii="Garamond" w:hAnsi="Garamond"/>
        </w:rPr>
        <w:t xml:space="preserve"> </w:t>
      </w:r>
      <w:r w:rsidR="00AE6EF8" w:rsidRPr="00811A52">
        <w:rPr>
          <w:rFonts w:ascii="Garamond" w:hAnsi="Garamond"/>
        </w:rPr>
        <w:t>35 840</w:t>
      </w:r>
      <w:r w:rsidR="00A23382" w:rsidRPr="00811A52">
        <w:rPr>
          <w:rFonts w:ascii="Garamond" w:hAnsi="Garamond"/>
        </w:rPr>
        <w:t xml:space="preserve"> Kč</w:t>
      </w:r>
      <w:r w:rsidR="00AE6EF8" w:rsidRPr="00811A52">
        <w:rPr>
          <w:rFonts w:ascii="Garamond" w:hAnsi="Garamond"/>
        </w:rPr>
        <w:t>)</w:t>
      </w:r>
      <w:r w:rsidR="00A23382" w:rsidRPr="00811A52">
        <w:rPr>
          <w:rFonts w:ascii="Garamond" w:hAnsi="Garamond"/>
        </w:rPr>
        <w:t>.</w:t>
      </w:r>
    </w:p>
    <w:p w14:paraId="585278EF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Zaměstnanecké výhody:</w:t>
      </w:r>
    </w:p>
    <w:p w14:paraId="6EF658B1" w14:textId="77777777" w:rsidR="00DB2A22" w:rsidRPr="00811A52" w:rsidRDefault="00DB2A22" w:rsidP="00DB2A22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možnost nastavení osobního příplatku po zapracování,</w:t>
      </w:r>
    </w:p>
    <w:p w14:paraId="7BB55F68" w14:textId="77777777" w:rsidR="00DB2A22" w:rsidRPr="00811A52" w:rsidRDefault="00DB2A22" w:rsidP="00DB2A22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pět týdnů dovolené na zotavenou,</w:t>
      </w:r>
    </w:p>
    <w:p w14:paraId="781A0234" w14:textId="77777777" w:rsidR="00DB2A22" w:rsidRPr="00811A52" w:rsidRDefault="00DB2A22" w:rsidP="00DB2A22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pět dnů indispozičního volna,</w:t>
      </w:r>
    </w:p>
    <w:p w14:paraId="18D3749D" w14:textId="77777777" w:rsidR="00DB2A22" w:rsidRPr="00811A52" w:rsidRDefault="00DB2A22" w:rsidP="00DB2A22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příspěvek na stravování,</w:t>
      </w:r>
    </w:p>
    <w:p w14:paraId="5FDE6ED1" w14:textId="16F0B017" w:rsidR="00D04BA1" w:rsidRPr="00811A52" w:rsidRDefault="00D04BA1" w:rsidP="00DB2A22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příspěvek na produkt spoření na stáří,</w:t>
      </w:r>
    </w:p>
    <w:p w14:paraId="032D57EC" w14:textId="175BBA27" w:rsidR="00DB2A22" w:rsidRPr="00811A52" w:rsidRDefault="00DB2A22" w:rsidP="00DB2A22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pevná pracovní doba</w:t>
      </w:r>
      <w:r w:rsidR="00281FE2" w:rsidRPr="00811A52">
        <w:rPr>
          <w:rFonts w:ascii="Garamond" w:hAnsi="Garamond"/>
        </w:rPr>
        <w:t xml:space="preserve"> (od 7:00 do 15:30 hod.)</w:t>
      </w:r>
      <w:r w:rsidR="00A11673" w:rsidRPr="00811A52">
        <w:rPr>
          <w:rFonts w:ascii="Garamond" w:hAnsi="Garamond"/>
        </w:rPr>
        <w:t>,</w:t>
      </w:r>
    </w:p>
    <w:p w14:paraId="2367509E" w14:textId="36FB6020" w:rsidR="00A11673" w:rsidRPr="00811A52" w:rsidRDefault="00A11673" w:rsidP="00A17F1A">
      <w:pPr>
        <w:numPr>
          <w:ilvl w:val="0"/>
          <w:numId w:val="3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sebevzdělávání prostřednictvím Justiční akademie.</w:t>
      </w:r>
    </w:p>
    <w:p w14:paraId="7D92A4A4" w14:textId="60ECCF9A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  <w:b/>
        </w:rPr>
        <w:t xml:space="preserve">Nástup </w:t>
      </w:r>
      <w:r w:rsidR="00D04BA1" w:rsidRPr="00811A52">
        <w:rPr>
          <w:rFonts w:ascii="Garamond" w:hAnsi="Garamond"/>
          <w:b/>
        </w:rPr>
        <w:t xml:space="preserve">možný od 1. </w:t>
      </w:r>
      <w:r w:rsidR="00B63E7E" w:rsidRPr="00811A52">
        <w:rPr>
          <w:rFonts w:ascii="Garamond" w:hAnsi="Garamond"/>
          <w:b/>
        </w:rPr>
        <w:t>1</w:t>
      </w:r>
      <w:r w:rsidR="00D04BA1" w:rsidRPr="00811A52">
        <w:rPr>
          <w:rFonts w:ascii="Garamond" w:hAnsi="Garamond"/>
          <w:b/>
        </w:rPr>
        <w:t>. 202</w:t>
      </w:r>
      <w:r w:rsidR="00B63E7E" w:rsidRPr="00811A52">
        <w:rPr>
          <w:rFonts w:ascii="Garamond" w:hAnsi="Garamond"/>
          <w:b/>
        </w:rPr>
        <w:t>7</w:t>
      </w:r>
      <w:r w:rsidRPr="00811A52">
        <w:rPr>
          <w:rFonts w:ascii="Garamond" w:hAnsi="Garamond"/>
          <w:b/>
        </w:rPr>
        <w:t xml:space="preserve">. </w:t>
      </w:r>
      <w:r w:rsidRPr="00811A52">
        <w:rPr>
          <w:rFonts w:ascii="Garamond" w:hAnsi="Garamond"/>
        </w:rPr>
        <w:t xml:space="preserve">Pracovní poměr bude uzavřen </w:t>
      </w:r>
      <w:r w:rsidRPr="00811A52">
        <w:rPr>
          <w:rFonts w:ascii="Garamond" w:hAnsi="Garamond"/>
          <w:b/>
        </w:rPr>
        <w:t xml:space="preserve">na dobu určitou </w:t>
      </w:r>
      <w:r w:rsidR="00D04BA1" w:rsidRPr="00811A52">
        <w:rPr>
          <w:rFonts w:ascii="Garamond" w:hAnsi="Garamond"/>
          <w:b/>
        </w:rPr>
        <w:t>v délce 1 roku</w:t>
      </w:r>
      <w:r w:rsidR="00D04BA1" w:rsidRPr="00811A52">
        <w:rPr>
          <w:rFonts w:ascii="Garamond" w:hAnsi="Garamond"/>
        </w:rPr>
        <w:t xml:space="preserve"> </w:t>
      </w:r>
      <w:r w:rsidRPr="00811A52">
        <w:rPr>
          <w:rFonts w:ascii="Garamond" w:hAnsi="Garamond"/>
        </w:rPr>
        <w:t>se zkušební lhůtou. Možnost prodloužení</w:t>
      </w:r>
      <w:r w:rsidR="00D04BA1" w:rsidRPr="00811A52">
        <w:rPr>
          <w:rFonts w:ascii="Garamond" w:hAnsi="Garamond"/>
        </w:rPr>
        <w:t xml:space="preserve"> na dobu neurčitou</w:t>
      </w:r>
      <w:r w:rsidR="00281FE2" w:rsidRPr="00811A52">
        <w:rPr>
          <w:rFonts w:ascii="Garamond" w:hAnsi="Garamond"/>
        </w:rPr>
        <w:t>.</w:t>
      </w:r>
    </w:p>
    <w:p w14:paraId="7DC3125A" w14:textId="77777777" w:rsidR="00DB2A22" w:rsidRPr="00811A52" w:rsidRDefault="00DB2A22" w:rsidP="00DB2A22">
      <w:pPr>
        <w:keepNext/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Uchazeč podá písemnou přihlášku, v níž uvede:</w:t>
      </w:r>
    </w:p>
    <w:p w14:paraId="3FA3F152" w14:textId="77777777" w:rsidR="00DB2A22" w:rsidRPr="00811A52" w:rsidRDefault="00DB2A22" w:rsidP="00DB2A22">
      <w:pPr>
        <w:numPr>
          <w:ilvl w:val="0"/>
          <w:numId w:val="4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jméno a příjmení,</w:t>
      </w:r>
    </w:p>
    <w:p w14:paraId="0F6D9C8D" w14:textId="77777777" w:rsidR="00DB2A22" w:rsidRPr="00811A52" w:rsidRDefault="00DB2A22" w:rsidP="00DB2A22">
      <w:pPr>
        <w:numPr>
          <w:ilvl w:val="0"/>
          <w:numId w:val="4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datum a místo narození,</w:t>
      </w:r>
    </w:p>
    <w:p w14:paraId="7B1B84D1" w14:textId="77777777" w:rsidR="00DB2A22" w:rsidRPr="00811A52" w:rsidRDefault="00DB2A22" w:rsidP="00DB2A22">
      <w:pPr>
        <w:numPr>
          <w:ilvl w:val="0"/>
          <w:numId w:val="4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státní příslušnost,</w:t>
      </w:r>
    </w:p>
    <w:p w14:paraId="69C33D96" w14:textId="77777777" w:rsidR="00DB2A22" w:rsidRPr="00811A52" w:rsidRDefault="00DB2A22" w:rsidP="00DB2A22">
      <w:pPr>
        <w:numPr>
          <w:ilvl w:val="0"/>
          <w:numId w:val="4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místo trvalého pobytu,</w:t>
      </w:r>
    </w:p>
    <w:p w14:paraId="021E807B" w14:textId="77777777" w:rsidR="00DB2A22" w:rsidRPr="00811A52" w:rsidRDefault="00DB2A22" w:rsidP="00DB2A22">
      <w:pPr>
        <w:numPr>
          <w:ilvl w:val="0"/>
          <w:numId w:val="4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kontaktní telefon a email,</w:t>
      </w:r>
    </w:p>
    <w:p w14:paraId="6733B21E" w14:textId="77777777" w:rsidR="00DB2A22" w:rsidRPr="00811A52" w:rsidRDefault="00DB2A22" w:rsidP="00DB2A22">
      <w:pPr>
        <w:numPr>
          <w:ilvl w:val="0"/>
          <w:numId w:val="4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datum a podpis uchazeče.</w:t>
      </w:r>
    </w:p>
    <w:p w14:paraId="45451506" w14:textId="77777777" w:rsidR="00DB2A22" w:rsidRPr="00811A52" w:rsidRDefault="00DB2A22" w:rsidP="00DB2A22">
      <w:pPr>
        <w:keepNext/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K žádosti uchazeč připojí:</w:t>
      </w:r>
    </w:p>
    <w:p w14:paraId="064455C9" w14:textId="77777777" w:rsidR="00DB2A22" w:rsidRPr="00811A52" w:rsidRDefault="00DB2A22" w:rsidP="00DB2A22">
      <w:pPr>
        <w:numPr>
          <w:ilvl w:val="0"/>
          <w:numId w:val="5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strukturovaný životopis,</w:t>
      </w:r>
    </w:p>
    <w:p w14:paraId="069BA1E4" w14:textId="718ED0F5" w:rsidR="00DB2A22" w:rsidRPr="00811A52" w:rsidRDefault="00DB2A22" w:rsidP="00DB2A22">
      <w:pPr>
        <w:numPr>
          <w:ilvl w:val="0"/>
          <w:numId w:val="5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doklad o nejvyšším dosaženém vzdělání,</w:t>
      </w:r>
    </w:p>
    <w:p w14:paraId="1B9E5F34" w14:textId="45137944" w:rsidR="00DB2A22" w:rsidRPr="00811A52" w:rsidRDefault="00DB2A22" w:rsidP="00DB2A22">
      <w:pPr>
        <w:numPr>
          <w:ilvl w:val="0"/>
          <w:numId w:val="5"/>
        </w:numPr>
        <w:autoSpaceDE/>
        <w:adjustRightInd/>
        <w:ind w:left="714" w:hanging="357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prohlášení podle zákona č. 101/2000 Sb. o ochraně osobních údajů ve znění pozdějších předpisů (tj. souhlas se shromažďováním a zpracováním osobních údajů v souvislosti s výběrem kandidátů, a to v rozsahu nezbytném pro průběh výběrového řízení, tento souhlas může být kdykoliv odvolán)</w:t>
      </w:r>
      <w:r w:rsidR="00AE6EF8" w:rsidRPr="00811A52">
        <w:rPr>
          <w:rFonts w:ascii="Garamond" w:hAnsi="Garamond"/>
        </w:rPr>
        <w:t>.</w:t>
      </w:r>
    </w:p>
    <w:p w14:paraId="25B70A49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>Způsob podání přihlášky:</w:t>
      </w:r>
    </w:p>
    <w:p w14:paraId="7A12556D" w14:textId="4CAE55D6" w:rsidR="00DB2A22" w:rsidRPr="00811A52" w:rsidRDefault="00DB2A22" w:rsidP="00DB2A22">
      <w:pPr>
        <w:numPr>
          <w:ilvl w:val="0"/>
          <w:numId w:val="6"/>
        </w:num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písemně zaslat na adresu Okresní soud v Českém Krumlově, Linecká 284, 381 01 Český Krumlov</w:t>
      </w:r>
      <w:r w:rsidR="00D04BA1" w:rsidRPr="00811A52">
        <w:rPr>
          <w:rFonts w:ascii="Garamond" w:hAnsi="Garamond"/>
        </w:rPr>
        <w:t xml:space="preserve"> k rukám ředitelky správy soudu</w:t>
      </w:r>
      <w:r w:rsidRPr="00811A52">
        <w:rPr>
          <w:rFonts w:ascii="Garamond" w:hAnsi="Garamond"/>
        </w:rPr>
        <w:t>,</w:t>
      </w:r>
    </w:p>
    <w:p w14:paraId="2C643EAB" w14:textId="77777777" w:rsidR="00DB2A22" w:rsidRPr="00811A52" w:rsidRDefault="00DB2A22" w:rsidP="00DB2A22">
      <w:pPr>
        <w:numPr>
          <w:ilvl w:val="0"/>
          <w:numId w:val="6"/>
        </w:num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>osobně na podatelně Okresního soudu v Českém Krumlově, č. dveří 2.</w:t>
      </w:r>
    </w:p>
    <w:p w14:paraId="1CC4FA91" w14:textId="77777777" w:rsidR="00DB2A22" w:rsidRPr="00811A52" w:rsidRDefault="00DB2A22" w:rsidP="00DB2A22">
      <w:pPr>
        <w:autoSpaceDE/>
        <w:adjustRightInd/>
        <w:jc w:val="both"/>
        <w:rPr>
          <w:rFonts w:ascii="Garamond" w:hAnsi="Garamond"/>
        </w:rPr>
      </w:pPr>
    </w:p>
    <w:p w14:paraId="35919121" w14:textId="5C21C681" w:rsidR="00AF5A8B" w:rsidRPr="00811A52" w:rsidRDefault="00AF5A8B" w:rsidP="00DB2A22">
      <w:pPr>
        <w:autoSpaceDE/>
        <w:adjustRightInd/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 xml:space="preserve">Lhůta pro podávání přihlášek: </w:t>
      </w:r>
      <w:r w:rsidR="00B63E7E" w:rsidRPr="00811A52">
        <w:rPr>
          <w:rFonts w:ascii="Garamond" w:hAnsi="Garamond"/>
          <w:b/>
        </w:rPr>
        <w:t>15. 11. 2026</w:t>
      </w:r>
    </w:p>
    <w:p w14:paraId="20365AE6" w14:textId="392F5650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  <w:b/>
        </w:rPr>
        <w:t xml:space="preserve">Kontaktní osoba: </w:t>
      </w:r>
      <w:r w:rsidRPr="00811A52">
        <w:rPr>
          <w:rFonts w:ascii="Garamond" w:hAnsi="Garamond"/>
        </w:rPr>
        <w:t>Ing. Eva Plišková, ředitelka správy soudu</w:t>
      </w:r>
      <w:r w:rsidR="00D04BA1" w:rsidRPr="00811A52">
        <w:rPr>
          <w:rFonts w:ascii="Garamond" w:hAnsi="Garamond"/>
        </w:rPr>
        <w:t>, pliskovae@osoud.ckr.justice.cz</w:t>
      </w:r>
    </w:p>
    <w:p w14:paraId="6049DCCE" w14:textId="4CD6BBBF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Uchazeči, kteří předloží požadované dokumenty a splní další požadované náležitosti, se podrobí ústnímu pohovoru. O výsledku výběrového řízení rozhodne předsedkyně soudu. Toto rozhodnutí je konečné a nelze se proti němu odvolat. O výsledku výběrového řízení budou uchazeči informováni.</w:t>
      </w:r>
    </w:p>
    <w:p w14:paraId="0CA8ADF8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Předsedkyně soudu si vyhrazuje právo výběrové řízení zrušit, případně nevybrat žádného z uchazečů.</w:t>
      </w:r>
    </w:p>
    <w:p w14:paraId="3E26C27C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Podporujeme rovnost žen a mužů. Z tohoto důvodu vítáme zájem žadatelek i žadatelů.</w:t>
      </w:r>
    </w:p>
    <w:p w14:paraId="6FFFDC25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Upozorňujeme, že tento inzerát nezakládá nárok na uzavření pracovního poměru, jedná se jen o nabídku.</w:t>
      </w:r>
    </w:p>
    <w:p w14:paraId="45AD741F" w14:textId="77777777" w:rsidR="00DB2A22" w:rsidRPr="00811A52" w:rsidRDefault="00DB2A22" w:rsidP="00DB2A22">
      <w:pPr>
        <w:autoSpaceDE/>
        <w:adjustRightInd/>
        <w:spacing w:before="120" w:after="120"/>
        <w:jc w:val="both"/>
        <w:rPr>
          <w:rFonts w:ascii="Garamond" w:hAnsi="Garamond"/>
        </w:rPr>
      </w:pPr>
    </w:p>
    <w:p w14:paraId="2A4CACB1" w14:textId="4161894E" w:rsidR="00DB2A22" w:rsidRPr="00811A52" w:rsidRDefault="00DB2A22" w:rsidP="00DB2A22">
      <w:p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 xml:space="preserve">V Českém Krumlově dne </w:t>
      </w:r>
      <w:r w:rsidR="00B63E7E" w:rsidRPr="00811A52">
        <w:rPr>
          <w:rFonts w:ascii="Garamond" w:hAnsi="Garamond"/>
        </w:rPr>
        <w:t>24. 9. 2026</w:t>
      </w:r>
    </w:p>
    <w:p w14:paraId="5A89DD90" w14:textId="24C32DE3" w:rsidR="00DB2A22" w:rsidRPr="00811A52" w:rsidRDefault="00DB2A22" w:rsidP="00DB2A22">
      <w:pPr>
        <w:autoSpaceDE/>
        <w:adjustRightInd/>
        <w:rPr>
          <w:rFonts w:ascii="Garamond" w:hAnsi="Garamond"/>
        </w:rPr>
      </w:pP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  <w:t xml:space="preserve">JUDr. </w:t>
      </w:r>
      <w:r w:rsidR="00D04BA1" w:rsidRPr="00811A52">
        <w:rPr>
          <w:rFonts w:ascii="Garamond" w:hAnsi="Garamond"/>
        </w:rPr>
        <w:t>Martina Erbová</w:t>
      </w:r>
      <w:r w:rsidR="00D43015" w:rsidRPr="00811A52">
        <w:rPr>
          <w:rFonts w:ascii="Garamond" w:hAnsi="Garamond"/>
        </w:rPr>
        <w:t>, v. r.</w:t>
      </w:r>
    </w:p>
    <w:p w14:paraId="7605C04A" w14:textId="77777777" w:rsidR="00DB2A22" w:rsidRPr="00811A52" w:rsidRDefault="00DB2A22" w:rsidP="00DB2A22">
      <w:pPr>
        <w:autoSpaceDE/>
        <w:adjustRightInd/>
        <w:rPr>
          <w:rFonts w:ascii="Garamond" w:hAnsi="Garamond"/>
        </w:rPr>
      </w:pP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</w:r>
      <w:r w:rsidRPr="00811A52">
        <w:rPr>
          <w:rFonts w:ascii="Garamond" w:hAnsi="Garamond"/>
        </w:rPr>
        <w:tab/>
        <w:t>předsedkyně soudu</w:t>
      </w:r>
    </w:p>
    <w:p w14:paraId="55AED510" w14:textId="77777777" w:rsidR="00DB2A22" w:rsidRPr="00811A52" w:rsidRDefault="00DB2A22" w:rsidP="00DB2A22">
      <w:pPr>
        <w:keepNext/>
        <w:autoSpaceDE/>
        <w:adjustRightInd/>
        <w:jc w:val="center"/>
        <w:outlineLvl w:val="4"/>
        <w:rPr>
          <w:rFonts w:ascii="Garamond" w:hAnsi="Garamond" w:cs="Arial"/>
          <w:b/>
          <w:bCs/>
          <w:u w:val="single"/>
        </w:rPr>
      </w:pPr>
    </w:p>
    <w:p w14:paraId="2F309C28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</w:rPr>
      </w:pPr>
    </w:p>
    <w:p w14:paraId="76E38019" w14:textId="77777777" w:rsidR="00DB2A22" w:rsidRPr="00811A52" w:rsidRDefault="00DB2A22" w:rsidP="00DB2A22">
      <w:pPr>
        <w:autoSpaceDE/>
        <w:adjustRightInd/>
        <w:jc w:val="center"/>
        <w:rPr>
          <w:rFonts w:ascii="Garamond" w:hAnsi="Garamond"/>
        </w:rPr>
      </w:pPr>
    </w:p>
    <w:p w14:paraId="65859017" w14:textId="67C12381" w:rsidR="00D04BA1" w:rsidRPr="00811A52" w:rsidRDefault="00D04BA1" w:rsidP="00A23382">
      <w:pPr>
        <w:spacing w:before="240" w:after="480"/>
        <w:rPr>
          <w:rFonts w:ascii="Garamond" w:hAnsi="Garamond"/>
          <w:b/>
          <w:u w:val="single"/>
        </w:rPr>
      </w:pPr>
      <w:r w:rsidRPr="00811A52">
        <w:rPr>
          <w:rFonts w:ascii="Garamond" w:hAnsi="Garamond"/>
        </w:rPr>
        <w:br w:type="page"/>
      </w:r>
      <w:r w:rsidRPr="00811A52">
        <w:rPr>
          <w:rFonts w:ascii="Garamond" w:hAnsi="Garamond"/>
          <w:b/>
          <w:u w:val="single"/>
        </w:rPr>
        <w:t>Souhlas se zpracováním osobních údajů pro potřeby výběrového řízení</w:t>
      </w:r>
    </w:p>
    <w:p w14:paraId="4FF5C04F" w14:textId="777BF1D6" w:rsidR="00D04BA1" w:rsidRPr="00811A52" w:rsidRDefault="00D04BA1" w:rsidP="00D04BA1">
      <w:pPr>
        <w:spacing w:before="120" w:after="120"/>
        <w:jc w:val="both"/>
        <w:rPr>
          <w:rFonts w:ascii="Garamond" w:hAnsi="Garamond"/>
          <w:bCs/>
        </w:rPr>
      </w:pPr>
      <w:r w:rsidRPr="00811A52">
        <w:rPr>
          <w:rFonts w:ascii="Garamond" w:hAnsi="Garamond"/>
          <w:bCs/>
        </w:rPr>
        <w:t>Identifikační údaje správce osobních údajů:</w:t>
      </w:r>
    </w:p>
    <w:p w14:paraId="21DF7D81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Okresní soud v Českém Krumlově</w:t>
      </w:r>
    </w:p>
    <w:p w14:paraId="15DE796F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Linecká 284</w:t>
      </w:r>
    </w:p>
    <w:p w14:paraId="12E55A50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381 20 Český Krumlov</w:t>
      </w:r>
    </w:p>
    <w:p w14:paraId="03C67161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IČO: 00024635</w:t>
      </w:r>
    </w:p>
    <w:p w14:paraId="6EF84032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b/>
        </w:rPr>
      </w:pPr>
    </w:p>
    <w:p w14:paraId="44C3B394" w14:textId="568FE182" w:rsidR="00D04BA1" w:rsidRPr="00811A52" w:rsidRDefault="00D04BA1" w:rsidP="00D04BA1">
      <w:pPr>
        <w:spacing w:before="120" w:after="120"/>
        <w:jc w:val="both"/>
        <w:rPr>
          <w:rFonts w:ascii="Garamond" w:hAnsi="Garamond"/>
          <w:bCs/>
        </w:rPr>
      </w:pPr>
      <w:r w:rsidRPr="00811A52">
        <w:rPr>
          <w:rFonts w:ascii="Garamond" w:hAnsi="Garamond"/>
          <w:bCs/>
        </w:rPr>
        <w:t>Účel zpracování osobních údajů: výběrové řízení na obsazení volné pracovní pozice</w:t>
      </w:r>
    </w:p>
    <w:p w14:paraId="22CD0085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</w:p>
    <w:p w14:paraId="2D99BA4C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b/>
        </w:rPr>
      </w:pPr>
      <w:r w:rsidRPr="00811A52">
        <w:rPr>
          <w:rFonts w:ascii="Garamond" w:hAnsi="Garamond"/>
          <w:b/>
        </w:rPr>
        <w:t xml:space="preserve">Identifikační údaje subjektu osobních údajů </w:t>
      </w:r>
      <w:r w:rsidRPr="00811A52">
        <w:rPr>
          <w:rFonts w:ascii="Garamond" w:hAnsi="Garamond"/>
          <w:bCs/>
        </w:rPr>
        <w:t>(</w:t>
      </w:r>
      <w:r w:rsidRPr="00811A52">
        <w:rPr>
          <w:rFonts w:ascii="Garamond" w:hAnsi="Garamond"/>
          <w:bCs/>
          <w:i/>
          <w:iCs/>
        </w:rPr>
        <w:t>vyplní uchazeč o zaměstnání</w:t>
      </w:r>
      <w:r w:rsidRPr="00811A52">
        <w:rPr>
          <w:rFonts w:ascii="Garamond" w:hAnsi="Garamond"/>
          <w:bCs/>
        </w:rPr>
        <w:t>):</w:t>
      </w:r>
    </w:p>
    <w:p w14:paraId="7D8CB020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b/>
          <w:bCs/>
          <w:caps/>
        </w:rPr>
      </w:pPr>
      <w:r w:rsidRPr="00811A52">
        <w:rPr>
          <w:rFonts w:ascii="Garamond" w:hAnsi="Garamond"/>
          <w:b/>
          <w:bCs/>
          <w:caps/>
        </w:rPr>
        <w:t>Jméno a PŘÍJMENÍ…………………………………………………………………</w:t>
      </w:r>
      <w:proofErr w:type="gramStart"/>
      <w:r w:rsidRPr="00811A52">
        <w:rPr>
          <w:rFonts w:ascii="Garamond" w:hAnsi="Garamond"/>
          <w:b/>
          <w:bCs/>
          <w:caps/>
        </w:rPr>
        <w:t>…….</w:t>
      </w:r>
      <w:proofErr w:type="gramEnd"/>
      <w:r w:rsidRPr="00811A52">
        <w:rPr>
          <w:rFonts w:ascii="Garamond" w:hAnsi="Garamond"/>
          <w:b/>
          <w:bCs/>
          <w:caps/>
        </w:rPr>
        <w:t>.</w:t>
      </w:r>
    </w:p>
    <w:p w14:paraId="194DB683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b/>
          <w:bCs/>
          <w:caps/>
        </w:rPr>
      </w:pPr>
      <w:r w:rsidRPr="00811A52">
        <w:rPr>
          <w:rFonts w:ascii="Garamond" w:hAnsi="Garamond"/>
          <w:b/>
          <w:bCs/>
          <w:caps/>
        </w:rPr>
        <w:t>Datum NAROZENÍ………………………………………………………………………...</w:t>
      </w:r>
    </w:p>
    <w:p w14:paraId="555F6EDE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b/>
          <w:bCs/>
          <w:caps/>
        </w:rPr>
      </w:pPr>
      <w:r w:rsidRPr="00811A52">
        <w:rPr>
          <w:rFonts w:ascii="Garamond" w:hAnsi="Garamond"/>
          <w:b/>
          <w:bCs/>
          <w:caps/>
        </w:rPr>
        <w:t>Adresa trvalého BYDLIŠTĚ…………………………………………………………</w:t>
      </w:r>
    </w:p>
    <w:p w14:paraId="492D2C17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</w:p>
    <w:p w14:paraId="65014858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  <w:bCs/>
        </w:rPr>
        <w:t>Osobní údaje, které budou zpracovávány: jméno</w:t>
      </w:r>
      <w:r w:rsidRPr="00811A52">
        <w:rPr>
          <w:rFonts w:ascii="Garamond" w:hAnsi="Garamond"/>
        </w:rPr>
        <w:t>, příjmení, titul, datum narození, dosažené vzdělání, bydliště, email, telefon, podpis, případně další údaje, které uchazeč o zaměstnání uvede v dokumentech zaslaných Okresnímu soudu v Českém Krumlově v souvislosti s žádostí o pracovní místo.</w:t>
      </w:r>
    </w:p>
    <w:p w14:paraId="7D413793" w14:textId="27C2F10B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 xml:space="preserve">Po skončení výběrového řízení budou listiny vráceny uchazeči jen na jeho žádost, nepožádá-li si uchazeč (subjekt osobních údajů) o jejich vrácení, budou </w:t>
      </w:r>
      <w:r w:rsidR="00A23382" w:rsidRPr="00811A52">
        <w:rPr>
          <w:rFonts w:ascii="Garamond" w:hAnsi="Garamond"/>
        </w:rPr>
        <w:t xml:space="preserve">po skončení výběrového řízení </w:t>
      </w:r>
      <w:r w:rsidRPr="00811A52">
        <w:rPr>
          <w:rFonts w:ascii="Garamond" w:hAnsi="Garamond"/>
        </w:rPr>
        <w:t>skartovány.</w:t>
      </w:r>
    </w:p>
    <w:p w14:paraId="49FDF9EA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Subjekt osobních údajů potvrzuje, že se seznámil s výše uvedenými informacemi a souhlasí se zpracováním osobních údajů. Současně bere na vědomí, že svůj souhlas se zpracováním osobních údajů pro potřeby výběrového řízení může kdykoliv odvolat.</w:t>
      </w:r>
    </w:p>
    <w:p w14:paraId="2F69550F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i/>
        </w:rPr>
      </w:pPr>
    </w:p>
    <w:p w14:paraId="76F0EC20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</w:rPr>
      </w:pPr>
    </w:p>
    <w:p w14:paraId="139F7300" w14:textId="77777777" w:rsidR="00D04BA1" w:rsidRPr="00811A52" w:rsidRDefault="00D04BA1" w:rsidP="00D04BA1">
      <w:pPr>
        <w:spacing w:before="120" w:after="120"/>
        <w:jc w:val="both"/>
        <w:rPr>
          <w:rFonts w:ascii="Garamond" w:hAnsi="Garamond"/>
          <w:b/>
          <w:bCs/>
          <w:caps/>
        </w:rPr>
      </w:pPr>
      <w:r w:rsidRPr="00811A52">
        <w:rPr>
          <w:rFonts w:ascii="Garamond" w:hAnsi="Garamond"/>
          <w:b/>
          <w:bCs/>
          <w:caps/>
        </w:rPr>
        <w:t>Datum udělení SOUHLASU…………………………………………………………...</w:t>
      </w:r>
    </w:p>
    <w:p w14:paraId="40159898" w14:textId="057ED46F" w:rsidR="00A23382" w:rsidRPr="00811A52" w:rsidRDefault="00D04BA1" w:rsidP="00D04BA1">
      <w:pPr>
        <w:spacing w:before="120" w:after="120"/>
        <w:jc w:val="both"/>
        <w:rPr>
          <w:rFonts w:ascii="Garamond" w:hAnsi="Garamond"/>
          <w:b/>
          <w:bCs/>
          <w:caps/>
        </w:rPr>
      </w:pPr>
      <w:r w:rsidRPr="00811A52">
        <w:rPr>
          <w:rFonts w:ascii="Garamond" w:hAnsi="Garamond"/>
          <w:b/>
          <w:bCs/>
          <w:caps/>
        </w:rPr>
        <w:t>Podpis subjektu osobních ÚDAJŮ…………………………………………………</w:t>
      </w:r>
    </w:p>
    <w:p w14:paraId="091F013A" w14:textId="77CDCC70" w:rsidR="00D04BA1" w:rsidRPr="00811A52" w:rsidRDefault="00A23382" w:rsidP="00A23382">
      <w:pPr>
        <w:spacing w:before="240" w:after="480"/>
        <w:jc w:val="both"/>
        <w:rPr>
          <w:rFonts w:ascii="Garamond" w:hAnsi="Garamond"/>
          <w:b/>
          <w:bCs/>
          <w:u w:val="single"/>
        </w:rPr>
      </w:pPr>
      <w:r w:rsidRPr="00811A52">
        <w:rPr>
          <w:rFonts w:ascii="Garamond" w:hAnsi="Garamond"/>
          <w:b/>
          <w:bCs/>
          <w:caps/>
        </w:rPr>
        <w:br w:type="page"/>
      </w:r>
      <w:r w:rsidRPr="00811A52">
        <w:rPr>
          <w:rFonts w:ascii="Garamond" w:hAnsi="Garamond"/>
          <w:b/>
          <w:bCs/>
          <w:u w:val="single"/>
        </w:rPr>
        <w:t>Přihláška do výběrového řízení</w:t>
      </w:r>
      <w:r w:rsidR="007F0EA3" w:rsidRPr="00811A52">
        <w:rPr>
          <w:rFonts w:ascii="Garamond" w:hAnsi="Garamond"/>
          <w:b/>
          <w:bCs/>
          <w:u w:val="single"/>
        </w:rPr>
        <w:t xml:space="preserve"> na pozici asistent/asistentka soudce</w:t>
      </w:r>
    </w:p>
    <w:p w14:paraId="3D2F082B" w14:textId="4C8CCD7D" w:rsidR="00A23382" w:rsidRPr="00811A52" w:rsidRDefault="00A23382" w:rsidP="00A23382">
      <w:pPr>
        <w:autoSpaceDE/>
        <w:adjustRightInd/>
        <w:spacing w:before="240" w:after="24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Jméno a příjmení:</w:t>
      </w:r>
    </w:p>
    <w:p w14:paraId="5059302A" w14:textId="47B50DA6" w:rsidR="00A23382" w:rsidRPr="00811A52" w:rsidRDefault="00A23382" w:rsidP="00A23382">
      <w:pPr>
        <w:autoSpaceDE/>
        <w:adjustRightInd/>
        <w:spacing w:before="240" w:after="24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Datum a místo narození:</w:t>
      </w:r>
    </w:p>
    <w:p w14:paraId="08998D3C" w14:textId="39EFBD76" w:rsidR="00A23382" w:rsidRPr="00811A52" w:rsidRDefault="00A23382" w:rsidP="00A23382">
      <w:pPr>
        <w:autoSpaceDE/>
        <w:adjustRightInd/>
        <w:spacing w:before="240" w:after="24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Státní příslušnost:</w:t>
      </w:r>
    </w:p>
    <w:p w14:paraId="05CBDF56" w14:textId="0C1580AD" w:rsidR="00A23382" w:rsidRPr="00811A52" w:rsidRDefault="00A23382" w:rsidP="00A23382">
      <w:pPr>
        <w:autoSpaceDE/>
        <w:adjustRightInd/>
        <w:spacing w:before="240" w:after="24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Místo trvalého pobytu:</w:t>
      </w:r>
    </w:p>
    <w:p w14:paraId="682C8449" w14:textId="77777777" w:rsidR="00A23382" w:rsidRPr="00811A52" w:rsidRDefault="00A23382" w:rsidP="00A23382">
      <w:pPr>
        <w:autoSpaceDE/>
        <w:adjustRightInd/>
        <w:spacing w:before="240" w:after="24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Kontaktní telefon:</w:t>
      </w:r>
    </w:p>
    <w:p w14:paraId="7943A3FB" w14:textId="4543DE09" w:rsidR="00A23382" w:rsidRPr="00811A52" w:rsidRDefault="00A23382" w:rsidP="00A23382">
      <w:pPr>
        <w:autoSpaceDE/>
        <w:adjustRightInd/>
        <w:spacing w:before="240" w:after="240"/>
        <w:jc w:val="both"/>
        <w:rPr>
          <w:rFonts w:ascii="Garamond" w:hAnsi="Garamond"/>
        </w:rPr>
      </w:pPr>
      <w:r w:rsidRPr="00811A52">
        <w:rPr>
          <w:rFonts w:ascii="Garamond" w:hAnsi="Garamond"/>
        </w:rPr>
        <w:t>Email:</w:t>
      </w:r>
    </w:p>
    <w:p w14:paraId="24AE486C" w14:textId="77777777" w:rsidR="007F0EA3" w:rsidRPr="00811A52" w:rsidRDefault="007F0EA3" w:rsidP="00A23382">
      <w:pPr>
        <w:autoSpaceDE/>
        <w:adjustRightInd/>
        <w:jc w:val="both"/>
        <w:rPr>
          <w:rFonts w:ascii="Garamond" w:hAnsi="Garamond"/>
        </w:rPr>
      </w:pPr>
    </w:p>
    <w:p w14:paraId="71FC4E13" w14:textId="77777777" w:rsidR="007F0EA3" w:rsidRPr="00811A52" w:rsidRDefault="007F0EA3" w:rsidP="00A23382">
      <w:pPr>
        <w:autoSpaceDE/>
        <w:adjustRightInd/>
        <w:jc w:val="both"/>
        <w:rPr>
          <w:rFonts w:ascii="Garamond" w:hAnsi="Garamond"/>
        </w:rPr>
      </w:pPr>
    </w:p>
    <w:p w14:paraId="3EE085C4" w14:textId="77777777" w:rsidR="007F0EA3" w:rsidRPr="00811A52" w:rsidRDefault="007F0EA3" w:rsidP="00A23382">
      <w:pPr>
        <w:autoSpaceDE/>
        <w:adjustRightInd/>
        <w:jc w:val="both"/>
        <w:rPr>
          <w:rFonts w:ascii="Garamond" w:hAnsi="Garamond"/>
        </w:rPr>
      </w:pPr>
    </w:p>
    <w:p w14:paraId="181E27A3" w14:textId="77777777" w:rsidR="007F0EA3" w:rsidRPr="00811A52" w:rsidRDefault="007F0EA3" w:rsidP="00A23382">
      <w:pPr>
        <w:autoSpaceDE/>
        <w:adjustRightInd/>
        <w:jc w:val="both"/>
        <w:rPr>
          <w:rFonts w:ascii="Garamond" w:hAnsi="Garamond"/>
        </w:rPr>
      </w:pPr>
    </w:p>
    <w:p w14:paraId="493FAFEA" w14:textId="77777777" w:rsidR="007F0EA3" w:rsidRPr="00811A52" w:rsidRDefault="007F0EA3" w:rsidP="00A23382">
      <w:pPr>
        <w:autoSpaceDE/>
        <w:adjustRightInd/>
        <w:jc w:val="both"/>
        <w:rPr>
          <w:rFonts w:ascii="Garamond" w:hAnsi="Garamond"/>
        </w:rPr>
      </w:pPr>
    </w:p>
    <w:p w14:paraId="331311EE" w14:textId="77777777" w:rsidR="007F0EA3" w:rsidRPr="00811A52" w:rsidRDefault="007F0EA3" w:rsidP="00A23382">
      <w:pPr>
        <w:autoSpaceDE/>
        <w:adjustRightInd/>
        <w:jc w:val="both"/>
        <w:rPr>
          <w:rFonts w:ascii="Garamond" w:hAnsi="Garamond"/>
        </w:rPr>
      </w:pPr>
      <w:r w:rsidRPr="00811A52">
        <w:rPr>
          <w:rFonts w:ascii="Garamond" w:hAnsi="Garamond"/>
        </w:rPr>
        <w:t>D</w:t>
      </w:r>
      <w:r w:rsidR="00A23382" w:rsidRPr="00811A52">
        <w:rPr>
          <w:rFonts w:ascii="Garamond" w:hAnsi="Garamond"/>
        </w:rPr>
        <w:t>atum</w:t>
      </w:r>
      <w:r w:rsidRPr="00811A52">
        <w:rPr>
          <w:rFonts w:ascii="Garamond" w:hAnsi="Garamond"/>
        </w:rPr>
        <w:t>:</w:t>
      </w:r>
      <w:r w:rsidRPr="00811A52">
        <w:rPr>
          <w:rFonts w:ascii="Garamond" w:hAnsi="Garamond"/>
        </w:rPr>
        <w:tab/>
      </w:r>
    </w:p>
    <w:p w14:paraId="18CB2162" w14:textId="77777777" w:rsidR="007F0EA3" w:rsidRPr="00811A52" w:rsidRDefault="007F0EA3" w:rsidP="007F0EA3">
      <w:pPr>
        <w:autoSpaceDE/>
        <w:adjustRightInd/>
        <w:rPr>
          <w:rFonts w:ascii="Garamond" w:hAnsi="Garamond"/>
        </w:rPr>
      </w:pPr>
    </w:p>
    <w:p w14:paraId="32F6C7CD" w14:textId="10048767" w:rsidR="00A23382" w:rsidRPr="00811A52" w:rsidRDefault="007F0EA3" w:rsidP="007F0EA3">
      <w:pPr>
        <w:autoSpaceDE/>
        <w:adjustRightInd/>
        <w:rPr>
          <w:rFonts w:ascii="Garamond" w:hAnsi="Garamond"/>
        </w:rPr>
      </w:pPr>
      <w:r w:rsidRPr="00811A52">
        <w:rPr>
          <w:rFonts w:ascii="Garamond" w:hAnsi="Garamond"/>
        </w:rPr>
        <w:t>P</w:t>
      </w:r>
      <w:r w:rsidR="00A23382" w:rsidRPr="00811A52">
        <w:rPr>
          <w:rFonts w:ascii="Garamond" w:hAnsi="Garamond"/>
        </w:rPr>
        <w:t>odpis uchazeče</w:t>
      </w:r>
      <w:r w:rsidRPr="00811A52">
        <w:rPr>
          <w:rFonts w:ascii="Garamond" w:hAnsi="Garamond"/>
        </w:rPr>
        <w:t>:</w:t>
      </w:r>
    </w:p>
    <w:p w14:paraId="178BD444" w14:textId="77777777" w:rsidR="00D04BA1" w:rsidRPr="00811A52" w:rsidRDefault="00D04BA1" w:rsidP="00D04BA1">
      <w:pPr>
        <w:autoSpaceDE/>
        <w:adjustRightInd/>
      </w:pPr>
    </w:p>
    <w:p w14:paraId="458AAABD" w14:textId="6A5AEE65" w:rsidR="00DB2A22" w:rsidRPr="00811A52" w:rsidRDefault="00DB2A22" w:rsidP="00DB2A22">
      <w:pPr>
        <w:rPr>
          <w:rFonts w:ascii="Garamond" w:hAnsi="Garamond"/>
        </w:rPr>
      </w:pPr>
    </w:p>
    <w:sectPr w:rsidR="00DB2A22" w:rsidRPr="00811A52">
      <w:headerReference w:type="default" r:id="rId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9F366" w14:textId="77777777" w:rsidR="007A72CE" w:rsidRDefault="007A72CE" w:rsidP="00203FBD">
      <w:r>
        <w:separator/>
      </w:r>
    </w:p>
  </w:endnote>
  <w:endnote w:type="continuationSeparator" w:id="0">
    <w:p w14:paraId="673F59A3" w14:textId="77777777" w:rsidR="007A72CE" w:rsidRDefault="007A72CE" w:rsidP="0020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2DDF" w14:textId="77777777" w:rsidR="007A72CE" w:rsidRDefault="007A72CE" w:rsidP="00203FBD">
      <w:r>
        <w:separator/>
      </w:r>
    </w:p>
  </w:footnote>
  <w:footnote w:type="continuationSeparator" w:id="0">
    <w:p w14:paraId="206B7746" w14:textId="77777777" w:rsidR="007A72CE" w:rsidRDefault="007A72CE" w:rsidP="00203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9489" w14:textId="49BC3D43" w:rsidR="00203FBD" w:rsidRDefault="00457833" w:rsidP="00203FBD">
    <w:pPr>
      <w:pStyle w:val="Zhlav"/>
      <w:jc w:val="right"/>
    </w:pPr>
    <w:r>
      <w:t>č. j.</w:t>
    </w:r>
    <w:r w:rsidR="00203FBD">
      <w:t xml:space="preserve"> 20 </w:t>
    </w:r>
    <w:proofErr w:type="spellStart"/>
    <w:r w:rsidR="00203FBD">
      <w:t>Spr</w:t>
    </w:r>
    <w:proofErr w:type="spellEnd"/>
    <w:r w:rsidR="00203FBD">
      <w:t xml:space="preserve"> </w:t>
    </w:r>
    <w:r w:rsidR="00B63E7E">
      <w:t>491</w:t>
    </w:r>
    <w:r w:rsidR="00F320D9"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03C89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C6C3B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E2ACC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43D57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E1220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61FC1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51555">
    <w:abstractNumId w:val="0"/>
  </w:num>
  <w:num w:numId="2" w16cid:durableId="58406060">
    <w:abstractNumId w:val="4"/>
  </w:num>
  <w:num w:numId="3" w16cid:durableId="1696347726">
    <w:abstractNumId w:val="5"/>
  </w:num>
  <w:num w:numId="4" w16cid:durableId="421492206">
    <w:abstractNumId w:val="1"/>
  </w:num>
  <w:num w:numId="5" w16cid:durableId="70012533">
    <w:abstractNumId w:val="3"/>
  </w:num>
  <w:num w:numId="6" w16cid:durableId="456989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bordersDoNotSurroundHeader/>
  <w:bordersDoNotSurroundFooter/>
  <w:proofState w:spelling="clean" w:grammar="clean"/>
  <w:attachedTemplate r:id="rId1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VŘ_asistentsoudce_2026.do 2026/09/24 08:18:20"/>
    <w:docVar w:name="DOKUMENT_ADRESAR_FS" w:val="C:\TMP\DB"/>
    <w:docVar w:name="DOKUMENT_AUTOMATICKE_UKLADANI" w:val="NE"/>
    <w:docVar w:name="DOKUMENT_PERIODA_UKLADANI" w:val="5"/>
    <w:docVar w:name="DOKUMENT_ULOZIT_JAKO_DOCX" w:val="ANO"/>
    <w:docVar w:name="DOKUMENT_ULOZIT_JAKO_PDF" w:val="NE"/>
    <w:docVar w:name="ODD_POLI" w:val="`"/>
    <w:docVar w:name="ODD_ZAZNAMU" w:val="^"/>
    <w:docVar w:name="PODMINKA" w:val="(A.cislo_senatu  = 20 AND A.druh_vec  = 'SPR' AND A.bc_vec  = 581 AND A.rocnik  = 2022)"/>
    <w:docVar w:name="SOUBOR_DOC" w:val="C:\TMP\"/>
  </w:docVars>
  <w:rsids>
    <w:rsidRoot w:val="00154F3F"/>
    <w:rsid w:val="000033C2"/>
    <w:rsid w:val="000273DB"/>
    <w:rsid w:val="000916B3"/>
    <w:rsid w:val="00131B4E"/>
    <w:rsid w:val="0015423D"/>
    <w:rsid w:val="00154F3F"/>
    <w:rsid w:val="001E516F"/>
    <w:rsid w:val="00203FBD"/>
    <w:rsid w:val="002703A9"/>
    <w:rsid w:val="00281FE2"/>
    <w:rsid w:val="002B5619"/>
    <w:rsid w:val="002D2147"/>
    <w:rsid w:val="00303B0B"/>
    <w:rsid w:val="0030665B"/>
    <w:rsid w:val="00312FF4"/>
    <w:rsid w:val="003B3BC7"/>
    <w:rsid w:val="003C628C"/>
    <w:rsid w:val="00457833"/>
    <w:rsid w:val="00462C28"/>
    <w:rsid w:val="004A0BB4"/>
    <w:rsid w:val="004B4F4B"/>
    <w:rsid w:val="004D49EF"/>
    <w:rsid w:val="004F7F9A"/>
    <w:rsid w:val="00524EB1"/>
    <w:rsid w:val="00563BA9"/>
    <w:rsid w:val="00593AED"/>
    <w:rsid w:val="005C5F31"/>
    <w:rsid w:val="00657A84"/>
    <w:rsid w:val="006926BA"/>
    <w:rsid w:val="006D000F"/>
    <w:rsid w:val="006E089C"/>
    <w:rsid w:val="006F7C4A"/>
    <w:rsid w:val="00725F71"/>
    <w:rsid w:val="00774C44"/>
    <w:rsid w:val="00783C83"/>
    <w:rsid w:val="007A72CE"/>
    <w:rsid w:val="007B0FFC"/>
    <w:rsid w:val="007F0EA3"/>
    <w:rsid w:val="00811A52"/>
    <w:rsid w:val="008335D8"/>
    <w:rsid w:val="008517EF"/>
    <w:rsid w:val="00873BDD"/>
    <w:rsid w:val="008C722F"/>
    <w:rsid w:val="00917956"/>
    <w:rsid w:val="00977B78"/>
    <w:rsid w:val="009929F4"/>
    <w:rsid w:val="009C22AF"/>
    <w:rsid w:val="009D5941"/>
    <w:rsid w:val="00A11673"/>
    <w:rsid w:val="00A17F1A"/>
    <w:rsid w:val="00A23382"/>
    <w:rsid w:val="00A45237"/>
    <w:rsid w:val="00A703D3"/>
    <w:rsid w:val="00AE6EF8"/>
    <w:rsid w:val="00AF5A8B"/>
    <w:rsid w:val="00B2111C"/>
    <w:rsid w:val="00B63E7E"/>
    <w:rsid w:val="00BB45CD"/>
    <w:rsid w:val="00BB4A04"/>
    <w:rsid w:val="00BC0FF9"/>
    <w:rsid w:val="00BE2A78"/>
    <w:rsid w:val="00BF6F96"/>
    <w:rsid w:val="00C15F59"/>
    <w:rsid w:val="00C211CB"/>
    <w:rsid w:val="00C57DA4"/>
    <w:rsid w:val="00CB7C9C"/>
    <w:rsid w:val="00D04BA1"/>
    <w:rsid w:val="00D04C28"/>
    <w:rsid w:val="00D05335"/>
    <w:rsid w:val="00D14837"/>
    <w:rsid w:val="00D43015"/>
    <w:rsid w:val="00D672D8"/>
    <w:rsid w:val="00D82027"/>
    <w:rsid w:val="00DA6D45"/>
    <w:rsid w:val="00DB2A22"/>
    <w:rsid w:val="00DC6FAC"/>
    <w:rsid w:val="00DE6F49"/>
    <w:rsid w:val="00E53615"/>
    <w:rsid w:val="00EA18E8"/>
    <w:rsid w:val="00EF7F30"/>
    <w:rsid w:val="00F320D9"/>
    <w:rsid w:val="00F7702E"/>
    <w:rsid w:val="00FA252D"/>
    <w:rsid w:val="00FE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58BE7"/>
  <w14:defaultImageDpi w14:val="0"/>
  <w15:docId w15:val="{245F5348-9F4A-4164-A93F-554E5F7D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154F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154F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154F3F"/>
    <w:pPr>
      <w:keepNext/>
      <w:autoSpaceDE/>
      <w:autoSpaceDN/>
      <w:adjustRightInd/>
      <w:outlineLvl w:val="4"/>
    </w:pPr>
    <w:rPr>
      <w:sz w:val="28"/>
      <w:szCs w:val="28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154F3F"/>
    <w:pPr>
      <w:keepNext/>
      <w:autoSpaceDE/>
      <w:autoSpaceDN/>
      <w:adjustRightInd/>
      <w:jc w:val="both"/>
      <w:outlineLvl w:val="6"/>
    </w:pPr>
    <w:rPr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54F3F"/>
    <w:rPr>
      <w:rFonts w:ascii="Arial" w:hAnsi="Arial" w:cs="Arial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9"/>
    <w:semiHidden/>
    <w:locked/>
    <w:rsid w:val="00154F3F"/>
    <w:rPr>
      <w:rFonts w:ascii="Arial" w:hAnsi="Arial" w:cs="Arial"/>
      <w:b/>
      <w:bCs/>
      <w:sz w:val="26"/>
      <w:szCs w:val="26"/>
    </w:rPr>
  </w:style>
  <w:style w:type="character" w:customStyle="1" w:styleId="Nadpis5Char">
    <w:name w:val="Nadpis 5 Char"/>
    <w:link w:val="Nadpis5"/>
    <w:uiPriority w:val="99"/>
    <w:semiHidden/>
    <w:locked/>
    <w:rsid w:val="00154F3F"/>
    <w:rPr>
      <w:rFonts w:ascii="Times New Roman" w:hAnsi="Times New Roman" w:cs="Times New Roman"/>
      <w:sz w:val="28"/>
      <w:szCs w:val="28"/>
    </w:rPr>
  </w:style>
  <w:style w:type="character" w:customStyle="1" w:styleId="Nadpis7Char">
    <w:name w:val="Nadpis 7 Char"/>
    <w:link w:val="Nadpis7"/>
    <w:uiPriority w:val="99"/>
    <w:semiHidden/>
    <w:locked/>
    <w:rsid w:val="00154F3F"/>
    <w:rPr>
      <w:rFonts w:ascii="Times New Roman" w:hAnsi="Times New Roman" w:cs="Times New Roman"/>
      <w:sz w:val="40"/>
      <w:szCs w:val="40"/>
    </w:rPr>
  </w:style>
  <w:style w:type="character" w:styleId="Hypertextovodkaz">
    <w:name w:val="Hyperlink"/>
    <w:uiPriority w:val="99"/>
    <w:semiHidden/>
    <w:unhideWhenUsed/>
    <w:rsid w:val="00154F3F"/>
    <w:rPr>
      <w:rFonts w:ascii="Times New Roman" w:hAnsi="Times New Roman"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03FBD"/>
    <w:pPr>
      <w:tabs>
        <w:tab w:val="center" w:pos="4536"/>
        <w:tab w:val="right" w:pos="9072"/>
      </w:tabs>
    </w:pPr>
    <w:rPr>
      <w:rFonts w:ascii="Garamond" w:hAnsi="Garamond"/>
    </w:rPr>
  </w:style>
  <w:style w:type="character" w:customStyle="1" w:styleId="ZhlavChar">
    <w:name w:val="Záhlaví Char"/>
    <w:link w:val="Zhlav"/>
    <w:uiPriority w:val="99"/>
    <w:locked/>
    <w:rsid w:val="00203FBD"/>
    <w:rPr>
      <w:rFonts w:ascii="Garamond" w:hAnsi="Garamond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03FBD"/>
    <w:pPr>
      <w:tabs>
        <w:tab w:val="center" w:pos="4536"/>
        <w:tab w:val="right" w:pos="9072"/>
      </w:tabs>
    </w:pPr>
    <w:rPr>
      <w:rFonts w:ascii="Garamond" w:hAnsi="Garamond"/>
    </w:rPr>
  </w:style>
  <w:style w:type="character" w:customStyle="1" w:styleId="ZpatChar">
    <w:name w:val="Zápatí Char"/>
    <w:link w:val="Zpat"/>
    <w:uiPriority w:val="99"/>
    <w:locked/>
    <w:rsid w:val="00203FBD"/>
    <w:rPr>
      <w:rFonts w:ascii="Garamond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0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173</TotalTime>
  <Pages>1</Pages>
  <Words>719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Systems a.s.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neznámý</dc:creator>
  <cp:keywords/>
  <dc:description/>
  <cp:lastModifiedBy>Plišková Eva Ing.</cp:lastModifiedBy>
  <cp:revision>12</cp:revision>
  <cp:lastPrinted>2026-09-24T06:15:00Z</cp:lastPrinted>
  <dcterms:created xsi:type="dcterms:W3CDTF">2026-01-05T07:21:00Z</dcterms:created>
  <dcterms:modified xsi:type="dcterms:W3CDTF">2026-09-24T06:15:00Z</dcterms:modified>
</cp:coreProperties>
</file>