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4984" w14:textId="77777777" w:rsidR="00A53013" w:rsidRPr="008A4813" w:rsidRDefault="00A53013" w:rsidP="00A5301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8A4813">
        <w:rPr>
          <w:b/>
          <w:smallCaps/>
          <w:color w:val="000000"/>
          <w:sz w:val="36"/>
        </w:rPr>
        <w:t> Okresní soud v Novém Jičíně</w:t>
      </w:r>
      <w:r w:rsidRPr="008A4813">
        <w:rPr>
          <w:b/>
          <w:color w:val="000000"/>
          <w:sz w:val="36"/>
        </w:rPr>
        <w:t> </w:t>
      </w:r>
    </w:p>
    <w:p w14:paraId="37453F85" w14:textId="77777777" w:rsidR="00A53013" w:rsidRPr="008A4813" w:rsidRDefault="00A53013" w:rsidP="00A53013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A4813">
        <w:rPr>
          <w:color w:val="000000"/>
        </w:rPr>
        <w:t>Tyršova 1010/3, 741 11</w:t>
      </w:r>
      <w:r w:rsidRPr="008A4813">
        <w:rPr>
          <w:color w:val="000000"/>
        </w:rPr>
        <w:t> </w:t>
      </w:r>
      <w:r w:rsidRPr="008A4813">
        <w:rPr>
          <w:color w:val="000000"/>
        </w:rPr>
        <w:t>Nový Jičín</w:t>
      </w:r>
    </w:p>
    <w:p w14:paraId="76A2A0BD" w14:textId="77777777" w:rsidR="00A53013" w:rsidRPr="008A4813" w:rsidRDefault="00A53013" w:rsidP="00A53013">
      <w:pPr>
        <w:spacing w:before="120" w:after="360"/>
        <w:jc w:val="center"/>
        <w:rPr>
          <w:color w:val="000000"/>
        </w:rPr>
      </w:pPr>
      <w:r w:rsidRPr="008A4813">
        <w:rPr>
          <w:color w:val="000000"/>
        </w:rPr>
        <w:t>tel.: 556 779 511, fax: 556 702 465, e</w:t>
      </w:r>
      <w:r w:rsidRPr="008A4813">
        <w:rPr>
          <w:color w:val="000000"/>
        </w:rPr>
        <w:noBreakHyphen/>
        <w:t xml:space="preserve">mail: podatelna@osoud.nji.justice.cz, </w:t>
      </w:r>
      <w:r w:rsidRPr="008A4813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A53013" w:rsidRPr="008A4813" w14:paraId="7BF09BF3" w14:textId="77777777" w:rsidTr="00811DD5">
        <w:tc>
          <w:tcPr>
            <w:tcW w:w="1123" w:type="pct"/>
            <w:tcMar>
              <w:bottom w:w="0" w:type="dxa"/>
            </w:tcMar>
          </w:tcPr>
          <w:p w14:paraId="57FD612E" w14:textId="77777777" w:rsidR="00A53013" w:rsidRPr="008A4813" w:rsidRDefault="00A53013" w:rsidP="00A5301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4813">
              <w:rPr>
                <w:b/>
                <w:caps/>
                <w:color w:val="000000"/>
              </w:rPr>
              <w:t>Naše značka</w:t>
            </w:r>
            <w:r w:rsidRPr="008A4813">
              <w:rPr>
                <w:caps/>
                <w:color w:val="000000"/>
              </w:rPr>
              <w:t>:</w:t>
            </w:r>
            <w:r w:rsidRPr="008A481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85F88E" w14:textId="77777777" w:rsidR="00A53013" w:rsidRPr="008A4813" w:rsidRDefault="00A53013" w:rsidP="00A53013">
            <w:pPr>
              <w:spacing w:after="0"/>
              <w:jc w:val="left"/>
              <w:rPr>
                <w:color w:val="000000"/>
              </w:rPr>
            </w:pPr>
            <w:r w:rsidRPr="008A4813">
              <w:rPr>
                <w:color w:val="000000"/>
              </w:rPr>
              <w:t>30 Si 58/2024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49D2711" w14:textId="24C65E90" w:rsidR="00A53013" w:rsidRPr="008A4813" w:rsidRDefault="00A53013" w:rsidP="00A53013">
            <w:pPr>
              <w:spacing w:after="0" w:line="240" w:lineRule="exact"/>
              <w:jc w:val="left"/>
              <w:rPr>
                <w:color w:val="000000"/>
              </w:rPr>
            </w:pPr>
            <w:r w:rsidRPr="008A4813">
              <w:rPr>
                <w:color w:val="000000"/>
              </w:rPr>
              <w:t>Vážený pan</w:t>
            </w:r>
            <w:r w:rsidRPr="008A4813">
              <w:rPr>
                <w:color w:val="000000"/>
              </w:rPr>
              <w:br/>
            </w:r>
            <w:proofErr w:type="spellStart"/>
            <w:r w:rsidR="008A4813">
              <w:rPr>
                <w:color w:val="000000"/>
              </w:rPr>
              <w:t>Xxx</w:t>
            </w:r>
            <w:proofErr w:type="spellEnd"/>
          </w:p>
        </w:tc>
      </w:tr>
      <w:tr w:rsidR="00A53013" w:rsidRPr="008A4813" w14:paraId="644E22FC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89BC53E" w14:textId="77777777" w:rsidR="00A53013" w:rsidRPr="008A4813" w:rsidRDefault="00A53013" w:rsidP="00A5301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4813">
              <w:rPr>
                <w:b/>
                <w:caps/>
                <w:color w:val="000000"/>
              </w:rPr>
              <w:t>Vaše značka:</w:t>
            </w:r>
            <w:r w:rsidRPr="008A481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EAC10D" w14:textId="77777777" w:rsidR="00A53013" w:rsidRPr="008A4813" w:rsidRDefault="00A53013" w:rsidP="00A53013">
            <w:pPr>
              <w:spacing w:after="0"/>
              <w:jc w:val="left"/>
              <w:rPr>
                <w:color w:val="000000"/>
              </w:rPr>
            </w:pPr>
            <w:r w:rsidRPr="008A4813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A4813">
              <w:rPr>
                <w:color w:val="000000"/>
              </w:rPr>
              <w:instrText xml:space="preserve"> FORMTEXT </w:instrText>
            </w:r>
            <w:r w:rsidRPr="008A4813">
              <w:rPr>
                <w:color w:val="000000"/>
              </w:rPr>
            </w:r>
            <w:r w:rsidRPr="008A4813">
              <w:rPr>
                <w:color w:val="000000"/>
              </w:rPr>
              <w:fldChar w:fldCharType="separate"/>
            </w:r>
            <w:r w:rsidRPr="008A4813">
              <w:rPr>
                <w:color w:val="000000"/>
              </w:rPr>
              <w:t> </w:t>
            </w:r>
            <w:r w:rsidRPr="008A4813">
              <w:rPr>
                <w:color w:val="000000"/>
              </w:rPr>
              <w:t> </w:t>
            </w:r>
            <w:r w:rsidRPr="008A4813">
              <w:rPr>
                <w:color w:val="000000"/>
              </w:rPr>
              <w:t> </w:t>
            </w:r>
            <w:r w:rsidRPr="008A4813">
              <w:rPr>
                <w:color w:val="000000"/>
              </w:rPr>
              <w:t> </w:t>
            </w:r>
            <w:r w:rsidRPr="008A4813">
              <w:rPr>
                <w:color w:val="000000"/>
              </w:rPr>
              <w:t> </w:t>
            </w:r>
            <w:r w:rsidRPr="008A4813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FCEE48" w14:textId="77777777" w:rsidR="00A53013" w:rsidRPr="008A4813" w:rsidRDefault="00A5301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53013" w:rsidRPr="008A4813" w14:paraId="33521529" w14:textId="77777777" w:rsidTr="00906102">
        <w:tc>
          <w:tcPr>
            <w:tcW w:w="1123" w:type="pct"/>
            <w:tcMar>
              <w:top w:w="0" w:type="dxa"/>
            </w:tcMar>
          </w:tcPr>
          <w:p w14:paraId="24A10DCB" w14:textId="77777777" w:rsidR="00A53013" w:rsidRPr="008A4813" w:rsidRDefault="00A53013" w:rsidP="00A5301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4813">
              <w:rPr>
                <w:b/>
                <w:caps/>
                <w:color w:val="000000"/>
              </w:rPr>
              <w:t>Vyřizuje:</w:t>
            </w:r>
            <w:r w:rsidRPr="008A481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9ADBF8" w14:textId="77777777" w:rsidR="00A53013" w:rsidRPr="008A4813" w:rsidRDefault="00CE2E8E" w:rsidP="00A53013">
            <w:pPr>
              <w:spacing w:after="0"/>
              <w:jc w:val="left"/>
              <w:rPr>
                <w:color w:val="000000"/>
              </w:rPr>
            </w:pPr>
            <w:r w:rsidRPr="008A4813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CF58DEA" w14:textId="77777777" w:rsidR="00A53013" w:rsidRPr="008A4813" w:rsidRDefault="00A5301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A53013" w:rsidRPr="008A4813" w14:paraId="3F4DDD68" w14:textId="77777777" w:rsidTr="00906102">
        <w:tc>
          <w:tcPr>
            <w:tcW w:w="1123" w:type="pct"/>
            <w:tcMar>
              <w:top w:w="0" w:type="dxa"/>
            </w:tcMar>
          </w:tcPr>
          <w:p w14:paraId="6F02A6D9" w14:textId="77777777" w:rsidR="00A53013" w:rsidRPr="008A4813" w:rsidRDefault="00A53013" w:rsidP="00A53013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A4813">
              <w:rPr>
                <w:b/>
                <w:caps/>
                <w:color w:val="000000"/>
              </w:rPr>
              <w:t>DNE:</w:t>
            </w:r>
            <w:r w:rsidRPr="008A481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3C7D4AF" w14:textId="77777777" w:rsidR="00A53013" w:rsidRPr="008A4813" w:rsidRDefault="00A53013" w:rsidP="00A53013">
            <w:pPr>
              <w:spacing w:after="0"/>
              <w:jc w:val="left"/>
              <w:rPr>
                <w:color w:val="000000"/>
              </w:rPr>
            </w:pPr>
            <w:r w:rsidRPr="008A4813">
              <w:rPr>
                <w:color w:val="000000"/>
              </w:rPr>
              <w:t>16. dubna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370F2C" w14:textId="77777777" w:rsidR="00A53013" w:rsidRPr="008A4813" w:rsidRDefault="00A53013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933B121" w14:textId="77777777" w:rsidR="00A53013" w:rsidRPr="008A4813" w:rsidRDefault="00A53013" w:rsidP="00B84F61">
      <w:pPr>
        <w:spacing w:after="480"/>
        <w:rPr>
          <w:color w:val="000000"/>
        </w:rPr>
      </w:pPr>
    </w:p>
    <w:p w14:paraId="3F1F0A5E" w14:textId="77777777" w:rsidR="00CE2E8E" w:rsidRPr="008A4813" w:rsidRDefault="00CE2E8E" w:rsidP="00CE2E8E">
      <w:pPr>
        <w:rPr>
          <w:b/>
          <w:color w:val="000000"/>
          <w:szCs w:val="24"/>
        </w:rPr>
      </w:pPr>
      <w:bookmarkStart w:id="2" w:name="ApResiFunkce"/>
      <w:r w:rsidRPr="008A4813">
        <w:rPr>
          <w:b/>
          <w:color w:val="000000"/>
          <w:szCs w:val="24"/>
        </w:rPr>
        <w:t>Poskytnutí informace podle zákona č. 106/1999 Sb., o svobodném přístupu k informacím</w:t>
      </w:r>
    </w:p>
    <w:p w14:paraId="24DD87A6" w14:textId="77777777" w:rsidR="00CE2E8E" w:rsidRPr="008A4813" w:rsidRDefault="00CE2E8E" w:rsidP="00CE2E8E">
      <w:pPr>
        <w:rPr>
          <w:color w:val="000000"/>
          <w:szCs w:val="24"/>
        </w:rPr>
      </w:pPr>
    </w:p>
    <w:p w14:paraId="61A9BA6D" w14:textId="28AA137F" w:rsidR="00CE2E8E" w:rsidRPr="008A4813" w:rsidRDefault="00CE2E8E" w:rsidP="00CE2E8E">
      <w:pPr>
        <w:rPr>
          <w:color w:val="000000"/>
          <w:szCs w:val="24"/>
        </w:rPr>
      </w:pPr>
      <w:r w:rsidRPr="008A4813">
        <w:rPr>
          <w:color w:val="000000"/>
          <w:szCs w:val="24"/>
        </w:rPr>
        <w:t xml:space="preserve">Vážený pane </w:t>
      </w:r>
      <w:r w:rsidR="008A4813">
        <w:rPr>
          <w:color w:val="000000"/>
          <w:szCs w:val="24"/>
        </w:rPr>
        <w:t>Xxx</w:t>
      </w:r>
      <w:r w:rsidRPr="008A4813">
        <w:rPr>
          <w:color w:val="000000"/>
          <w:szCs w:val="24"/>
        </w:rPr>
        <w:t>,</w:t>
      </w:r>
    </w:p>
    <w:p w14:paraId="4761E09B" w14:textId="77777777" w:rsidR="00CE2E8E" w:rsidRPr="008A4813" w:rsidRDefault="00CE2E8E" w:rsidP="00CE2E8E">
      <w:pPr>
        <w:rPr>
          <w:color w:val="000000"/>
          <w:szCs w:val="24"/>
        </w:rPr>
      </w:pPr>
      <w:r w:rsidRPr="008A4813">
        <w:rPr>
          <w:color w:val="000000"/>
          <w:szCs w:val="24"/>
        </w:rPr>
        <w:t>Okresní soud v Novém Jičíně obdržel dne 11. 4. 2024 Vaši žádost, která podle svého obsahu spadá pod zákon č. 106/1999 Sb., o svobodném přístupu k informacím, ve znění pozdějších předpisů (dále jen "</w:t>
      </w:r>
      <w:proofErr w:type="spellStart"/>
      <w:r w:rsidRPr="008A4813">
        <w:rPr>
          <w:color w:val="000000"/>
          <w:szCs w:val="24"/>
        </w:rPr>
        <w:t>InfZ</w:t>
      </w:r>
      <w:proofErr w:type="spellEnd"/>
      <w:r w:rsidRPr="008A4813">
        <w:rPr>
          <w:color w:val="000000"/>
          <w:szCs w:val="24"/>
        </w:rPr>
        <w:t xml:space="preserve">"). </w:t>
      </w:r>
    </w:p>
    <w:p w14:paraId="10F28190" w14:textId="77777777" w:rsidR="00CE2E8E" w:rsidRPr="008A4813" w:rsidRDefault="00CE2E8E" w:rsidP="00CE2E8E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8A4813">
        <w:rPr>
          <w:color w:val="000000"/>
          <w:szCs w:val="24"/>
        </w:rPr>
        <w:t xml:space="preserve">Na základě Vaší žádosti byla provedena lustrace v informačním systému administrativy soudů ISAS a bylo zjištěno, že ohledně společnosti MI </w:t>
      </w:r>
      <w:proofErr w:type="spellStart"/>
      <w:r w:rsidRPr="008A4813">
        <w:rPr>
          <w:color w:val="000000"/>
          <w:szCs w:val="24"/>
        </w:rPr>
        <w:t>Estate</w:t>
      </w:r>
      <w:proofErr w:type="spellEnd"/>
      <w:r w:rsidRPr="008A4813">
        <w:rPr>
          <w:color w:val="000000"/>
          <w:szCs w:val="24"/>
        </w:rPr>
        <w:t xml:space="preserve"> s.r.o., IČO 08294208 u zdejšího soudu nebyl vydán žádný rozsudek. </w:t>
      </w:r>
    </w:p>
    <w:p w14:paraId="42613054" w14:textId="77777777" w:rsidR="00CE2E8E" w:rsidRPr="008A4813" w:rsidRDefault="00CE2E8E" w:rsidP="00CE2E8E">
      <w:pPr>
        <w:rPr>
          <w:szCs w:val="24"/>
        </w:rPr>
      </w:pPr>
    </w:p>
    <w:p w14:paraId="2587D724" w14:textId="77777777" w:rsidR="00CE2E8E" w:rsidRPr="008A4813" w:rsidRDefault="00CE2E8E" w:rsidP="00CE2E8E">
      <w:pPr>
        <w:rPr>
          <w:szCs w:val="24"/>
        </w:rPr>
      </w:pPr>
      <w:r w:rsidRPr="008A4813">
        <w:rPr>
          <w:szCs w:val="24"/>
        </w:rPr>
        <w:t>S pozdravem</w:t>
      </w:r>
    </w:p>
    <w:p w14:paraId="675544A3" w14:textId="77777777" w:rsidR="00CE2E8E" w:rsidRPr="008A4813" w:rsidRDefault="00CE2E8E" w:rsidP="00CE2E8E">
      <w:pPr>
        <w:rPr>
          <w:szCs w:val="24"/>
        </w:rPr>
      </w:pPr>
    </w:p>
    <w:p w14:paraId="4D3702C5" w14:textId="77777777" w:rsidR="00CE2E8E" w:rsidRPr="008A4813" w:rsidRDefault="00CE2E8E" w:rsidP="00CE2E8E">
      <w:pPr>
        <w:autoSpaceDE/>
        <w:adjustRightInd/>
        <w:spacing w:line="276" w:lineRule="auto"/>
        <w:rPr>
          <w:lang w:eastAsia="en-US"/>
        </w:rPr>
      </w:pPr>
      <w:r w:rsidRPr="008A4813">
        <w:rPr>
          <w:lang w:eastAsia="en-US"/>
        </w:rPr>
        <w:t xml:space="preserve">Mgr. Jaroslav Sosík  </w:t>
      </w:r>
    </w:p>
    <w:p w14:paraId="52722C70" w14:textId="77777777" w:rsidR="00CE2E8E" w:rsidRPr="008A4813" w:rsidRDefault="00CE2E8E" w:rsidP="00CE2E8E">
      <w:pPr>
        <w:autoSpaceDE/>
        <w:adjustRightInd/>
        <w:spacing w:line="276" w:lineRule="auto"/>
        <w:rPr>
          <w:lang w:eastAsia="en-US"/>
        </w:rPr>
      </w:pPr>
      <w:r w:rsidRPr="008A4813">
        <w:rPr>
          <w:lang w:eastAsia="en-US"/>
        </w:rPr>
        <w:t>předseda</w:t>
      </w:r>
    </w:p>
    <w:p w14:paraId="011F9B9C" w14:textId="77777777" w:rsidR="00CE2E8E" w:rsidRPr="008A4813" w:rsidRDefault="00CE2E8E" w:rsidP="00CE2E8E">
      <w:pPr>
        <w:autoSpaceDE/>
        <w:adjustRightInd/>
        <w:spacing w:line="276" w:lineRule="auto"/>
        <w:rPr>
          <w:lang w:eastAsia="en-US"/>
        </w:rPr>
      </w:pPr>
      <w:r w:rsidRPr="008A4813">
        <w:rPr>
          <w:lang w:eastAsia="en-US"/>
        </w:rPr>
        <w:t>Okresního soudu v Novém Jičíně</w:t>
      </w:r>
    </w:p>
    <w:bookmarkEnd w:id="2"/>
    <w:p w14:paraId="34A157C2" w14:textId="77777777" w:rsidR="00A53013" w:rsidRPr="008A4813" w:rsidRDefault="00A53013" w:rsidP="00CE2E8E">
      <w:pPr>
        <w:ind w:left="2126" w:hanging="2126"/>
        <w:jc w:val="left"/>
        <w:rPr>
          <w:color w:val="000000"/>
        </w:rPr>
      </w:pPr>
    </w:p>
    <w:sectPr w:rsidR="00A53013" w:rsidRPr="008A4813" w:rsidSect="00A5301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F26E" w14:textId="77777777" w:rsidR="00AC5996" w:rsidRDefault="00AC5996" w:rsidP="00AE1EE3">
      <w:pPr>
        <w:spacing w:after="0"/>
      </w:pPr>
      <w:r>
        <w:separator/>
      </w:r>
    </w:p>
  </w:endnote>
  <w:endnote w:type="continuationSeparator" w:id="0">
    <w:p w14:paraId="60236E10" w14:textId="77777777" w:rsidR="00AC5996" w:rsidRDefault="00AC599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8E0B" w14:textId="77777777" w:rsidR="00A53013" w:rsidRPr="00665A84" w:rsidRDefault="00AC5996" w:rsidP="00665A84">
    <w:pPr>
      <w:pStyle w:val="Zpat"/>
      <w:spacing w:before="170"/>
      <w:jc w:val="left"/>
    </w:pPr>
    <w:r w:rsidRPr="00665A84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CC6BE" w14:textId="77777777" w:rsidR="00A53013" w:rsidRPr="00665A84" w:rsidRDefault="00AC5996" w:rsidP="00665A84">
    <w:pPr>
      <w:pStyle w:val="Zpat"/>
      <w:spacing w:before="170"/>
      <w:jc w:val="left"/>
    </w:pPr>
    <w:r w:rsidRPr="00665A84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9FCF" w14:textId="0C782325" w:rsidR="00181993" w:rsidRPr="00665A84" w:rsidRDefault="00AC5996" w:rsidP="00665A84">
    <w:pPr>
      <w:pStyle w:val="Zpat"/>
      <w:spacing w:before="170"/>
      <w:jc w:val="left"/>
    </w:pPr>
    <w:r w:rsidRPr="00665A84">
      <w:t xml:space="preserve">Shodu s prvopisem potvrzuje </w:t>
    </w:r>
    <w:r w:rsidR="009D1BB1">
      <w:t>Zdeňka Podstavková</w:t>
    </w:r>
    <w:r w:rsidRPr="00665A84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99FD5" w14:textId="77777777" w:rsidR="00AC5996" w:rsidRDefault="00AC5996" w:rsidP="00AE1EE3">
      <w:pPr>
        <w:spacing w:after="0"/>
      </w:pPr>
      <w:r>
        <w:separator/>
      </w:r>
    </w:p>
  </w:footnote>
  <w:footnote w:type="continuationSeparator" w:id="0">
    <w:p w14:paraId="3E7328DA" w14:textId="77777777" w:rsidR="00AC5996" w:rsidRDefault="00AC599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5CD0" w14:textId="77777777" w:rsidR="00181993" w:rsidRPr="00A53013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A53013">
      <w:rPr>
        <w:rStyle w:val="slostrnky"/>
        <w:sz w:val="24"/>
      </w:rPr>
      <w:fldChar w:fldCharType="begin"/>
    </w:r>
    <w:r w:rsidR="00C65426" w:rsidRPr="00A53013">
      <w:rPr>
        <w:rStyle w:val="slostrnky"/>
        <w:sz w:val="24"/>
      </w:rPr>
      <w:instrText xml:space="preserve">PAGE  </w:instrText>
    </w:r>
    <w:r w:rsidRPr="00A53013">
      <w:rPr>
        <w:rStyle w:val="slostrnky"/>
        <w:sz w:val="24"/>
      </w:rPr>
      <w:fldChar w:fldCharType="end"/>
    </w:r>
  </w:p>
  <w:p w14:paraId="68BF8CD3" w14:textId="77777777" w:rsidR="00181993" w:rsidRPr="00A5301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F3521" w14:textId="77777777" w:rsidR="00A53013" w:rsidRPr="00A53013" w:rsidRDefault="00A53013">
    <w:pPr>
      <w:pStyle w:val="Zhlav"/>
      <w:rPr>
        <w:sz w:val="24"/>
      </w:rPr>
    </w:pPr>
    <w:r w:rsidRPr="00A53013">
      <w:rPr>
        <w:sz w:val="24"/>
      </w:rPr>
      <w:tab/>
    </w:r>
    <w:r w:rsidRPr="00A53013">
      <w:rPr>
        <w:sz w:val="24"/>
      </w:rPr>
      <w:tab/>
      <w:t>č. j. 30 Si 58/2024-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9808">
    <w:abstractNumId w:val="1"/>
  </w:num>
  <w:num w:numId="2" w16cid:durableId="789741157">
    <w:abstractNumId w:val="0"/>
  </w:num>
  <w:num w:numId="3" w16cid:durableId="2059621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anu Jindrovi&quot; CisloListu=&quot;0&quot; Key=&quot;C:\Users\ZPodstavkova\Documents\Apstr V4\Vystup\30-SI-58-2024--04-16--13-42-24--xX001 Přípis (opk)-Jan Jindra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16&quot;&gt;&lt;HlavniSpis Key=&quot;49344,1993&quot; PredmetRizeni=&quot;Žádost o informaci dle zák. č. 106/1999 Sb. - rozsudky ohledně společnosti MI Estate s.r.o., IČO 08294208 podle § 1143 OZ a § 80 o. s. ř. (zamítnutí žaloby)&quot; DatumDoslo=&quot;2024-04-11&quot; IsEPR=&quot;0&quot; SOPCastka=&quot;0&quot; SOPDatum=&quot;1899-12-30&quot; IsSenatni=&quot;0&quot;&gt;&lt;SpisovaZnacka Key=&quot;49324,383&quot; Senat=&quot;30&quot; Rejstrik=&quot;SI&quot; Cislo=&quot;58&quot; Rok=&quot;2024&quot; CL=&quot;&quot; Oddeleni=&quot;N&quot;/&gt;&lt;SpisovaZnackaCizi Key=&quot;49344,19104&quot; Senat=&quot;0&quot; Rejstrik=&quot;&quot; Cislo=&quot;0&quot; Rok=&quot;0&quot; CL=&quot;&quot; Oddeleni=&quot;N&quot;/&gt;&lt;SpisovaZnackaDalsi Key=&quot;49344,2133&quot; Senat=&quot;0&quot; Rejstrik=&quot;&quot; Cislo=&quot;0&quot; Rok=&quot;0&quot; CL=&quot;&quot; Oddeleni=&quot;N&quot;/&gt;&lt;SpisoveZnackyPanc Key=&quot;49351,38207&quot;/&gt;&lt;UcastniciA Key=&quot;49344,1995&quot; Role=&quot;&quot; Rod=&quot;1&quot;&gt;&lt;Zastupci Key=&quot;49344,1996&quot;/&gt;&lt;Osoby/&gt;&lt;/UcastniciA&gt;&lt;Ucastnici1 Key=&quot;49344,1997&quot; Role=&quot;žadatel&quot; Rod=&quot;1&quot;&gt;&lt;Zastupci Key=&quot;49344,1998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Ucastnici1&gt;&lt;OsobyAll Key=&quot;49344,2117&quot; Role=&quot;žadatel&quot; Rod=&quot;1&quot;&gt;&lt;Zastupci Key=&quot;49344,2118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OsobyAll&gt;&lt;VydanaRozhodnuti Key=&quot;49351,39208&quot; ExTOnly=&quot;0&quot; FullInfo=&quot;0&quot;/&gt;&lt;ExekucniTituly Key=&quot;49344,1994&quot; ExTOnly=&quot;-1&quot; FullInfo=&quot;0&quot;/&gt;&lt;UdajeZIS Key=&quot;49344,19100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42&quot;/&gt;&lt;Udaj Popis=&quot;SYSTEMOVY_DATUM&quot; Value=&quot;2024-04-16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5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58/2024*&quot;/&gt;&lt;Udaj Popis=&quot;DATUM_A_CAS_AKTUALIZACE&quot; Value=&quot;12.04.2024 11:57:01&quot;/&gt;&lt;Udaj Popis=&quot;DATUM_A_CAS_VLOZENI&quot; Value=&quot;12.04.2024 09:41:52&quot;/&gt;&lt;Udaj Popis=&quot;DATUM_DOSLO&quot; Value=&quot;11.04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5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5 iS 03&quot;/&gt;&lt;Udaj Popis=&quot;PREDMET_RIZENI&quot; Value=&quot;Žádost o informaci dle zák. č. 106/1999 Sb. - rozsudky ohledně společnosti MI Estate s.r.o., IČO 08294208 podle § 1143 OZ a § 80 o. s. ř. (zamítnutí žaloby)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58/2024&quot;/&gt;&lt;Udaj Popis=&quot;OSOBA&quot; Value=&quot;JINDRA JAN 2603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Jindra&quot;/&gt;&lt;Udaj Popis=&quot;NAZEV_OSOBY&quot; Value=&quot;Jindra&quot;/&gt;&lt;Udaj Popis=&quot;POHLAVI&quot; Value=&quot;Neurceno&quot;/&gt;&lt;Udaj Popis=&quot;DRUH_OSOBY&quot; Value=&quot;fyzická osoba&quot;/&gt;&lt;Udaj Popis=&quot;DATUM_NAROZENI&quot; Value=&quot;1986-03-26&quot;/&gt;&lt;Udaj Popis=&quot;PRIZNAK_AN_UMRTI&quot; Value=&quot;F&quot;/&gt;&lt;Udaj Popis=&quot;PRIZNAK_DOVOLATEL&quot; Value=&quot;F&quot;/&gt;&lt;Udaj Popis=&quot;IDDS&quot; Value=&quot;tdaqh9h&quot;/&gt;&lt;Udaj Popis=&quot;ID_ADRESY&quot; Value=&quot;528177&quot;/&gt;&lt;Udaj Popis=&quot;DRUH_ADRESY&quot; Value=&quot;TRVALÁ&quot;/&gt;&lt;Udaj Popis=&quot;ULICE&quot; Value=&quot;Aubrechtova&quot;/&gt;&lt;Udaj Popis=&quot;CISLO_POPISNE&quot; Value=&quot;3101/14&quot;/&gt;&lt;Udaj Popis=&quot;MESTO&quot; Value=&quot;Praha 10 - Záběhlice&quot;/&gt;&lt;Udaj Popis=&quot;PSC&quot; Value=&quot;106 00&quot;/&gt;&lt;Udaj Popis=&quot;SOUCET_PREDEPSANYCH_POPLATKU&quot; Value=&quot;0&quot;/&gt;&lt;/UdajeZIS&gt;&lt;Resitel Key=&quot;49344,19107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JINDRA JAN 2603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INDRA JAN 260386  1&quot;/&gt;&lt;/KolekceOsob&gt;&lt;KolekceOsob JmenoKolekce=&quot;účastníci a&quot;/&gt;&lt;KolekceOsob JmenoKolekce=&quot;účastníci 1&quot;&gt;&lt;OsobaKey Key=&quot;JINDRA JAN 260386  1&quot;/&gt;&lt;/KolekceOsob&gt;&lt;KolekceOsob JmenoKolekce=&quot;účastníci&quot;&gt;&lt;OsobaKey Key=&quot;JINDRA JAN 2603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9349,01201&quot;/&gt;&lt;/KolekceOsob&gt;&lt;GlobalniSlovnikOsob Key=&quot;49353216&quot; Role=&quot;žadatel&quot; Rod=&quot;3&quot;&gt;&lt;Zastupci Key=&quot;49353217&quot;/&gt;&lt;Osoby&gt;&lt;Osoba Key=&quot;JINDRA JAN 260386  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Osoba Key=&quot;49349,01201&quot; OsobaRootType=&quot;1&quot; OsobaType=&quot;1&quot; Poradi=&quot;01&quot; KrestniJmeno=&quot;Jan&quot; Prijmeni=&quot;Jindra&quot; Narozeni=&quot;1986-03-26&quot; Role=&quot;žadatel&quot; IDDS=&quot;tdaqh9h&quot; IsasID=&quot;JINDRA JAN 260386  1&quot;&gt;&lt;Adresy&gt;&lt;Adresa Key=&quot;528177&quot; Druh=&quot;TRVALÁ&quot;&gt;&lt;ComplexAdress Ulice=&quot;Aubrechtova&quot; CisloPopisne=&quot;3101/14&quot; PSC=&quot;106 00&quot; Mesto=&quot;Praha 10 - Záběhlice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an Ji 2024/04/16 13:47:20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9353,23218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65A84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A4813"/>
    <w:rsid w:val="008B0A34"/>
    <w:rsid w:val="008C6A8C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D1BB1"/>
    <w:rsid w:val="009E12E8"/>
    <w:rsid w:val="009E19B2"/>
    <w:rsid w:val="00A16679"/>
    <w:rsid w:val="00A26B11"/>
    <w:rsid w:val="00A479E4"/>
    <w:rsid w:val="00A53013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C5996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0636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CE2E8E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6CBC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3BAD9D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2024-05-03T07:22:00Z</dcterms:created>
  <dcterms:modified xsi:type="dcterms:W3CDTF">2024-05-03T07:22:00Z</dcterms:modified>
</cp:coreProperties>
</file>