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FF962" w14:textId="77777777" w:rsidR="00896DB2" w:rsidRPr="00D670D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670D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670D4">
        <w:rPr>
          <w:rFonts w:ascii="Garamond" w:hAnsi="Garamond"/>
          <w:b/>
          <w:color w:val="000000"/>
          <w:sz w:val="36"/>
        </w:rPr>
        <w:t> </w:t>
      </w:r>
    </w:p>
    <w:p w14:paraId="13FF1E96" w14:textId="77777777" w:rsidR="00896DB2" w:rsidRPr="00D670D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670D4">
        <w:rPr>
          <w:rFonts w:ascii="Garamond" w:hAnsi="Garamond"/>
          <w:color w:val="000000"/>
        </w:rPr>
        <w:t> U Soudu</w:t>
      </w:r>
      <w:r w:rsidR="00E930E4" w:rsidRPr="00D670D4">
        <w:rPr>
          <w:rFonts w:ascii="Garamond" w:hAnsi="Garamond"/>
          <w:color w:val="000000"/>
        </w:rPr>
        <w:t xml:space="preserve"> 6187/4, 708 82 Ostrava-Poruba</w:t>
      </w:r>
    </w:p>
    <w:p w14:paraId="3D452F3E" w14:textId="77777777" w:rsidR="00896DB2" w:rsidRPr="00D670D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670D4">
        <w:rPr>
          <w:rFonts w:ascii="Garamond" w:hAnsi="Garamond"/>
          <w:color w:val="000000"/>
        </w:rPr>
        <w:t>tel.: 596 972 111,</w:t>
      </w:r>
      <w:r w:rsidR="00E930E4" w:rsidRPr="00D670D4">
        <w:rPr>
          <w:rFonts w:ascii="Garamond" w:hAnsi="Garamond"/>
          <w:color w:val="000000"/>
        </w:rPr>
        <w:t xml:space="preserve"> fax: 596 972 801,</w:t>
      </w:r>
      <w:r w:rsidRPr="00D670D4">
        <w:rPr>
          <w:rFonts w:ascii="Garamond" w:hAnsi="Garamond"/>
          <w:color w:val="000000"/>
        </w:rPr>
        <w:t xml:space="preserve"> e-mail: osostrava@osoud.ova.justice.cz, </w:t>
      </w:r>
      <w:r w:rsidRPr="00D670D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670D4" w14:paraId="5CA451CD" w14:textId="77777777" w:rsidTr="00350890">
        <w:tc>
          <w:tcPr>
            <w:tcW w:w="1123" w:type="pct"/>
            <w:tcMar>
              <w:bottom w:w="0" w:type="dxa"/>
            </w:tcMar>
          </w:tcPr>
          <w:p w14:paraId="223233B1" w14:textId="77777777" w:rsidR="00896DB2" w:rsidRPr="00D670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0D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670D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F5E2CA" w14:textId="77777777" w:rsidR="00896DB2" w:rsidRPr="00D670D4" w:rsidRDefault="00E930E4" w:rsidP="00401AD9">
            <w:pPr>
              <w:rPr>
                <w:rFonts w:ascii="Garamond" w:hAnsi="Garamond"/>
                <w:color w:val="000000"/>
              </w:rPr>
            </w:pPr>
            <w:r w:rsidRPr="00D670D4">
              <w:rPr>
                <w:rFonts w:ascii="Garamond" w:hAnsi="Garamond"/>
                <w:color w:val="000000"/>
              </w:rPr>
              <w:t>0 Si 310/2025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60A6940" w14:textId="466755FE" w:rsidR="00873B33" w:rsidRPr="00D670D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670D4">
              <w:rPr>
                <w:rFonts w:ascii="Garamond" w:hAnsi="Garamond"/>
              </w:rPr>
              <w:t>Vážený</w:t>
            </w:r>
            <w:r w:rsidR="00B446BA" w:rsidRPr="00D670D4">
              <w:rPr>
                <w:rFonts w:ascii="Garamond" w:hAnsi="Garamond"/>
              </w:rPr>
              <w:t xml:space="preserve"> pan</w:t>
            </w:r>
          </w:p>
          <w:p w14:paraId="18749E7C" w14:textId="46F401D6" w:rsidR="00FF4BEB" w:rsidRPr="00D670D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670D4">
              <w:rPr>
                <w:rFonts w:ascii="Garamond" w:hAnsi="Garamond"/>
              </w:rPr>
              <w:t>Mgr. Albert K</w:t>
            </w:r>
            <w:r w:rsidR="00350890" w:rsidRPr="00D670D4">
              <w:rPr>
                <w:rFonts w:ascii="Garamond" w:hAnsi="Garamond"/>
              </w:rPr>
              <w:t>.</w:t>
            </w:r>
          </w:p>
          <w:p w14:paraId="4924B3B0" w14:textId="29396FD6" w:rsidR="00670D1E" w:rsidRPr="00D670D4" w:rsidRDefault="00350890" w:rsidP="00C06A7E">
            <w:pPr>
              <w:spacing w:line="240" w:lineRule="exact"/>
              <w:rPr>
                <w:rFonts w:ascii="Garamond" w:hAnsi="Garamond"/>
              </w:rPr>
            </w:pPr>
            <w:r w:rsidRPr="00D670D4">
              <w:rPr>
                <w:rFonts w:ascii="Garamond" w:hAnsi="Garamond"/>
              </w:rPr>
              <w:t>XXXXX</w:t>
            </w:r>
          </w:p>
          <w:p w14:paraId="200E38C3" w14:textId="77777777" w:rsidR="00896DB2" w:rsidRPr="00D670D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670D4" w14:paraId="4DA41A3F" w14:textId="77777777" w:rsidTr="0035089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6E311D2" w14:textId="77777777" w:rsidR="00896DB2" w:rsidRPr="00D670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0D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02F71CA" w14:textId="77777777" w:rsidR="00896DB2" w:rsidRPr="00D670D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72D3DAE" w14:textId="77777777" w:rsidR="00896DB2" w:rsidRPr="00D670D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670D4" w14:paraId="7B78A6F9" w14:textId="77777777" w:rsidTr="00350890">
        <w:tc>
          <w:tcPr>
            <w:tcW w:w="1123" w:type="pct"/>
            <w:tcMar>
              <w:top w:w="0" w:type="dxa"/>
            </w:tcMar>
          </w:tcPr>
          <w:p w14:paraId="2B8FBB27" w14:textId="77777777" w:rsidR="00896DB2" w:rsidRPr="00D670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0D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0B9FF5" w14:textId="77777777" w:rsidR="00896DB2" w:rsidRPr="00D670D4" w:rsidRDefault="00BA6A0B" w:rsidP="00401AD9">
            <w:pPr>
              <w:rPr>
                <w:rFonts w:ascii="Garamond" w:hAnsi="Garamond"/>
                <w:color w:val="000000"/>
              </w:rPr>
            </w:pPr>
            <w:r w:rsidRPr="00D670D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D045D36" w14:textId="77777777" w:rsidR="00896DB2" w:rsidRPr="00D670D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670D4" w14:paraId="233BB310" w14:textId="77777777" w:rsidTr="00350890">
        <w:tc>
          <w:tcPr>
            <w:tcW w:w="1123" w:type="pct"/>
            <w:tcMar>
              <w:top w:w="0" w:type="dxa"/>
            </w:tcMar>
          </w:tcPr>
          <w:p w14:paraId="5EAA8DCD" w14:textId="77777777" w:rsidR="00896DB2" w:rsidRPr="00D670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0D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0EC850" w14:textId="7A912EB6" w:rsidR="00896DB2" w:rsidRPr="00D670D4" w:rsidRDefault="00B446BA" w:rsidP="00401AD9">
            <w:pPr>
              <w:rPr>
                <w:rFonts w:ascii="Garamond" w:hAnsi="Garamond"/>
                <w:color w:val="000000"/>
              </w:rPr>
            </w:pPr>
            <w:r w:rsidRPr="00D670D4">
              <w:rPr>
                <w:rFonts w:ascii="Garamond" w:hAnsi="Garamond"/>
                <w:color w:val="000000"/>
              </w:rPr>
              <w:t>9</w:t>
            </w:r>
            <w:r w:rsidR="00E930E4" w:rsidRPr="00D670D4">
              <w:rPr>
                <w:rFonts w:ascii="Garamond" w:hAnsi="Garamond"/>
                <w:color w:val="000000"/>
              </w:rPr>
              <w:t>. června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2792E8" w14:textId="77777777" w:rsidR="00896DB2" w:rsidRPr="00D670D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4512C0D" w14:textId="77777777" w:rsidR="00896DB2" w:rsidRPr="00D670D4" w:rsidRDefault="00896DB2" w:rsidP="00896DB2">
      <w:pPr>
        <w:rPr>
          <w:rFonts w:ascii="Garamond" w:hAnsi="Garamond"/>
          <w:color w:val="000000"/>
        </w:rPr>
      </w:pPr>
    </w:p>
    <w:p w14:paraId="7913D43F" w14:textId="77777777" w:rsidR="00896DB2" w:rsidRPr="00D670D4" w:rsidRDefault="00896DB2" w:rsidP="00896DB2">
      <w:pPr>
        <w:rPr>
          <w:rFonts w:ascii="Garamond" w:hAnsi="Garamond"/>
          <w:color w:val="000000"/>
        </w:rPr>
      </w:pPr>
    </w:p>
    <w:p w14:paraId="08C279D0" w14:textId="2EB9EA0A" w:rsidR="00896DB2" w:rsidRPr="00D670D4" w:rsidRDefault="00896DB2" w:rsidP="00E930E4">
      <w:pPr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446BA" w:rsidRPr="00D670D4">
        <w:rPr>
          <w:rFonts w:ascii="Garamond" w:hAnsi="Garamond"/>
          <w:b/>
          <w:color w:val="000000"/>
        </w:rPr>
        <w:t>,</w:t>
      </w:r>
      <w:r w:rsidRPr="00D670D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670D4">
        <w:rPr>
          <w:rFonts w:ascii="Garamond" w:hAnsi="Garamond"/>
          <w:color w:val="000000"/>
        </w:rPr>
        <w:t xml:space="preserve"> </w:t>
      </w:r>
    </w:p>
    <w:p w14:paraId="27C7DD08" w14:textId="77777777" w:rsidR="002B20C2" w:rsidRPr="00D670D4" w:rsidRDefault="002B20C2" w:rsidP="00E930E4">
      <w:pPr>
        <w:jc w:val="both"/>
        <w:rPr>
          <w:rFonts w:ascii="Garamond" w:hAnsi="Garamond"/>
          <w:color w:val="000000"/>
        </w:rPr>
      </w:pPr>
    </w:p>
    <w:p w14:paraId="397745C9" w14:textId="39AB6F07" w:rsidR="005B440A" w:rsidRPr="00D670D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>Vážený</w:t>
      </w:r>
      <w:r w:rsidR="00B446BA" w:rsidRPr="00D670D4">
        <w:rPr>
          <w:rFonts w:ascii="Garamond" w:hAnsi="Garamond"/>
          <w:color w:val="000000"/>
        </w:rPr>
        <w:t xml:space="preserve"> pane magistře,</w:t>
      </w:r>
    </w:p>
    <w:p w14:paraId="105EF6D8" w14:textId="77777777" w:rsidR="00B446BA" w:rsidRPr="00D670D4" w:rsidRDefault="00896DB2" w:rsidP="00B446B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Okresní soud v Ostravě obdržel dne </w:t>
      </w:r>
      <w:r w:rsidR="00CC6E1B" w:rsidRPr="00D670D4">
        <w:rPr>
          <w:rFonts w:ascii="Garamond" w:hAnsi="Garamond"/>
          <w:color w:val="000000"/>
        </w:rPr>
        <w:t xml:space="preserve">3. května 2025 </w:t>
      </w:r>
      <w:r w:rsidRPr="00D670D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670D4">
        <w:rPr>
          <w:rFonts w:ascii="Garamond" w:hAnsi="Garamond"/>
          <w:color w:val="000000"/>
        </w:rPr>
        <w:t>InfZ</w:t>
      </w:r>
      <w:proofErr w:type="spellEnd"/>
      <w:r w:rsidRPr="00D670D4">
        <w:rPr>
          <w:rFonts w:ascii="Garamond" w:hAnsi="Garamond"/>
          <w:color w:val="000000"/>
        </w:rPr>
        <w:t xml:space="preserve">“), v níž se domáháte poskytnutí </w:t>
      </w:r>
      <w:r w:rsidR="00B446BA" w:rsidRPr="00D670D4">
        <w:rPr>
          <w:rFonts w:ascii="Garamond" w:hAnsi="Garamond"/>
          <w:color w:val="000000"/>
        </w:rPr>
        <w:t>rozsudků následujících parametrů:</w:t>
      </w:r>
    </w:p>
    <w:p w14:paraId="263086B9" w14:textId="77777777" w:rsidR="00B446BA" w:rsidRPr="00D670D4" w:rsidRDefault="00B446BA" w:rsidP="00B446B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Veškeré pravomocné odsuzující rozsudky a trestní příkazy, které byly vyneseny v období od 1. 1. 2020 do 31. 12. 2023, a kterými byla konstatována vina ze spáchání některého z trestných činů uvedených v bodě 5. </w:t>
      </w:r>
    </w:p>
    <w:p w14:paraId="2EAD4146" w14:textId="77777777" w:rsidR="00B446BA" w:rsidRPr="00D670D4" w:rsidRDefault="00B446BA" w:rsidP="00B446B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Veškeré pravomocné rozsudky, kterými byla schválena dohoda o vině a trestu, které byly vyneseny v období od 1. 1. 2020 do 31. 12. 2023, a kterými bylo založeno odsouzení pro spáchání některého z trestných činů uvedených v bodě 5. </w:t>
      </w:r>
    </w:p>
    <w:p w14:paraId="47ADDAA5" w14:textId="77777777" w:rsidR="00B446BA" w:rsidRPr="00D670D4" w:rsidRDefault="00B446BA" w:rsidP="00B446B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Veškeré pravomocné rozsudky, které byly vyneseny v období od 1. 1. 2020 do 31. 12. 2023, kterými soud rozhodl o zproštění obžaloby, byla-li podána (příp. byl-li návrh na potrestání podán) pro podezření, že se obžalovaný dopustil některého z trestných činů uvedených v bodě 5. </w:t>
      </w:r>
    </w:p>
    <w:p w14:paraId="73A9B8F7" w14:textId="77777777" w:rsidR="00B446BA" w:rsidRPr="00D670D4" w:rsidRDefault="00B446BA" w:rsidP="00B446B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V případě, že rozsudky v bodech 1. až 3. byly předmětem přezkumu v odvolacím řízení, žádáte zaslat i rozsudek odvolacího soudu. </w:t>
      </w:r>
    </w:p>
    <w:p w14:paraId="5129D171" w14:textId="77777777" w:rsidR="00B446BA" w:rsidRPr="00D670D4" w:rsidRDefault="00B446BA" w:rsidP="00B446B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Relevantní trestné činy dle zákona č. 40/2009 Sb., trestního zákoníku: </w:t>
      </w:r>
    </w:p>
    <w:p w14:paraId="4C54C3AD" w14:textId="77777777" w:rsidR="00B446BA" w:rsidRPr="00D670D4" w:rsidRDefault="00B446BA" w:rsidP="00B446B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287 šíření toxikomanie </w:t>
      </w:r>
    </w:p>
    <w:p w14:paraId="6AE3A5B4" w14:textId="77777777" w:rsidR="00B446BA" w:rsidRPr="00D670D4" w:rsidRDefault="00B446BA" w:rsidP="00B446B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312e podpora a propagace terorismu </w:t>
      </w:r>
    </w:p>
    <w:p w14:paraId="3A58CCC6" w14:textId="77777777" w:rsidR="00B446BA" w:rsidRPr="00D670D4" w:rsidRDefault="00B446BA" w:rsidP="00B446B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312f vyhrožování teroristickým trestným činem </w:t>
      </w:r>
    </w:p>
    <w:p w14:paraId="7BB48E6F" w14:textId="77777777" w:rsidR="00B446BA" w:rsidRPr="00D670D4" w:rsidRDefault="00B446BA" w:rsidP="00B446B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352 násilí proti skupině obyvatelů a proti jednotlivci </w:t>
      </w:r>
    </w:p>
    <w:p w14:paraId="58C9359A" w14:textId="77777777" w:rsidR="00B446BA" w:rsidRPr="00D670D4" w:rsidRDefault="00B446BA" w:rsidP="00B446B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355 hanobení národa, rasy, etnické nebo jiné skupiny osob </w:t>
      </w:r>
    </w:p>
    <w:p w14:paraId="3A1A49C2" w14:textId="77777777" w:rsidR="00B446BA" w:rsidRPr="00D670D4" w:rsidRDefault="00B446BA" w:rsidP="00B446B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356 podněcování k nenávisti vůči skupině osob nebo k omezování jejich práv a svobod </w:t>
      </w:r>
    </w:p>
    <w:p w14:paraId="1D8C7823" w14:textId="77777777" w:rsidR="00B446BA" w:rsidRPr="00D670D4" w:rsidRDefault="00B446BA" w:rsidP="00B446B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357 šíření poplašné zprávy </w:t>
      </w:r>
    </w:p>
    <w:p w14:paraId="30E99655" w14:textId="77777777" w:rsidR="00B446BA" w:rsidRPr="00D670D4" w:rsidRDefault="00B446BA" w:rsidP="00B446B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364 podněcování k trestnému činu </w:t>
      </w:r>
    </w:p>
    <w:p w14:paraId="0C38F686" w14:textId="77777777" w:rsidR="00B446BA" w:rsidRPr="00D670D4" w:rsidRDefault="00B446BA" w:rsidP="00B446B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365 schvalování trestného činu </w:t>
      </w:r>
    </w:p>
    <w:p w14:paraId="00563CA3" w14:textId="77777777" w:rsidR="00B446BA" w:rsidRPr="00D670D4" w:rsidRDefault="00B446BA" w:rsidP="00B446B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400 odst. 2 </w:t>
      </w:r>
      <w:proofErr w:type="spellStart"/>
      <w:r w:rsidRPr="00D670D4">
        <w:rPr>
          <w:rFonts w:ascii="Garamond" w:hAnsi="Garamond"/>
          <w:color w:val="000000"/>
        </w:rPr>
        <w:t>genocidium</w:t>
      </w:r>
      <w:proofErr w:type="spellEnd"/>
      <w:r w:rsidRPr="00D670D4">
        <w:rPr>
          <w:rFonts w:ascii="Garamond" w:hAnsi="Garamond"/>
          <w:color w:val="000000"/>
        </w:rPr>
        <w:t xml:space="preserve"> </w:t>
      </w:r>
    </w:p>
    <w:p w14:paraId="0760F769" w14:textId="77777777" w:rsidR="00B446BA" w:rsidRPr="00D670D4" w:rsidRDefault="00B446BA" w:rsidP="00B446B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403 založení, podpora a propagace hnutí směřujícího k potlačení práv a svobod člověka </w:t>
      </w:r>
    </w:p>
    <w:p w14:paraId="2E00217B" w14:textId="77777777" w:rsidR="00B446BA" w:rsidRPr="00D670D4" w:rsidRDefault="00B446BA" w:rsidP="00B446B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lastRenderedPageBreak/>
        <w:t xml:space="preserve">§ 403a šíření díla k propagaci hnutí směřujícího k potlačení práv a svobod člověka </w:t>
      </w:r>
    </w:p>
    <w:p w14:paraId="56114596" w14:textId="77777777" w:rsidR="00B446BA" w:rsidRPr="00D670D4" w:rsidRDefault="00B446BA" w:rsidP="00B446B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404 projev sympatií k hnutí směřujícímu k potlačení práv a svobod člověka </w:t>
      </w:r>
    </w:p>
    <w:p w14:paraId="6FA77B3F" w14:textId="77777777" w:rsidR="00B446BA" w:rsidRPr="00D670D4" w:rsidRDefault="00B446BA" w:rsidP="00B446BA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405 popírání, zpochybňování, schvalování a ospravedlňování </w:t>
      </w:r>
      <w:proofErr w:type="spellStart"/>
      <w:r w:rsidRPr="00D670D4">
        <w:rPr>
          <w:rFonts w:ascii="Garamond" w:hAnsi="Garamond"/>
          <w:color w:val="000000"/>
        </w:rPr>
        <w:t>genocidia</w:t>
      </w:r>
      <w:proofErr w:type="spellEnd"/>
      <w:r w:rsidRPr="00D670D4">
        <w:rPr>
          <w:rFonts w:ascii="Garamond" w:hAnsi="Garamond"/>
          <w:color w:val="000000"/>
        </w:rPr>
        <w:t xml:space="preserve"> </w:t>
      </w:r>
    </w:p>
    <w:p w14:paraId="723D33C4" w14:textId="465AB1B2" w:rsidR="005951EE" w:rsidRPr="00D670D4" w:rsidRDefault="00B446BA" w:rsidP="005951EE">
      <w:pPr>
        <w:numPr>
          <w:ilvl w:val="0"/>
          <w:numId w:val="2"/>
        </w:numPr>
        <w:spacing w:after="24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§ 407 podněcování útočné války </w:t>
      </w:r>
    </w:p>
    <w:p w14:paraId="218411A4" w14:textId="7D8678FF" w:rsidR="00B446BA" w:rsidRPr="00D670D4" w:rsidRDefault="00B446BA" w:rsidP="005B440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>Dne 16. května 2025 jste byl vyzván k úhradě částky ve výši 490 Kč za anonymizaci požadovaných rozhodnutí.</w:t>
      </w:r>
      <w:r w:rsidR="005951EE" w:rsidRPr="00D670D4">
        <w:rPr>
          <w:rFonts w:ascii="Garamond" w:hAnsi="Garamond"/>
          <w:color w:val="000000"/>
        </w:rPr>
        <w:t xml:space="preserve"> Tuto</w:t>
      </w:r>
      <w:r w:rsidRPr="00D670D4">
        <w:rPr>
          <w:rFonts w:ascii="Garamond" w:hAnsi="Garamond"/>
          <w:color w:val="000000"/>
        </w:rPr>
        <w:t xml:space="preserve"> částku jste uhradil dne 27. května 2025.</w:t>
      </w:r>
    </w:p>
    <w:p w14:paraId="02BFC822" w14:textId="2755F225" w:rsidR="005B440A" w:rsidRPr="00D670D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670D4">
        <w:rPr>
          <w:rFonts w:ascii="Garamond" w:hAnsi="Garamond"/>
          <w:color w:val="000000"/>
        </w:rPr>
        <w:t>InfZ</w:t>
      </w:r>
      <w:proofErr w:type="spellEnd"/>
      <w:r w:rsidRPr="00D670D4">
        <w:rPr>
          <w:rFonts w:ascii="Garamond" w:hAnsi="Garamond"/>
          <w:color w:val="000000"/>
        </w:rPr>
        <w:t xml:space="preserve"> vyhovuji</w:t>
      </w:r>
      <w:r w:rsidRPr="00D670D4">
        <w:rPr>
          <w:rFonts w:ascii="Garamond" w:hAnsi="Garamond"/>
          <w:b/>
          <w:color w:val="000000"/>
        </w:rPr>
        <w:t xml:space="preserve"> </w:t>
      </w:r>
      <w:r w:rsidRPr="00D670D4">
        <w:rPr>
          <w:rFonts w:ascii="Garamond" w:hAnsi="Garamond"/>
          <w:color w:val="000000"/>
        </w:rPr>
        <w:t>V</w:t>
      </w:r>
      <w:r w:rsidR="005B440A" w:rsidRPr="00D670D4">
        <w:rPr>
          <w:rFonts w:ascii="Garamond" w:hAnsi="Garamond"/>
          <w:color w:val="000000"/>
        </w:rPr>
        <w:t>aší žádosti a v příloze zasílám</w:t>
      </w:r>
      <w:r w:rsidR="00B446BA" w:rsidRPr="00D670D4">
        <w:rPr>
          <w:rFonts w:ascii="Garamond" w:hAnsi="Garamond"/>
          <w:color w:val="000000"/>
        </w:rPr>
        <w:t xml:space="preserve"> požadovaná rozhodnutí.</w:t>
      </w:r>
    </w:p>
    <w:p w14:paraId="126D6525" w14:textId="77777777" w:rsidR="005B440A" w:rsidRPr="00D670D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9CDF70B" w14:textId="77777777" w:rsidR="005B440A" w:rsidRPr="00D670D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670D4">
        <w:rPr>
          <w:rFonts w:ascii="Garamond" w:hAnsi="Garamond"/>
          <w:color w:val="000000"/>
        </w:rPr>
        <w:t>S</w:t>
      </w:r>
      <w:r w:rsidR="005B440A" w:rsidRPr="00D670D4">
        <w:rPr>
          <w:rFonts w:ascii="Garamond" w:hAnsi="Garamond"/>
          <w:color w:val="000000"/>
        </w:rPr>
        <w:t> </w:t>
      </w:r>
      <w:r w:rsidRPr="00D670D4">
        <w:rPr>
          <w:rFonts w:ascii="Garamond" w:hAnsi="Garamond"/>
          <w:color w:val="000000"/>
        </w:rPr>
        <w:t>pozdrav</w:t>
      </w:r>
      <w:r w:rsidR="005B440A" w:rsidRPr="00D670D4">
        <w:rPr>
          <w:rFonts w:ascii="Garamond" w:hAnsi="Garamond"/>
          <w:color w:val="000000"/>
        </w:rPr>
        <w:t>em</w:t>
      </w:r>
    </w:p>
    <w:p w14:paraId="3D8B06C3" w14:textId="77777777" w:rsidR="005B440A" w:rsidRPr="00D670D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670D4" w14:paraId="251642E3" w14:textId="77777777" w:rsidTr="00047ED5">
        <w:tc>
          <w:tcPr>
            <w:tcW w:w="4048" w:type="dxa"/>
            <w:hideMark/>
          </w:tcPr>
          <w:p w14:paraId="198F2F4C" w14:textId="77777777" w:rsidR="00047ED5" w:rsidRPr="00D670D4" w:rsidRDefault="00BA6A0B" w:rsidP="00350890">
            <w:pPr>
              <w:widowControl w:val="0"/>
              <w:ind w:hanging="108"/>
              <w:rPr>
                <w:rFonts w:ascii="Garamond" w:hAnsi="Garamond"/>
              </w:rPr>
            </w:pPr>
            <w:r w:rsidRPr="00D670D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670D4" w14:paraId="3AC2BFF5" w14:textId="77777777" w:rsidTr="00047ED5">
        <w:tc>
          <w:tcPr>
            <w:tcW w:w="4048" w:type="dxa"/>
            <w:hideMark/>
          </w:tcPr>
          <w:p w14:paraId="6210D4DB" w14:textId="023218F9" w:rsidR="00047ED5" w:rsidRPr="00D670D4" w:rsidRDefault="00B446BA" w:rsidP="00350890">
            <w:pPr>
              <w:widowControl w:val="0"/>
              <w:ind w:hanging="108"/>
              <w:rPr>
                <w:rFonts w:ascii="Garamond" w:hAnsi="Garamond"/>
              </w:rPr>
            </w:pPr>
            <w:r w:rsidRPr="00D670D4">
              <w:rPr>
                <w:rFonts w:ascii="Garamond" w:hAnsi="Garamond"/>
              </w:rPr>
              <w:t>vyšší soudní úřednice</w:t>
            </w:r>
          </w:p>
        </w:tc>
      </w:tr>
      <w:tr w:rsidR="00047ED5" w:rsidRPr="00D670D4" w14:paraId="4211FBCC" w14:textId="77777777" w:rsidTr="00047ED5">
        <w:tc>
          <w:tcPr>
            <w:tcW w:w="4048" w:type="dxa"/>
            <w:hideMark/>
          </w:tcPr>
          <w:p w14:paraId="5C4AF125" w14:textId="77777777" w:rsidR="00047ED5" w:rsidRPr="00D670D4" w:rsidRDefault="00047ED5" w:rsidP="00350890">
            <w:pPr>
              <w:widowControl w:val="0"/>
              <w:ind w:hanging="108"/>
              <w:rPr>
                <w:rFonts w:ascii="Garamond" w:hAnsi="Garamond"/>
              </w:rPr>
            </w:pPr>
            <w:r w:rsidRPr="00D670D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670D4" w14:paraId="56717785" w14:textId="77777777" w:rsidTr="00047ED5">
        <w:tc>
          <w:tcPr>
            <w:tcW w:w="4048" w:type="dxa"/>
            <w:hideMark/>
          </w:tcPr>
          <w:p w14:paraId="46F59567" w14:textId="77777777" w:rsidR="00047ED5" w:rsidRPr="00D670D4" w:rsidRDefault="00047ED5" w:rsidP="00350890">
            <w:pPr>
              <w:widowControl w:val="0"/>
              <w:ind w:hanging="108"/>
              <w:rPr>
                <w:rFonts w:ascii="Garamond" w:hAnsi="Garamond"/>
              </w:rPr>
            </w:pPr>
            <w:r w:rsidRPr="00D670D4">
              <w:rPr>
                <w:rFonts w:ascii="Garamond" w:hAnsi="Garamond"/>
              </w:rPr>
              <w:t xml:space="preserve">dle </w:t>
            </w:r>
            <w:proofErr w:type="spellStart"/>
            <w:r w:rsidRPr="00D670D4">
              <w:rPr>
                <w:rFonts w:ascii="Garamond" w:hAnsi="Garamond"/>
              </w:rPr>
              <w:t>z.č</w:t>
            </w:r>
            <w:proofErr w:type="spellEnd"/>
            <w:r w:rsidRPr="00D670D4">
              <w:rPr>
                <w:rFonts w:ascii="Garamond" w:hAnsi="Garamond"/>
              </w:rPr>
              <w:t>. 106/1999 Sb., o svobodném</w:t>
            </w:r>
          </w:p>
        </w:tc>
      </w:tr>
      <w:tr w:rsidR="00047ED5" w:rsidRPr="00D670D4" w14:paraId="4040EB58" w14:textId="77777777" w:rsidTr="00047ED5">
        <w:tc>
          <w:tcPr>
            <w:tcW w:w="4048" w:type="dxa"/>
            <w:hideMark/>
          </w:tcPr>
          <w:p w14:paraId="5A0300C2" w14:textId="77777777" w:rsidR="00047ED5" w:rsidRPr="00D670D4" w:rsidRDefault="00047ED5" w:rsidP="00350890">
            <w:pPr>
              <w:widowControl w:val="0"/>
              <w:ind w:hanging="108"/>
              <w:rPr>
                <w:rFonts w:ascii="Garamond" w:hAnsi="Garamond"/>
              </w:rPr>
            </w:pPr>
            <w:r w:rsidRPr="00D670D4">
              <w:rPr>
                <w:rFonts w:ascii="Garamond" w:hAnsi="Garamond"/>
              </w:rPr>
              <w:t>přístupu k informacím</w:t>
            </w:r>
          </w:p>
        </w:tc>
      </w:tr>
    </w:tbl>
    <w:p w14:paraId="159152C8" w14:textId="77777777" w:rsidR="00896DB2" w:rsidRPr="00D670D4" w:rsidRDefault="00896DB2" w:rsidP="00896DB2">
      <w:pPr>
        <w:rPr>
          <w:b/>
          <w:color w:val="000000"/>
        </w:rPr>
      </w:pPr>
    </w:p>
    <w:p w14:paraId="032184E6" w14:textId="77777777" w:rsidR="00896DB2" w:rsidRPr="00D670D4" w:rsidRDefault="00896DB2" w:rsidP="00896DB2">
      <w:pPr>
        <w:rPr>
          <w:b/>
          <w:color w:val="000000"/>
        </w:rPr>
      </w:pPr>
    </w:p>
    <w:p w14:paraId="37F40E8C" w14:textId="77777777" w:rsidR="00E930E4" w:rsidRPr="00D670D4" w:rsidRDefault="00E930E4" w:rsidP="00896DB2">
      <w:pPr>
        <w:rPr>
          <w:rFonts w:ascii="Garamond" w:hAnsi="Garamond"/>
          <w:b/>
          <w:color w:val="000000"/>
        </w:rPr>
      </w:pPr>
    </w:p>
    <w:p w14:paraId="28DEE409" w14:textId="77777777" w:rsidR="00E930E4" w:rsidRPr="00D670D4" w:rsidRDefault="00E930E4" w:rsidP="00896DB2">
      <w:pPr>
        <w:rPr>
          <w:rFonts w:ascii="Garamond" w:hAnsi="Garamond"/>
          <w:b/>
          <w:color w:val="000000"/>
        </w:rPr>
      </w:pPr>
    </w:p>
    <w:p w14:paraId="09DEE937" w14:textId="77777777" w:rsidR="00E930E4" w:rsidRPr="00D670D4" w:rsidRDefault="00E930E4" w:rsidP="00896DB2">
      <w:pPr>
        <w:rPr>
          <w:rFonts w:ascii="Garamond" w:hAnsi="Garamond"/>
          <w:b/>
          <w:color w:val="000000"/>
        </w:rPr>
      </w:pPr>
    </w:p>
    <w:p w14:paraId="47A5A272" w14:textId="77777777" w:rsidR="00E930E4" w:rsidRPr="00D670D4" w:rsidRDefault="00E930E4" w:rsidP="00896DB2">
      <w:pPr>
        <w:rPr>
          <w:rFonts w:ascii="Garamond" w:hAnsi="Garamond"/>
          <w:b/>
          <w:color w:val="000000"/>
        </w:rPr>
      </w:pPr>
    </w:p>
    <w:p w14:paraId="3855C37C" w14:textId="77777777" w:rsidR="00E930E4" w:rsidRPr="00D670D4" w:rsidRDefault="00E930E4" w:rsidP="00896DB2">
      <w:pPr>
        <w:rPr>
          <w:rFonts w:ascii="Garamond" w:hAnsi="Garamond"/>
          <w:b/>
          <w:color w:val="000000"/>
        </w:rPr>
      </w:pPr>
    </w:p>
    <w:p w14:paraId="1101C407" w14:textId="77777777" w:rsidR="00E930E4" w:rsidRPr="00D670D4" w:rsidRDefault="00E930E4" w:rsidP="00896DB2">
      <w:pPr>
        <w:rPr>
          <w:rFonts w:ascii="Garamond" w:hAnsi="Garamond"/>
          <w:b/>
          <w:color w:val="000000"/>
        </w:rPr>
      </w:pPr>
    </w:p>
    <w:p w14:paraId="21696013" w14:textId="2B43C8B3" w:rsidR="00532664" w:rsidRPr="00D670D4" w:rsidRDefault="00974F7F" w:rsidP="00896DB2">
      <w:pPr>
        <w:rPr>
          <w:rFonts w:ascii="Garamond" w:hAnsi="Garamond"/>
          <w:b/>
          <w:color w:val="000000"/>
        </w:rPr>
      </w:pPr>
      <w:r w:rsidRPr="00D670D4">
        <w:rPr>
          <w:rFonts w:ascii="Garamond" w:hAnsi="Garamond"/>
          <w:b/>
          <w:color w:val="000000"/>
        </w:rPr>
        <w:t>Přílohy</w:t>
      </w:r>
    </w:p>
    <w:p w14:paraId="5F53ABFF" w14:textId="47AC496F" w:rsidR="00532664" w:rsidRPr="00D670D4" w:rsidRDefault="00532664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  <w:bCs/>
          <w:color w:val="000000"/>
        </w:rPr>
        <w:t xml:space="preserve">- Anon. </w:t>
      </w:r>
      <w:r w:rsidRPr="00D670D4">
        <w:rPr>
          <w:rFonts w:ascii="Garamond" w:hAnsi="Garamond"/>
        </w:rPr>
        <w:t>rozsudek OS v Ostravě č. j. 3 T 68/2022-245 ze dne 7. července 2022</w:t>
      </w:r>
    </w:p>
    <w:p w14:paraId="05ECB91B" w14:textId="387D5C48" w:rsidR="00B954F5" w:rsidRPr="00D670D4" w:rsidRDefault="00532664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Anon. </w:t>
      </w:r>
      <w:r w:rsidR="00B954F5" w:rsidRPr="00D670D4">
        <w:rPr>
          <w:rFonts w:ascii="Garamond" w:hAnsi="Garamond"/>
        </w:rPr>
        <w:t xml:space="preserve">rozsudek OS v Ostravě č. j. 3 T 113/2023-264 ze dne 29. listopadu 2023 </w:t>
      </w:r>
    </w:p>
    <w:p w14:paraId="6585F52E" w14:textId="7C1A855C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>- Anon. rozsudek OS v Ostravě č. j. 4 T 148/2022-</w:t>
      </w:r>
      <w:proofErr w:type="gramStart"/>
      <w:r w:rsidRPr="00D670D4">
        <w:rPr>
          <w:rFonts w:ascii="Garamond" w:hAnsi="Garamond"/>
        </w:rPr>
        <w:t>148  ze</w:t>
      </w:r>
      <w:proofErr w:type="gramEnd"/>
      <w:r w:rsidRPr="00D670D4">
        <w:rPr>
          <w:rFonts w:ascii="Garamond" w:hAnsi="Garamond"/>
        </w:rPr>
        <w:t xml:space="preserve"> dne 20. října 2022 </w:t>
      </w:r>
    </w:p>
    <w:p w14:paraId="5F1BE4A3" w14:textId="0D309DF3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Anon. rozsudek OS v Ostravě č. j. 6 T 182/2020-265 ze dne 8. července 2022 </w:t>
      </w:r>
    </w:p>
    <w:p w14:paraId="4C1F35E1" w14:textId="3D623ABC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>- Anon. rozsudek OS v Ostravě č. j. 7 T 94/202</w:t>
      </w:r>
      <w:r w:rsidR="00B11066" w:rsidRPr="00D670D4">
        <w:rPr>
          <w:rFonts w:ascii="Garamond" w:hAnsi="Garamond"/>
        </w:rPr>
        <w:t>0</w:t>
      </w:r>
      <w:r w:rsidRPr="00D670D4">
        <w:rPr>
          <w:rFonts w:ascii="Garamond" w:hAnsi="Garamond"/>
        </w:rPr>
        <w:t xml:space="preserve">-344 ze dne 3. července 2020 </w:t>
      </w:r>
    </w:p>
    <w:p w14:paraId="6462CB75" w14:textId="2CD855DE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Anon. </w:t>
      </w:r>
      <w:r w:rsidRPr="00D670D4">
        <w:rPr>
          <w:rFonts w:ascii="Garamond" w:hAnsi="Garamond"/>
        </w:rPr>
        <w:t xml:space="preserve">trestní příkaz </w:t>
      </w:r>
      <w:r w:rsidR="00DC323E" w:rsidRPr="00D670D4">
        <w:rPr>
          <w:rFonts w:ascii="Garamond" w:hAnsi="Garamond"/>
        </w:rPr>
        <w:t xml:space="preserve">OS v Ostravě </w:t>
      </w:r>
      <w:r w:rsidRPr="00D670D4">
        <w:rPr>
          <w:rFonts w:ascii="Garamond" w:hAnsi="Garamond"/>
        </w:rPr>
        <w:t>č. j. 8 T 64/2020-96 ze dne 11. května 2020</w:t>
      </w:r>
    </w:p>
    <w:p w14:paraId="3D2435B9" w14:textId="583B7081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Anon. </w:t>
      </w:r>
      <w:r w:rsidRPr="00D670D4">
        <w:rPr>
          <w:rFonts w:ascii="Garamond" w:hAnsi="Garamond"/>
        </w:rPr>
        <w:t xml:space="preserve">rozsudek </w:t>
      </w:r>
      <w:r w:rsidR="00DC323E" w:rsidRPr="00D670D4">
        <w:rPr>
          <w:rFonts w:ascii="Garamond" w:hAnsi="Garamond"/>
        </w:rPr>
        <w:t xml:space="preserve">OS v Ostravě </w:t>
      </w:r>
      <w:r w:rsidRPr="00D670D4">
        <w:rPr>
          <w:rFonts w:ascii="Garamond" w:hAnsi="Garamond"/>
        </w:rPr>
        <w:t xml:space="preserve">č. j. 8 T 143/2020-182 ze dne 11. listopadu 2020 </w:t>
      </w:r>
    </w:p>
    <w:p w14:paraId="312DDB77" w14:textId="61C477A5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Anon. </w:t>
      </w:r>
      <w:r w:rsidRPr="00D670D4">
        <w:rPr>
          <w:rFonts w:ascii="Garamond" w:hAnsi="Garamond"/>
        </w:rPr>
        <w:t xml:space="preserve">rozsudek </w:t>
      </w:r>
      <w:r w:rsidR="00DC323E" w:rsidRPr="00D670D4">
        <w:rPr>
          <w:rFonts w:ascii="Garamond" w:hAnsi="Garamond"/>
        </w:rPr>
        <w:t xml:space="preserve">OS v Ostravě </w:t>
      </w:r>
      <w:r w:rsidRPr="00D670D4">
        <w:rPr>
          <w:rFonts w:ascii="Garamond" w:hAnsi="Garamond"/>
        </w:rPr>
        <w:t>č. j. 11 T 45/2021-263 ze dne 10. ledna 2023</w:t>
      </w:r>
    </w:p>
    <w:p w14:paraId="4749353A" w14:textId="4346816E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Anon. </w:t>
      </w:r>
      <w:r w:rsidRPr="00D670D4">
        <w:rPr>
          <w:rFonts w:ascii="Garamond" w:hAnsi="Garamond"/>
        </w:rPr>
        <w:t xml:space="preserve">rozsudek </w:t>
      </w:r>
      <w:r w:rsidR="00DC323E" w:rsidRPr="00D670D4">
        <w:rPr>
          <w:rFonts w:ascii="Garamond" w:hAnsi="Garamond"/>
        </w:rPr>
        <w:t xml:space="preserve">OS v Ostravě </w:t>
      </w:r>
      <w:r w:rsidRPr="00D670D4">
        <w:rPr>
          <w:rFonts w:ascii="Garamond" w:hAnsi="Garamond"/>
        </w:rPr>
        <w:t xml:space="preserve">č. j. 12 T 5/2021-128 ze dne 1. března 2021 </w:t>
      </w:r>
    </w:p>
    <w:p w14:paraId="5E8BD978" w14:textId="0F799279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 </w:t>
      </w:r>
      <w:r w:rsidRPr="00D670D4">
        <w:rPr>
          <w:rFonts w:ascii="Garamond" w:hAnsi="Garamond"/>
        </w:rPr>
        <w:t>trestní příkaz</w:t>
      </w:r>
      <w:r w:rsidR="00DC323E" w:rsidRPr="00D670D4">
        <w:rPr>
          <w:rFonts w:ascii="Garamond" w:hAnsi="Garamond"/>
        </w:rPr>
        <w:t xml:space="preserve"> OS v Ostravě</w:t>
      </w:r>
      <w:r w:rsidRPr="00D670D4">
        <w:rPr>
          <w:rFonts w:ascii="Garamond" w:hAnsi="Garamond"/>
        </w:rPr>
        <w:t xml:space="preserve"> č. j. 15 T 1/2023-129 ze dne 6. ledna 2023 </w:t>
      </w:r>
    </w:p>
    <w:p w14:paraId="3622C3E9" w14:textId="6D3ED8D3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Anon. </w:t>
      </w:r>
      <w:r w:rsidRPr="00D670D4">
        <w:rPr>
          <w:rFonts w:ascii="Garamond" w:hAnsi="Garamond"/>
        </w:rPr>
        <w:t xml:space="preserve">rozsudek </w:t>
      </w:r>
      <w:r w:rsidR="00DC323E" w:rsidRPr="00D670D4">
        <w:rPr>
          <w:rFonts w:ascii="Garamond" w:hAnsi="Garamond"/>
        </w:rPr>
        <w:t xml:space="preserve">OS v Ostravě </w:t>
      </w:r>
      <w:r w:rsidRPr="00D670D4">
        <w:rPr>
          <w:rFonts w:ascii="Garamond" w:hAnsi="Garamond"/>
        </w:rPr>
        <w:t xml:space="preserve">č. j. 71 T 12/2021-176 ze dne 2. března 2021 </w:t>
      </w:r>
    </w:p>
    <w:p w14:paraId="6EC28A06" w14:textId="15AA3117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Anon. </w:t>
      </w:r>
      <w:r w:rsidRPr="00D670D4">
        <w:rPr>
          <w:rFonts w:ascii="Garamond" w:hAnsi="Garamond"/>
        </w:rPr>
        <w:t xml:space="preserve">trestní příkaz </w:t>
      </w:r>
      <w:r w:rsidR="00DC323E" w:rsidRPr="00D670D4">
        <w:rPr>
          <w:rFonts w:ascii="Garamond" w:hAnsi="Garamond"/>
        </w:rPr>
        <w:t xml:space="preserve">OS v Ostravě </w:t>
      </w:r>
      <w:r w:rsidRPr="00D670D4">
        <w:rPr>
          <w:rFonts w:ascii="Garamond" w:hAnsi="Garamond"/>
        </w:rPr>
        <w:t xml:space="preserve">72 T 53/2020-106 ze dne 29. dubna 2020 </w:t>
      </w:r>
    </w:p>
    <w:p w14:paraId="3835F3DA" w14:textId="2F6D8E93" w:rsidR="00B954F5" w:rsidRPr="00D670D4" w:rsidRDefault="00B954F5" w:rsidP="00B954F5">
      <w:pPr>
        <w:spacing w:after="120"/>
        <w:rPr>
          <w:rFonts w:ascii="Garamond" w:hAnsi="Garamond"/>
        </w:rPr>
      </w:pPr>
      <w:r w:rsidRPr="00D670D4">
        <w:rPr>
          <w:rFonts w:ascii="Garamond" w:hAnsi="Garamond"/>
        </w:rPr>
        <w:t xml:space="preserve">- </w:t>
      </w:r>
      <w:r w:rsidR="00DC323E" w:rsidRPr="00D670D4">
        <w:rPr>
          <w:rFonts w:ascii="Garamond" w:hAnsi="Garamond"/>
        </w:rPr>
        <w:t xml:space="preserve">Anon. </w:t>
      </w:r>
      <w:r w:rsidRPr="00D670D4">
        <w:rPr>
          <w:rFonts w:ascii="Garamond" w:hAnsi="Garamond"/>
        </w:rPr>
        <w:t xml:space="preserve">rozsudek </w:t>
      </w:r>
      <w:r w:rsidR="00DC323E" w:rsidRPr="00D670D4">
        <w:rPr>
          <w:rFonts w:ascii="Garamond" w:hAnsi="Garamond"/>
        </w:rPr>
        <w:t xml:space="preserve">OS v Ostravě </w:t>
      </w:r>
      <w:r w:rsidRPr="00D670D4">
        <w:rPr>
          <w:rFonts w:ascii="Garamond" w:hAnsi="Garamond"/>
        </w:rPr>
        <w:t xml:space="preserve">č. j. 74 T 151/2020-122 ze dne 12. února 2021 </w:t>
      </w:r>
    </w:p>
    <w:p w14:paraId="44921779" w14:textId="003505A7" w:rsidR="00532664" w:rsidRPr="00D670D4" w:rsidRDefault="00532664" w:rsidP="00896DB2">
      <w:pPr>
        <w:rPr>
          <w:rFonts w:ascii="Garamond" w:hAnsi="Garamond"/>
        </w:rPr>
      </w:pPr>
    </w:p>
    <w:sectPr w:rsidR="00532664" w:rsidRPr="00D670D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70A1" w14:textId="77777777" w:rsidR="005A3CF8" w:rsidRDefault="005A3CF8">
      <w:r>
        <w:separator/>
      </w:r>
    </w:p>
  </w:endnote>
  <w:endnote w:type="continuationSeparator" w:id="0">
    <w:p w14:paraId="1569EE03" w14:textId="77777777" w:rsidR="005A3CF8" w:rsidRDefault="005A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9FE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2D61B3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433F7" w14:textId="77777777" w:rsidR="005A3CF8" w:rsidRDefault="005A3CF8">
      <w:r>
        <w:separator/>
      </w:r>
    </w:p>
  </w:footnote>
  <w:footnote w:type="continuationSeparator" w:id="0">
    <w:p w14:paraId="519727E0" w14:textId="77777777" w:rsidR="005A3CF8" w:rsidRDefault="005A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8698" w14:textId="6FE7CFA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310/2025</w:t>
    </w:r>
    <w:r w:rsidRPr="00943455">
      <w:rPr>
        <w:rFonts w:ascii="Garamond" w:hAnsi="Garamond"/>
      </w:rPr>
      <w:t>-</w:t>
    </w:r>
    <w:r w:rsidR="00B446BA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28F5F5"/>
    <w:multiLevelType w:val="hybridMultilevel"/>
    <w:tmpl w:val="6569B433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D52379CB"/>
    <w:multiLevelType w:val="hybridMultilevel"/>
    <w:tmpl w:val="50978025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335570556">
    <w:abstractNumId w:val="1"/>
  </w:num>
  <w:num w:numId="2" w16cid:durableId="155847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6/02 12:33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1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75CD"/>
    <w:rsid w:val="000D1598"/>
    <w:rsid w:val="0010613B"/>
    <w:rsid w:val="00201527"/>
    <w:rsid w:val="002133B2"/>
    <w:rsid w:val="0029587C"/>
    <w:rsid w:val="002B20C2"/>
    <w:rsid w:val="002B25DC"/>
    <w:rsid w:val="002F4B31"/>
    <w:rsid w:val="00320DD6"/>
    <w:rsid w:val="00322E8B"/>
    <w:rsid w:val="003448F9"/>
    <w:rsid w:val="00350890"/>
    <w:rsid w:val="003902FE"/>
    <w:rsid w:val="00401AD9"/>
    <w:rsid w:val="00512183"/>
    <w:rsid w:val="00530FF0"/>
    <w:rsid w:val="00532664"/>
    <w:rsid w:val="005643FE"/>
    <w:rsid w:val="0056473A"/>
    <w:rsid w:val="00586CB4"/>
    <w:rsid w:val="005949BC"/>
    <w:rsid w:val="005951EE"/>
    <w:rsid w:val="005A3CF8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38C2"/>
    <w:rsid w:val="00841831"/>
    <w:rsid w:val="00842D3C"/>
    <w:rsid w:val="00873B33"/>
    <w:rsid w:val="00896DB2"/>
    <w:rsid w:val="008970FE"/>
    <w:rsid w:val="008B7CA9"/>
    <w:rsid w:val="008C78C0"/>
    <w:rsid w:val="008C7FD7"/>
    <w:rsid w:val="00943455"/>
    <w:rsid w:val="00974F7F"/>
    <w:rsid w:val="00AD4A8B"/>
    <w:rsid w:val="00B0557A"/>
    <w:rsid w:val="00B11066"/>
    <w:rsid w:val="00B312D3"/>
    <w:rsid w:val="00B446BA"/>
    <w:rsid w:val="00B57D55"/>
    <w:rsid w:val="00B954F5"/>
    <w:rsid w:val="00BA6A0B"/>
    <w:rsid w:val="00C06A7E"/>
    <w:rsid w:val="00C64E4C"/>
    <w:rsid w:val="00C7287D"/>
    <w:rsid w:val="00CC6E1B"/>
    <w:rsid w:val="00CD5598"/>
    <w:rsid w:val="00CE5697"/>
    <w:rsid w:val="00D21239"/>
    <w:rsid w:val="00D670D4"/>
    <w:rsid w:val="00DA1457"/>
    <w:rsid w:val="00DC323E"/>
    <w:rsid w:val="00DE743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A9E2E"/>
  <w14:defaultImageDpi w14:val="0"/>
  <w15:docId w15:val="{8569E90E-D086-4DE2-BD05-8F25F732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557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2025-06-09T11:50:00Z</cp:lastPrinted>
  <dcterms:created xsi:type="dcterms:W3CDTF">2025-06-12T11:38:00Z</dcterms:created>
  <dcterms:modified xsi:type="dcterms:W3CDTF">2025-06-13T07:50:00Z</dcterms:modified>
</cp:coreProperties>
</file>