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A2CD" w14:textId="77777777" w:rsidR="00896DB2" w:rsidRPr="00A137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137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13787">
        <w:rPr>
          <w:rFonts w:ascii="Garamond" w:hAnsi="Garamond"/>
          <w:b/>
          <w:color w:val="000000"/>
          <w:sz w:val="36"/>
        </w:rPr>
        <w:t> </w:t>
      </w:r>
    </w:p>
    <w:p w14:paraId="529760C6" w14:textId="77777777" w:rsidR="00896DB2" w:rsidRPr="00A137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13787">
        <w:rPr>
          <w:rFonts w:ascii="Garamond" w:hAnsi="Garamond"/>
          <w:color w:val="000000"/>
        </w:rPr>
        <w:t> U Soudu</w:t>
      </w:r>
      <w:r w:rsidR="00E930E4" w:rsidRPr="00A13787">
        <w:rPr>
          <w:rFonts w:ascii="Garamond" w:hAnsi="Garamond"/>
          <w:color w:val="000000"/>
        </w:rPr>
        <w:t xml:space="preserve"> 6187/4, 708 82 Ostrava-Poruba</w:t>
      </w:r>
    </w:p>
    <w:p w14:paraId="14685EA7" w14:textId="77777777" w:rsidR="00896DB2" w:rsidRPr="00A1378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13787">
        <w:rPr>
          <w:rFonts w:ascii="Garamond" w:hAnsi="Garamond"/>
          <w:color w:val="000000"/>
        </w:rPr>
        <w:t>tel.: 596 972 111,</w:t>
      </w:r>
      <w:r w:rsidR="00E930E4" w:rsidRPr="00A13787">
        <w:rPr>
          <w:rFonts w:ascii="Garamond" w:hAnsi="Garamond"/>
          <w:color w:val="000000"/>
        </w:rPr>
        <w:t xml:space="preserve"> fax: 596 972 801,</w:t>
      </w:r>
      <w:r w:rsidRPr="00A13787">
        <w:rPr>
          <w:rFonts w:ascii="Garamond" w:hAnsi="Garamond"/>
          <w:color w:val="000000"/>
        </w:rPr>
        <w:t xml:space="preserve"> e-mail: osostrava@osoud.ova.justice.cz, </w:t>
      </w:r>
      <w:r w:rsidRPr="00A137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13787" w14:paraId="7E76FCCE" w14:textId="77777777" w:rsidTr="00B15CEF">
        <w:tc>
          <w:tcPr>
            <w:tcW w:w="1123" w:type="pct"/>
            <w:tcMar>
              <w:bottom w:w="0" w:type="dxa"/>
            </w:tcMar>
          </w:tcPr>
          <w:p w14:paraId="0303F487" w14:textId="77777777" w:rsidR="00896DB2" w:rsidRPr="00A137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378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1378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C899F0" w14:textId="77777777" w:rsidR="00896DB2" w:rsidRPr="00A13787" w:rsidRDefault="00E930E4" w:rsidP="00401AD9">
            <w:pPr>
              <w:rPr>
                <w:rFonts w:ascii="Garamond" w:hAnsi="Garamond"/>
                <w:color w:val="000000"/>
              </w:rPr>
            </w:pPr>
            <w:r w:rsidRPr="00A13787">
              <w:rPr>
                <w:rFonts w:ascii="Garamond" w:hAnsi="Garamond"/>
                <w:color w:val="000000"/>
              </w:rPr>
              <w:t>0 Si 396/2024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FC65D30" w14:textId="3C71EAF3" w:rsidR="00873B33" w:rsidRPr="00A1378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Vážený</w:t>
            </w:r>
            <w:r w:rsidR="00773BEE" w:rsidRPr="00A13787">
              <w:rPr>
                <w:rFonts w:ascii="Garamond" w:hAnsi="Garamond"/>
              </w:rPr>
              <w:t xml:space="preserve"> pan</w:t>
            </w:r>
          </w:p>
          <w:p w14:paraId="67F1D27A" w14:textId="5E1FFE52" w:rsidR="00FF4BEB" w:rsidRPr="00A1378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Tomáš P</w:t>
            </w:r>
            <w:r w:rsidR="00B15CEF" w:rsidRPr="00A13787">
              <w:rPr>
                <w:rFonts w:ascii="Garamond" w:hAnsi="Garamond"/>
              </w:rPr>
              <w:t>.</w:t>
            </w:r>
            <w:r w:rsidR="00773BEE" w:rsidRPr="00A13787">
              <w:rPr>
                <w:rFonts w:ascii="Garamond" w:hAnsi="Garamond"/>
              </w:rPr>
              <w:t xml:space="preserve">, nar. </w:t>
            </w:r>
            <w:r w:rsidR="00B15CEF" w:rsidRPr="00A13787">
              <w:rPr>
                <w:rFonts w:ascii="Garamond" w:hAnsi="Garamond"/>
              </w:rPr>
              <w:t>XXXXX</w:t>
            </w:r>
          </w:p>
          <w:p w14:paraId="6338C150" w14:textId="39B683B8" w:rsidR="00773BEE" w:rsidRPr="00A13787" w:rsidRDefault="00B15CEF" w:rsidP="00C06A7E">
            <w:pPr>
              <w:spacing w:line="240" w:lineRule="exact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XXXXX</w:t>
            </w:r>
          </w:p>
          <w:p w14:paraId="471B541F" w14:textId="77777777" w:rsidR="00896DB2" w:rsidRPr="00A1378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13787" w14:paraId="51C375B6" w14:textId="77777777" w:rsidTr="00B15CE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5CD58FB" w14:textId="77777777" w:rsidR="00896DB2" w:rsidRPr="00A137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378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DB6FA0" w14:textId="77777777" w:rsidR="00896DB2" w:rsidRPr="00A1378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A5609D0" w14:textId="77777777" w:rsidR="00896DB2" w:rsidRPr="00A137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3787" w14:paraId="16861146" w14:textId="77777777" w:rsidTr="00B15CEF">
        <w:tc>
          <w:tcPr>
            <w:tcW w:w="1123" w:type="pct"/>
            <w:tcMar>
              <w:top w:w="0" w:type="dxa"/>
            </w:tcMar>
          </w:tcPr>
          <w:p w14:paraId="5287986A" w14:textId="77777777" w:rsidR="00896DB2" w:rsidRPr="00A137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378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EEF76B" w14:textId="77777777" w:rsidR="00896DB2" w:rsidRPr="00A13787" w:rsidRDefault="00BA6A0B" w:rsidP="00401AD9">
            <w:pPr>
              <w:rPr>
                <w:rFonts w:ascii="Garamond" w:hAnsi="Garamond"/>
                <w:color w:val="000000"/>
              </w:rPr>
            </w:pPr>
            <w:r w:rsidRPr="00A1378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96A6B5" w14:textId="77777777" w:rsidR="00896DB2" w:rsidRPr="00A137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3787" w14:paraId="4440FB45" w14:textId="77777777" w:rsidTr="00B15CEF">
        <w:tc>
          <w:tcPr>
            <w:tcW w:w="1123" w:type="pct"/>
            <w:tcMar>
              <w:top w:w="0" w:type="dxa"/>
            </w:tcMar>
          </w:tcPr>
          <w:p w14:paraId="305161A7" w14:textId="77777777" w:rsidR="00896DB2" w:rsidRPr="00A137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378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1C187D" w14:textId="77777777" w:rsidR="00896DB2" w:rsidRPr="00A13787" w:rsidRDefault="00E930E4" w:rsidP="00401AD9">
            <w:pPr>
              <w:rPr>
                <w:rFonts w:ascii="Garamond" w:hAnsi="Garamond"/>
                <w:color w:val="000000"/>
              </w:rPr>
            </w:pPr>
            <w:r w:rsidRPr="00A13787">
              <w:rPr>
                <w:rFonts w:ascii="Garamond" w:hAnsi="Garamond"/>
                <w:color w:val="000000"/>
              </w:rPr>
              <w:t>3.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E43E8F" w14:textId="77777777" w:rsidR="00896DB2" w:rsidRPr="00A137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F461B5" w14:textId="77777777" w:rsidR="00896DB2" w:rsidRPr="00A13787" w:rsidRDefault="00896DB2" w:rsidP="00896DB2">
      <w:pPr>
        <w:rPr>
          <w:rFonts w:ascii="Garamond" w:hAnsi="Garamond"/>
          <w:color w:val="000000"/>
        </w:rPr>
      </w:pPr>
    </w:p>
    <w:p w14:paraId="395515DA" w14:textId="77777777" w:rsidR="00896DB2" w:rsidRPr="00A13787" w:rsidRDefault="00896DB2" w:rsidP="00896DB2">
      <w:pPr>
        <w:rPr>
          <w:rFonts w:ascii="Garamond" w:hAnsi="Garamond"/>
          <w:color w:val="000000"/>
        </w:rPr>
      </w:pPr>
    </w:p>
    <w:p w14:paraId="10340F69" w14:textId="1C8359B9" w:rsidR="00896DB2" w:rsidRPr="00A13787" w:rsidRDefault="00896DB2" w:rsidP="00E930E4">
      <w:pPr>
        <w:jc w:val="both"/>
        <w:rPr>
          <w:rFonts w:ascii="Garamond" w:hAnsi="Garamond"/>
          <w:color w:val="000000"/>
        </w:rPr>
      </w:pPr>
      <w:r w:rsidRPr="00A1378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235A7" w:rsidRPr="00A13787">
        <w:rPr>
          <w:rFonts w:ascii="Garamond" w:hAnsi="Garamond"/>
          <w:b/>
          <w:color w:val="000000"/>
        </w:rPr>
        <w:t>,</w:t>
      </w:r>
      <w:r w:rsidRPr="00A1378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13787">
        <w:rPr>
          <w:rFonts w:ascii="Garamond" w:hAnsi="Garamond"/>
          <w:color w:val="000000"/>
        </w:rPr>
        <w:t xml:space="preserve"> </w:t>
      </w:r>
    </w:p>
    <w:p w14:paraId="383FE000" w14:textId="77777777" w:rsidR="002B20C2" w:rsidRPr="00A13787" w:rsidRDefault="002B20C2" w:rsidP="00E930E4">
      <w:pPr>
        <w:jc w:val="both"/>
        <w:rPr>
          <w:rFonts w:ascii="Garamond" w:hAnsi="Garamond"/>
          <w:color w:val="000000"/>
        </w:rPr>
      </w:pPr>
    </w:p>
    <w:p w14:paraId="058123F7" w14:textId="39E7782D" w:rsidR="005B440A" w:rsidRPr="00A1378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13787">
        <w:rPr>
          <w:rFonts w:ascii="Garamond" w:hAnsi="Garamond"/>
          <w:color w:val="000000"/>
        </w:rPr>
        <w:t>Vážený</w:t>
      </w:r>
      <w:r w:rsidR="00773BEE" w:rsidRPr="00A13787">
        <w:rPr>
          <w:rFonts w:ascii="Garamond" w:hAnsi="Garamond"/>
          <w:color w:val="000000"/>
        </w:rPr>
        <w:t xml:space="preserve"> pane P</w:t>
      </w:r>
      <w:r w:rsidR="00B15CEF" w:rsidRPr="00A13787">
        <w:rPr>
          <w:rFonts w:ascii="Garamond" w:hAnsi="Garamond"/>
          <w:color w:val="000000"/>
        </w:rPr>
        <w:t>.</w:t>
      </w:r>
      <w:r w:rsidR="00773BEE" w:rsidRPr="00A13787">
        <w:rPr>
          <w:rFonts w:ascii="Garamond" w:hAnsi="Garamond"/>
          <w:color w:val="000000"/>
        </w:rPr>
        <w:t>,</w:t>
      </w:r>
    </w:p>
    <w:p w14:paraId="217587D9" w14:textId="23DAE368" w:rsidR="00631942" w:rsidRPr="00A13787" w:rsidRDefault="00631942" w:rsidP="00631942">
      <w:pPr>
        <w:spacing w:after="120"/>
        <w:jc w:val="both"/>
        <w:rPr>
          <w:rFonts w:ascii="Garamond" w:hAnsi="Garamond"/>
          <w:color w:val="000000"/>
        </w:rPr>
      </w:pPr>
      <w:r w:rsidRPr="00A13787">
        <w:rPr>
          <w:rFonts w:ascii="Garamond" w:hAnsi="Garamond"/>
          <w:color w:val="000000"/>
        </w:rPr>
        <w:t>Okresní soud v Ostravě obdržel 2</w:t>
      </w:r>
      <w:r w:rsidR="002F04F6" w:rsidRPr="00A13787">
        <w:rPr>
          <w:rFonts w:ascii="Garamond" w:hAnsi="Garamond"/>
          <w:color w:val="000000"/>
        </w:rPr>
        <w:t>7</w:t>
      </w:r>
      <w:r w:rsidRPr="00A13787">
        <w:rPr>
          <w:rFonts w:ascii="Garamond" w:hAnsi="Garamond"/>
          <w:color w:val="000000"/>
        </w:rPr>
        <w:t>. června 2024 Vaši žádost podle zákona č. 106/1999 Sb., o svobodném přístupu k informacím, ve znění pozdějších předpisů (dále jako „</w:t>
      </w:r>
      <w:proofErr w:type="spellStart"/>
      <w:r w:rsidRPr="00A13787">
        <w:rPr>
          <w:rFonts w:ascii="Garamond" w:hAnsi="Garamond"/>
          <w:color w:val="000000"/>
        </w:rPr>
        <w:t>InfZ</w:t>
      </w:r>
      <w:proofErr w:type="spellEnd"/>
      <w:r w:rsidRPr="00A13787">
        <w:rPr>
          <w:rFonts w:ascii="Garamond" w:hAnsi="Garamond"/>
          <w:color w:val="000000"/>
        </w:rPr>
        <w:t xml:space="preserve">“), v níž se domáháte </w:t>
      </w:r>
      <w:r w:rsidRPr="00A13787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34E95AD6" w14:textId="77777777" w:rsidR="00631942" w:rsidRPr="00A13787" w:rsidRDefault="00631942" w:rsidP="00631942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A1378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A13787">
        <w:rPr>
          <w:rFonts w:ascii="Garamond" w:hAnsi="Garamond"/>
          <w:color w:val="000000"/>
        </w:rPr>
        <w:t>InfZ</w:t>
      </w:r>
      <w:proofErr w:type="spellEnd"/>
      <w:r w:rsidRPr="00A13787">
        <w:rPr>
          <w:rFonts w:ascii="Garamond" w:hAnsi="Garamond"/>
          <w:color w:val="000000"/>
        </w:rPr>
        <w:t xml:space="preserve"> vyhovuji</w:t>
      </w:r>
      <w:r w:rsidRPr="00A13787">
        <w:rPr>
          <w:rFonts w:ascii="Garamond" w:hAnsi="Garamond"/>
          <w:b/>
          <w:color w:val="000000"/>
        </w:rPr>
        <w:t xml:space="preserve"> </w:t>
      </w:r>
      <w:r w:rsidRPr="00A13787">
        <w:rPr>
          <w:rFonts w:ascii="Garamond" w:hAnsi="Garamond"/>
          <w:color w:val="000000"/>
        </w:rPr>
        <w:t>Vaší žádosti a v příloze zasílám požadované seznamy.</w:t>
      </w:r>
    </w:p>
    <w:p w14:paraId="774E96C2" w14:textId="77777777" w:rsidR="00631942" w:rsidRPr="00A13787" w:rsidRDefault="00631942" w:rsidP="00631942">
      <w:pPr>
        <w:overflowPunct w:val="0"/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1CFA9A92" w14:textId="77777777" w:rsidR="00631942" w:rsidRPr="00A13787" w:rsidRDefault="00631942" w:rsidP="00631942">
      <w:pPr>
        <w:overflowPunct w:val="0"/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508A3E3" w14:textId="77777777" w:rsidR="00631942" w:rsidRPr="00A13787" w:rsidRDefault="00631942" w:rsidP="00631942">
      <w:pPr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 xml:space="preserve">Pokud jde o </w:t>
      </w:r>
      <w:r w:rsidRPr="00A13787">
        <w:rPr>
          <w:rFonts w:ascii="Garamond" w:hAnsi="Garamond"/>
          <w:b/>
          <w:bCs/>
          <w:u w:val="single"/>
        </w:rPr>
        <w:t>nevyřízené exekuční věci</w:t>
      </w:r>
      <w:r w:rsidRPr="00A13787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478414EE" w14:textId="01F8765D" w:rsidR="00631942" w:rsidRPr="00A13787" w:rsidRDefault="00631942" w:rsidP="00631942">
      <w:pPr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A13787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A13787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123C3A8" w14:textId="77777777" w:rsidR="00631942" w:rsidRPr="00A13787" w:rsidRDefault="00631942" w:rsidP="00631942">
      <w:pPr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A13787">
        <w:rPr>
          <w:rFonts w:ascii="Garamond" w:hAnsi="Garamond"/>
        </w:rPr>
        <w:lastRenderedPageBreak/>
        <w:t>a příjmení nezletilého dítěte a jeho datum narození, aby mohla být provedena lustrace ve vztahu k nezletilému dítěti.</w:t>
      </w:r>
    </w:p>
    <w:p w14:paraId="4415CBAA" w14:textId="77777777" w:rsidR="00631942" w:rsidRPr="00A13787" w:rsidRDefault="00631942" w:rsidP="00631942">
      <w:pPr>
        <w:spacing w:after="120"/>
        <w:jc w:val="both"/>
        <w:rPr>
          <w:rFonts w:ascii="Garamond" w:hAnsi="Garamond"/>
        </w:rPr>
      </w:pPr>
      <w:r w:rsidRPr="00A13787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1333051D" w14:textId="77777777" w:rsidR="00631942" w:rsidRPr="00A13787" w:rsidRDefault="00631942" w:rsidP="00631942">
      <w:pPr>
        <w:spacing w:after="120"/>
        <w:jc w:val="both"/>
        <w:rPr>
          <w:rFonts w:ascii="Garamond" w:hAnsi="Garamond"/>
          <w:color w:val="000000"/>
        </w:rPr>
      </w:pPr>
      <w:r w:rsidRPr="00A13787">
        <w:rPr>
          <w:rFonts w:ascii="Garamond" w:hAnsi="Garamond"/>
          <w:color w:val="000000"/>
        </w:rPr>
        <w:t>S pozdravem</w:t>
      </w:r>
    </w:p>
    <w:p w14:paraId="2757E089" w14:textId="77777777" w:rsidR="00631942" w:rsidRPr="00A13787" w:rsidRDefault="00631942" w:rsidP="00631942">
      <w:pPr>
        <w:spacing w:after="120"/>
        <w:jc w:val="both"/>
        <w:rPr>
          <w:rFonts w:ascii="Garamond" w:hAnsi="Garamond"/>
          <w:color w:val="000000"/>
        </w:rPr>
      </w:pPr>
    </w:p>
    <w:p w14:paraId="714DA7AE" w14:textId="77777777" w:rsidR="00631942" w:rsidRPr="00A13787" w:rsidRDefault="00631942" w:rsidP="00631942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631942" w:rsidRPr="00A13787" w14:paraId="280A9E31" w14:textId="77777777" w:rsidTr="00631942">
        <w:tc>
          <w:tcPr>
            <w:tcW w:w="4048" w:type="dxa"/>
            <w:hideMark/>
          </w:tcPr>
          <w:p w14:paraId="4B26BC17" w14:textId="77777777" w:rsidR="00631942" w:rsidRPr="00A13787" w:rsidRDefault="00631942">
            <w:pPr>
              <w:widowControl w:val="0"/>
              <w:rPr>
                <w:rFonts w:ascii="Garamond" w:hAnsi="Garamond"/>
              </w:rPr>
            </w:pPr>
            <w:r w:rsidRPr="00A1378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631942" w:rsidRPr="00A13787" w14:paraId="15D20D63" w14:textId="77777777" w:rsidTr="00631942">
        <w:tc>
          <w:tcPr>
            <w:tcW w:w="4048" w:type="dxa"/>
            <w:hideMark/>
          </w:tcPr>
          <w:p w14:paraId="3A637D7E" w14:textId="77777777" w:rsidR="00631942" w:rsidRPr="00A13787" w:rsidRDefault="00631942">
            <w:pPr>
              <w:widowControl w:val="0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vyšší soudní úřednice</w:t>
            </w:r>
          </w:p>
        </w:tc>
      </w:tr>
      <w:tr w:rsidR="00631942" w:rsidRPr="00A13787" w14:paraId="75B9FB09" w14:textId="77777777" w:rsidTr="00631942">
        <w:tc>
          <w:tcPr>
            <w:tcW w:w="4048" w:type="dxa"/>
            <w:hideMark/>
          </w:tcPr>
          <w:p w14:paraId="365854CD" w14:textId="77777777" w:rsidR="00631942" w:rsidRPr="00A13787" w:rsidRDefault="00631942">
            <w:pPr>
              <w:widowControl w:val="0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pověřená poskytováním informací</w:t>
            </w:r>
          </w:p>
        </w:tc>
      </w:tr>
      <w:tr w:rsidR="00631942" w:rsidRPr="00A13787" w14:paraId="10FA91A3" w14:textId="77777777" w:rsidTr="00631942">
        <w:tc>
          <w:tcPr>
            <w:tcW w:w="4048" w:type="dxa"/>
            <w:hideMark/>
          </w:tcPr>
          <w:p w14:paraId="7AE07BCE" w14:textId="77777777" w:rsidR="00631942" w:rsidRPr="00A13787" w:rsidRDefault="00631942">
            <w:pPr>
              <w:widowControl w:val="0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 xml:space="preserve">dle </w:t>
            </w:r>
            <w:proofErr w:type="spellStart"/>
            <w:r w:rsidRPr="00A13787">
              <w:rPr>
                <w:rFonts w:ascii="Garamond" w:hAnsi="Garamond"/>
              </w:rPr>
              <w:t>z.č</w:t>
            </w:r>
            <w:proofErr w:type="spellEnd"/>
            <w:r w:rsidRPr="00A13787">
              <w:rPr>
                <w:rFonts w:ascii="Garamond" w:hAnsi="Garamond"/>
              </w:rPr>
              <w:t>. 106/1999 Sb., o svobodném</w:t>
            </w:r>
          </w:p>
        </w:tc>
      </w:tr>
      <w:tr w:rsidR="00631942" w:rsidRPr="00A13787" w14:paraId="7E182F58" w14:textId="77777777" w:rsidTr="00631942">
        <w:tc>
          <w:tcPr>
            <w:tcW w:w="4048" w:type="dxa"/>
            <w:hideMark/>
          </w:tcPr>
          <w:p w14:paraId="77B1E12B" w14:textId="77777777" w:rsidR="00631942" w:rsidRPr="00A13787" w:rsidRDefault="00631942">
            <w:pPr>
              <w:widowControl w:val="0"/>
              <w:rPr>
                <w:rFonts w:ascii="Garamond" w:hAnsi="Garamond"/>
              </w:rPr>
            </w:pPr>
            <w:r w:rsidRPr="00A13787">
              <w:rPr>
                <w:rFonts w:ascii="Garamond" w:hAnsi="Garamond"/>
              </w:rPr>
              <w:t>přístupu k informacím</w:t>
            </w:r>
          </w:p>
        </w:tc>
      </w:tr>
    </w:tbl>
    <w:p w14:paraId="00DD4593" w14:textId="77777777" w:rsidR="00631942" w:rsidRPr="00A13787" w:rsidRDefault="00631942" w:rsidP="00631942">
      <w:pPr>
        <w:rPr>
          <w:b/>
          <w:color w:val="000000"/>
        </w:rPr>
      </w:pPr>
    </w:p>
    <w:p w14:paraId="43C2BC98" w14:textId="77777777" w:rsidR="00631942" w:rsidRPr="00A13787" w:rsidRDefault="00631942" w:rsidP="00631942">
      <w:pPr>
        <w:rPr>
          <w:b/>
          <w:color w:val="000000"/>
        </w:rPr>
      </w:pPr>
    </w:p>
    <w:p w14:paraId="20C9E2CC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7C0E674D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4F9DE1D8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76EDF275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217B6E4A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1742C30F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7741D66F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33CC652C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435224C6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415986F6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229B6CB3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3FA5E6FE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5A9B818D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1AC5F1EA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36DE62DE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0C83B5B8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33DF09DE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0E8A6211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6DE0E689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67F91718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59F7E156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158C967B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4D75B849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382BACED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7E95C2DB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526145B1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78BB7422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</w:p>
    <w:p w14:paraId="4A633E94" w14:textId="77777777" w:rsidR="00631942" w:rsidRPr="00A13787" w:rsidRDefault="00631942" w:rsidP="00631942">
      <w:pPr>
        <w:rPr>
          <w:rFonts w:ascii="Garamond" w:hAnsi="Garamond"/>
          <w:b/>
          <w:color w:val="000000"/>
        </w:rPr>
      </w:pPr>
      <w:r w:rsidRPr="00A13787">
        <w:rPr>
          <w:rFonts w:ascii="Garamond" w:hAnsi="Garamond"/>
          <w:b/>
          <w:color w:val="000000"/>
        </w:rPr>
        <w:t>Přílohy</w:t>
      </w:r>
    </w:p>
    <w:p w14:paraId="5C6481EA" w14:textId="77777777" w:rsidR="00631942" w:rsidRPr="00A13787" w:rsidRDefault="00631942" w:rsidP="00631942">
      <w:pPr>
        <w:rPr>
          <w:rFonts w:ascii="Garamond" w:hAnsi="Garamond"/>
        </w:rPr>
      </w:pPr>
      <w:r w:rsidRPr="00A13787">
        <w:rPr>
          <w:rFonts w:ascii="Garamond" w:hAnsi="Garamond"/>
        </w:rPr>
        <w:t>- Seznam řízení – ISAS</w:t>
      </w:r>
    </w:p>
    <w:p w14:paraId="16D8D928" w14:textId="77777777" w:rsidR="00631942" w:rsidRPr="00A13787" w:rsidRDefault="00631942" w:rsidP="00631942">
      <w:pPr>
        <w:rPr>
          <w:rFonts w:ascii="Garamond" w:hAnsi="Garamond"/>
        </w:rPr>
      </w:pPr>
      <w:r w:rsidRPr="00A13787">
        <w:rPr>
          <w:rFonts w:ascii="Garamond" w:hAnsi="Garamond"/>
        </w:rPr>
        <w:t>- Seznam řízení – CEPR</w:t>
      </w:r>
    </w:p>
    <w:p w14:paraId="180FA3A2" w14:textId="77777777" w:rsidR="00631942" w:rsidRPr="00A13787" w:rsidRDefault="00631942" w:rsidP="00631942">
      <w:pPr>
        <w:rPr>
          <w:rFonts w:ascii="Garamond" w:hAnsi="Garamond"/>
        </w:rPr>
      </w:pPr>
      <w:r w:rsidRPr="00A13787">
        <w:rPr>
          <w:rFonts w:ascii="Garamond" w:hAnsi="Garamond"/>
        </w:rPr>
        <w:t>- Seznam závazků</w:t>
      </w:r>
    </w:p>
    <w:p w14:paraId="07146859" w14:textId="3A7A1C19" w:rsidR="00010725" w:rsidRPr="00A13787" w:rsidRDefault="00010725" w:rsidP="00896DB2"/>
    <w:sectPr w:rsidR="00010725" w:rsidRPr="00A1378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F447" w14:textId="77777777" w:rsidR="00431DB9" w:rsidRDefault="00431DB9">
      <w:r>
        <w:separator/>
      </w:r>
    </w:p>
  </w:endnote>
  <w:endnote w:type="continuationSeparator" w:id="0">
    <w:p w14:paraId="741A1AB2" w14:textId="77777777" w:rsidR="00431DB9" w:rsidRDefault="0043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43B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31D5E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F5D3" w14:textId="77777777" w:rsidR="00431DB9" w:rsidRDefault="00431DB9">
      <w:r>
        <w:separator/>
      </w:r>
    </w:p>
  </w:footnote>
  <w:footnote w:type="continuationSeparator" w:id="0">
    <w:p w14:paraId="4B8C5FCC" w14:textId="77777777" w:rsidR="00431DB9" w:rsidRDefault="0043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E42F" w14:textId="0E4E224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396/2024</w:t>
    </w:r>
    <w:r w:rsidRPr="00943455">
      <w:rPr>
        <w:rFonts w:ascii="Garamond" w:hAnsi="Garamond"/>
      </w:rPr>
      <w:t>-</w:t>
    </w:r>
    <w:r w:rsidR="00773BE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03 08:56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4540E"/>
    <w:rsid w:val="0029587C"/>
    <w:rsid w:val="002B20C2"/>
    <w:rsid w:val="002B25DC"/>
    <w:rsid w:val="002F04F6"/>
    <w:rsid w:val="002F4B31"/>
    <w:rsid w:val="00322E8B"/>
    <w:rsid w:val="003448F9"/>
    <w:rsid w:val="003902FE"/>
    <w:rsid w:val="00401AD9"/>
    <w:rsid w:val="00431DB9"/>
    <w:rsid w:val="00512183"/>
    <w:rsid w:val="00530FF0"/>
    <w:rsid w:val="005643FE"/>
    <w:rsid w:val="0056473A"/>
    <w:rsid w:val="00586CB4"/>
    <w:rsid w:val="005B440A"/>
    <w:rsid w:val="00624AAB"/>
    <w:rsid w:val="00631942"/>
    <w:rsid w:val="00634A57"/>
    <w:rsid w:val="006503CD"/>
    <w:rsid w:val="00656CCF"/>
    <w:rsid w:val="00670D1E"/>
    <w:rsid w:val="00677CAD"/>
    <w:rsid w:val="006B1938"/>
    <w:rsid w:val="007030A0"/>
    <w:rsid w:val="007127B1"/>
    <w:rsid w:val="00773BEE"/>
    <w:rsid w:val="00841831"/>
    <w:rsid w:val="00873B33"/>
    <w:rsid w:val="00896DB2"/>
    <w:rsid w:val="008970FE"/>
    <w:rsid w:val="008C78C0"/>
    <w:rsid w:val="00943455"/>
    <w:rsid w:val="00974F7F"/>
    <w:rsid w:val="009A13BE"/>
    <w:rsid w:val="00A13787"/>
    <w:rsid w:val="00AD4A8B"/>
    <w:rsid w:val="00B15CEF"/>
    <w:rsid w:val="00B312D3"/>
    <w:rsid w:val="00B57D55"/>
    <w:rsid w:val="00BA6A0B"/>
    <w:rsid w:val="00C06A7E"/>
    <w:rsid w:val="00C235A7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49CBD"/>
  <w14:defaultImageDpi w14:val="0"/>
  <w15:docId w15:val="{B8A39E7D-9236-45CA-B0F9-D439AF61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2024-07-03T07:29:00Z</cp:lastPrinted>
  <dcterms:created xsi:type="dcterms:W3CDTF">2024-07-03T08:03:00Z</dcterms:created>
  <dcterms:modified xsi:type="dcterms:W3CDTF">2024-07-03T08:26:00Z</dcterms:modified>
</cp:coreProperties>
</file>