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5A91" w14:textId="77777777" w:rsidR="00896DB2" w:rsidRPr="00FA2FA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A2FA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A2FA1">
        <w:rPr>
          <w:rFonts w:ascii="Garamond" w:hAnsi="Garamond"/>
          <w:b/>
          <w:color w:val="000000"/>
          <w:sz w:val="36"/>
        </w:rPr>
        <w:t> </w:t>
      </w:r>
    </w:p>
    <w:p w14:paraId="0A0E2866" w14:textId="77777777" w:rsidR="00896DB2" w:rsidRPr="00FA2FA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A2FA1">
        <w:rPr>
          <w:rFonts w:ascii="Garamond" w:hAnsi="Garamond"/>
          <w:color w:val="000000"/>
        </w:rPr>
        <w:t> U Soudu</w:t>
      </w:r>
      <w:r w:rsidR="00E930E4" w:rsidRPr="00FA2FA1">
        <w:rPr>
          <w:rFonts w:ascii="Garamond" w:hAnsi="Garamond"/>
          <w:color w:val="000000"/>
        </w:rPr>
        <w:t xml:space="preserve"> 6187/4, 708 82 Ostrava-Poruba</w:t>
      </w:r>
    </w:p>
    <w:p w14:paraId="5C307B9D" w14:textId="77777777" w:rsidR="00896DB2" w:rsidRPr="00FA2FA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A2FA1">
        <w:rPr>
          <w:rFonts w:ascii="Garamond" w:hAnsi="Garamond"/>
          <w:color w:val="000000"/>
        </w:rPr>
        <w:t>tel.: 596 972 111,</w:t>
      </w:r>
      <w:r w:rsidR="00E930E4" w:rsidRPr="00FA2FA1">
        <w:rPr>
          <w:rFonts w:ascii="Garamond" w:hAnsi="Garamond"/>
          <w:color w:val="000000"/>
        </w:rPr>
        <w:t xml:space="preserve"> fax: 596 972 801,</w:t>
      </w:r>
      <w:r w:rsidRPr="00FA2FA1">
        <w:rPr>
          <w:rFonts w:ascii="Garamond" w:hAnsi="Garamond"/>
          <w:color w:val="000000"/>
        </w:rPr>
        <w:t xml:space="preserve"> e-mail: osostrava@osoud.ova.justice.cz, </w:t>
      </w:r>
      <w:r w:rsidRPr="00FA2FA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A2FA1" w14:paraId="107A0C04" w14:textId="77777777" w:rsidTr="00401AD9">
        <w:tc>
          <w:tcPr>
            <w:tcW w:w="1123" w:type="pct"/>
            <w:tcMar>
              <w:bottom w:w="0" w:type="dxa"/>
            </w:tcMar>
          </w:tcPr>
          <w:p w14:paraId="4B031678" w14:textId="77777777" w:rsidR="00896DB2" w:rsidRPr="00FA2F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2FA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A2FA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81CAAA" w14:textId="77777777" w:rsidR="00896DB2" w:rsidRPr="00FA2FA1" w:rsidRDefault="00E930E4" w:rsidP="00401AD9">
            <w:pPr>
              <w:rPr>
                <w:rFonts w:ascii="Garamond" w:hAnsi="Garamond"/>
                <w:color w:val="000000"/>
              </w:rPr>
            </w:pPr>
            <w:r w:rsidRPr="00FA2FA1">
              <w:rPr>
                <w:rFonts w:ascii="Garamond" w:hAnsi="Garamond"/>
                <w:color w:val="000000"/>
              </w:rPr>
              <w:t>0 Si 531/2025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48CA21" w14:textId="0C397F49" w:rsidR="00873B33" w:rsidRPr="00FA2FA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Vážený</w:t>
            </w:r>
            <w:r w:rsidR="003A7E84" w:rsidRPr="00FA2FA1">
              <w:rPr>
                <w:rFonts w:ascii="Garamond" w:hAnsi="Garamond"/>
              </w:rPr>
              <w:t xml:space="preserve"> pan</w:t>
            </w:r>
          </w:p>
          <w:p w14:paraId="697F1CD1" w14:textId="1FE84926" w:rsidR="00FF4BEB" w:rsidRPr="00FA2FA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Lukáš H</w:t>
            </w:r>
            <w:r w:rsidR="003559AB" w:rsidRPr="00FA2FA1">
              <w:rPr>
                <w:rFonts w:ascii="Garamond" w:hAnsi="Garamond"/>
              </w:rPr>
              <w:t>.</w:t>
            </w:r>
          </w:p>
          <w:p w14:paraId="4C816D0B" w14:textId="1913CCD5" w:rsidR="00670D1E" w:rsidRPr="00FA2FA1" w:rsidRDefault="003559AB" w:rsidP="00C06A7E">
            <w:pPr>
              <w:spacing w:line="240" w:lineRule="exact"/>
            </w:pPr>
            <w:r w:rsidRPr="00FA2FA1">
              <w:rPr>
                <w:rFonts w:ascii="Garamond" w:hAnsi="Garamond"/>
              </w:rPr>
              <w:t>XXXXX XXXXX</w:t>
            </w:r>
            <w:r w:rsidRPr="00FA2FA1">
              <w:rPr>
                <w:rFonts w:ascii="Garamond" w:hAnsi="Garamond"/>
              </w:rPr>
              <w:br/>
              <w:t>XXXXX XXXXX</w:t>
            </w:r>
          </w:p>
          <w:p w14:paraId="1C412726" w14:textId="77777777" w:rsidR="00670D1E" w:rsidRPr="00FA2FA1" w:rsidRDefault="00670D1E" w:rsidP="00C06A7E">
            <w:pPr>
              <w:spacing w:line="240" w:lineRule="exact"/>
            </w:pPr>
            <w:r w:rsidRPr="00FA2FA1">
              <w:t xml:space="preserve"> </w:t>
            </w:r>
          </w:p>
          <w:p w14:paraId="0A87A2B7" w14:textId="77777777" w:rsidR="00896DB2" w:rsidRPr="00FA2FA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A2FA1" w14:paraId="1605B2A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52BBE82" w14:textId="77777777" w:rsidR="00896DB2" w:rsidRPr="00FA2F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2FA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385EE2" w14:textId="77777777" w:rsidR="00896DB2" w:rsidRPr="00FA2FA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F9D0641" w14:textId="77777777" w:rsidR="00896DB2" w:rsidRPr="00FA2F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2FA1" w14:paraId="364EC486" w14:textId="77777777" w:rsidTr="00401AD9">
        <w:tc>
          <w:tcPr>
            <w:tcW w:w="1123" w:type="pct"/>
            <w:tcMar>
              <w:top w:w="0" w:type="dxa"/>
            </w:tcMar>
          </w:tcPr>
          <w:p w14:paraId="73A34545" w14:textId="77777777" w:rsidR="00896DB2" w:rsidRPr="00FA2F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2FA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A56665" w14:textId="77777777" w:rsidR="00896DB2" w:rsidRPr="00FA2FA1" w:rsidRDefault="00BA6A0B" w:rsidP="00401AD9">
            <w:pPr>
              <w:rPr>
                <w:rFonts w:ascii="Garamond" w:hAnsi="Garamond"/>
                <w:color w:val="000000"/>
              </w:rPr>
            </w:pPr>
            <w:r w:rsidRPr="00FA2FA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56141F" w14:textId="77777777" w:rsidR="00896DB2" w:rsidRPr="00FA2F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2FA1" w14:paraId="055108F0" w14:textId="77777777" w:rsidTr="00401AD9">
        <w:tc>
          <w:tcPr>
            <w:tcW w:w="1123" w:type="pct"/>
            <w:tcMar>
              <w:top w:w="0" w:type="dxa"/>
            </w:tcMar>
          </w:tcPr>
          <w:p w14:paraId="06D62BAA" w14:textId="77777777" w:rsidR="00896DB2" w:rsidRPr="00FA2FA1" w:rsidRDefault="00896DB2" w:rsidP="00401AD9">
            <w:pPr>
              <w:rPr>
                <w:rFonts w:ascii="Garamond" w:hAnsi="Garamond"/>
                <w:b/>
                <w:caps/>
              </w:rPr>
            </w:pPr>
            <w:r w:rsidRPr="00FA2FA1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55CA35" w14:textId="5E12CAAB" w:rsidR="00896DB2" w:rsidRPr="00FA2FA1" w:rsidRDefault="000B24D0" w:rsidP="00401AD9">
            <w:pPr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11</w:t>
            </w:r>
            <w:r w:rsidR="00E930E4" w:rsidRPr="00FA2FA1">
              <w:rPr>
                <w:rFonts w:ascii="Garamond" w:hAnsi="Garamond"/>
              </w:rPr>
              <w:t>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33B4EF6" w14:textId="77777777" w:rsidR="00896DB2" w:rsidRPr="00FA2F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0D0A34D" w14:textId="77777777" w:rsidR="00896DB2" w:rsidRPr="00FA2FA1" w:rsidRDefault="00896DB2" w:rsidP="00896DB2">
      <w:pPr>
        <w:rPr>
          <w:rFonts w:ascii="Garamond" w:hAnsi="Garamond"/>
          <w:color w:val="000000"/>
        </w:rPr>
      </w:pPr>
    </w:p>
    <w:p w14:paraId="2F1578B8" w14:textId="77777777" w:rsidR="00896DB2" w:rsidRPr="00FA2FA1" w:rsidRDefault="00896DB2" w:rsidP="00896DB2">
      <w:pPr>
        <w:rPr>
          <w:rFonts w:ascii="Garamond" w:hAnsi="Garamond"/>
          <w:color w:val="000000"/>
        </w:rPr>
      </w:pPr>
    </w:p>
    <w:p w14:paraId="65C50A13" w14:textId="6FD7E53D" w:rsidR="00896DB2" w:rsidRPr="00FA2FA1" w:rsidRDefault="00896DB2" w:rsidP="00E930E4">
      <w:pPr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A7E84" w:rsidRPr="00FA2FA1">
        <w:rPr>
          <w:rFonts w:ascii="Garamond" w:hAnsi="Garamond"/>
          <w:b/>
          <w:color w:val="000000"/>
        </w:rPr>
        <w:t>,</w:t>
      </w:r>
      <w:r w:rsidRPr="00FA2FA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A2FA1">
        <w:rPr>
          <w:rFonts w:ascii="Garamond" w:hAnsi="Garamond"/>
          <w:color w:val="000000"/>
        </w:rPr>
        <w:t xml:space="preserve"> </w:t>
      </w:r>
    </w:p>
    <w:p w14:paraId="532075EF" w14:textId="77777777" w:rsidR="002B20C2" w:rsidRPr="00FA2FA1" w:rsidRDefault="002B20C2" w:rsidP="00E930E4">
      <w:pPr>
        <w:jc w:val="both"/>
        <w:rPr>
          <w:rFonts w:ascii="Garamond" w:hAnsi="Garamond"/>
          <w:color w:val="000000"/>
        </w:rPr>
      </w:pPr>
    </w:p>
    <w:p w14:paraId="1F593568" w14:textId="1AF00164" w:rsidR="005B440A" w:rsidRPr="00FA2FA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>Vážený</w:t>
      </w:r>
      <w:r w:rsidR="003A7E84" w:rsidRPr="00FA2FA1">
        <w:rPr>
          <w:rFonts w:ascii="Garamond" w:hAnsi="Garamond"/>
          <w:color w:val="000000"/>
        </w:rPr>
        <w:t xml:space="preserve"> pane H</w:t>
      </w:r>
      <w:r w:rsidR="003559AB" w:rsidRPr="00FA2FA1">
        <w:rPr>
          <w:rFonts w:ascii="Garamond" w:hAnsi="Garamond"/>
          <w:color w:val="000000"/>
        </w:rPr>
        <w:t>.</w:t>
      </w:r>
      <w:r w:rsidR="00512183" w:rsidRPr="00FA2FA1">
        <w:rPr>
          <w:rFonts w:ascii="Garamond" w:hAnsi="Garamond"/>
        </w:rPr>
        <w:t>,</w:t>
      </w:r>
    </w:p>
    <w:p w14:paraId="2C2AE0FF" w14:textId="77777777" w:rsidR="003A7E84" w:rsidRPr="00FA2FA1" w:rsidRDefault="00896DB2" w:rsidP="003A7E84">
      <w:p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 xml:space="preserve">Okresní soud v Ostravě obdržel dne </w:t>
      </w:r>
      <w:r w:rsidR="00CC6E1B" w:rsidRPr="00FA2FA1">
        <w:rPr>
          <w:rFonts w:ascii="Garamond" w:hAnsi="Garamond"/>
          <w:color w:val="000000"/>
        </w:rPr>
        <w:t xml:space="preserve">5. září 2025 </w:t>
      </w:r>
      <w:r w:rsidRPr="00FA2FA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A7E84" w:rsidRPr="00FA2FA1">
        <w:rPr>
          <w:rFonts w:ascii="Garamond" w:hAnsi="Garamond"/>
          <w:color w:val="000000"/>
        </w:rPr>
        <w:t>anonymizovaného znění následujících rozhodnutí:</w:t>
      </w:r>
    </w:p>
    <w:p w14:paraId="457C5FCE" w14:textId="0AD9CECB" w:rsidR="003A7E84" w:rsidRPr="00FA2FA1" w:rsidRDefault="003A7E84" w:rsidP="003A7E84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 xml:space="preserve">rozsudek Okresního soudu v Ostravě ze dne 12. 6. 2008, č. j. 6 T 18/2008-240, </w:t>
      </w:r>
    </w:p>
    <w:p w14:paraId="60B9BB47" w14:textId="392DAD01" w:rsidR="003A7E84" w:rsidRPr="00FA2FA1" w:rsidRDefault="003A7E84" w:rsidP="003A7E84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 xml:space="preserve">usnesení Krajského soudu v Ostravě ze dne 31. 10. 2008, č. j. 6 To 350/2008-265. </w:t>
      </w:r>
    </w:p>
    <w:p w14:paraId="2DAC1D23" w14:textId="3E395520" w:rsidR="005B440A" w:rsidRPr="00FA2FA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 xml:space="preserve">V souladu s § 14 odst. 5 písm. d) </w:t>
      </w:r>
      <w:r w:rsidR="00586CB4" w:rsidRPr="00FA2FA1">
        <w:rPr>
          <w:rFonts w:ascii="Garamond" w:hAnsi="Garamond"/>
          <w:color w:val="000000"/>
        </w:rPr>
        <w:t>InfZ</w:t>
      </w:r>
      <w:r w:rsidRPr="00FA2FA1">
        <w:rPr>
          <w:rFonts w:ascii="Garamond" w:hAnsi="Garamond"/>
          <w:color w:val="000000"/>
        </w:rPr>
        <w:t xml:space="preserve"> vyhovuji</w:t>
      </w:r>
      <w:r w:rsidRPr="00FA2FA1">
        <w:rPr>
          <w:rFonts w:ascii="Garamond" w:hAnsi="Garamond"/>
          <w:b/>
          <w:color w:val="000000"/>
        </w:rPr>
        <w:t xml:space="preserve"> </w:t>
      </w:r>
      <w:r w:rsidRPr="00FA2FA1">
        <w:rPr>
          <w:rFonts w:ascii="Garamond" w:hAnsi="Garamond"/>
          <w:color w:val="000000"/>
        </w:rPr>
        <w:t>V</w:t>
      </w:r>
      <w:r w:rsidR="005B440A" w:rsidRPr="00FA2FA1">
        <w:rPr>
          <w:rFonts w:ascii="Garamond" w:hAnsi="Garamond"/>
          <w:color w:val="000000"/>
        </w:rPr>
        <w:t>aší žádosti a v příloze zasílám</w:t>
      </w:r>
      <w:r w:rsidR="000B24D0" w:rsidRPr="00FA2FA1">
        <w:rPr>
          <w:rFonts w:ascii="Garamond" w:hAnsi="Garamond"/>
          <w:color w:val="000000"/>
        </w:rPr>
        <w:t xml:space="preserve"> anonymizovaný rozsudek Okresního soudu v Ostravě č. j. 6 T 18/2008-240 ze dne 12. 6. 2008 a s tím související opravné usnesení Okresního soudu v Ostravě sp. zn. 6 T 18/2008 ze dne 8. 8. 2008 a dále anonymizované usnesení Krajského soudu v Ostravě č. j. 6 To 350/2008-265 ze dne 31. 10. 2008. </w:t>
      </w:r>
    </w:p>
    <w:p w14:paraId="309FB875" w14:textId="77777777" w:rsidR="005B440A" w:rsidRPr="00FA2FA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2FA1">
        <w:rPr>
          <w:rFonts w:ascii="Garamond" w:hAnsi="Garamond"/>
          <w:color w:val="000000"/>
        </w:rPr>
        <w:t>S</w:t>
      </w:r>
      <w:r w:rsidR="005B440A" w:rsidRPr="00FA2FA1">
        <w:rPr>
          <w:rFonts w:ascii="Garamond" w:hAnsi="Garamond"/>
          <w:color w:val="000000"/>
        </w:rPr>
        <w:t> </w:t>
      </w:r>
      <w:r w:rsidRPr="00FA2FA1">
        <w:rPr>
          <w:rFonts w:ascii="Garamond" w:hAnsi="Garamond"/>
          <w:color w:val="000000"/>
        </w:rPr>
        <w:t>pozdrav</w:t>
      </w:r>
      <w:r w:rsidR="005B440A" w:rsidRPr="00FA2FA1">
        <w:rPr>
          <w:rFonts w:ascii="Garamond" w:hAnsi="Garamond"/>
          <w:color w:val="000000"/>
        </w:rPr>
        <w:t>em</w:t>
      </w:r>
    </w:p>
    <w:p w14:paraId="7A743339" w14:textId="77777777" w:rsidR="005B440A" w:rsidRPr="00FA2FA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A2FA1" w14:paraId="1DB0086F" w14:textId="77777777" w:rsidTr="00047ED5">
        <w:tc>
          <w:tcPr>
            <w:tcW w:w="4048" w:type="dxa"/>
            <w:hideMark/>
          </w:tcPr>
          <w:p w14:paraId="56DDFFED" w14:textId="77777777" w:rsidR="00047ED5" w:rsidRPr="00FA2FA1" w:rsidRDefault="00BA6A0B">
            <w:pPr>
              <w:widowControl w:val="0"/>
              <w:rPr>
                <w:rFonts w:ascii="Garamond" w:hAnsi="Garamond"/>
              </w:rPr>
            </w:pPr>
            <w:r w:rsidRPr="00FA2FA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A2FA1" w14:paraId="0C47D662" w14:textId="77777777" w:rsidTr="00047ED5">
        <w:tc>
          <w:tcPr>
            <w:tcW w:w="4048" w:type="dxa"/>
            <w:hideMark/>
          </w:tcPr>
          <w:p w14:paraId="05403BEE" w14:textId="3C5F204E" w:rsidR="00047ED5" w:rsidRPr="00FA2FA1" w:rsidRDefault="003A7E84">
            <w:pPr>
              <w:widowControl w:val="0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vyšší soudní úřednice</w:t>
            </w:r>
          </w:p>
        </w:tc>
      </w:tr>
      <w:tr w:rsidR="00047ED5" w:rsidRPr="00FA2FA1" w14:paraId="5A39C389" w14:textId="77777777" w:rsidTr="00047ED5">
        <w:tc>
          <w:tcPr>
            <w:tcW w:w="4048" w:type="dxa"/>
            <w:hideMark/>
          </w:tcPr>
          <w:p w14:paraId="3AF81491" w14:textId="77777777" w:rsidR="00047ED5" w:rsidRPr="00FA2FA1" w:rsidRDefault="00047ED5">
            <w:pPr>
              <w:widowControl w:val="0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A2FA1" w14:paraId="63912F20" w14:textId="77777777" w:rsidTr="00047ED5">
        <w:tc>
          <w:tcPr>
            <w:tcW w:w="4048" w:type="dxa"/>
            <w:hideMark/>
          </w:tcPr>
          <w:p w14:paraId="750F35D5" w14:textId="77777777" w:rsidR="00047ED5" w:rsidRPr="00FA2FA1" w:rsidRDefault="00047ED5">
            <w:pPr>
              <w:widowControl w:val="0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A2FA1" w14:paraId="02427F05" w14:textId="77777777" w:rsidTr="00047ED5">
        <w:tc>
          <w:tcPr>
            <w:tcW w:w="4048" w:type="dxa"/>
            <w:hideMark/>
          </w:tcPr>
          <w:p w14:paraId="53C9DD7A" w14:textId="77777777" w:rsidR="00047ED5" w:rsidRPr="00FA2FA1" w:rsidRDefault="00047ED5">
            <w:pPr>
              <w:widowControl w:val="0"/>
              <w:rPr>
                <w:rFonts w:ascii="Garamond" w:hAnsi="Garamond"/>
              </w:rPr>
            </w:pPr>
            <w:r w:rsidRPr="00FA2FA1">
              <w:rPr>
                <w:rFonts w:ascii="Garamond" w:hAnsi="Garamond"/>
              </w:rPr>
              <w:t>přístupu k informacím</w:t>
            </w:r>
          </w:p>
        </w:tc>
      </w:tr>
    </w:tbl>
    <w:p w14:paraId="4C0F934B" w14:textId="77777777" w:rsidR="00896DB2" w:rsidRPr="00FA2FA1" w:rsidRDefault="00896DB2" w:rsidP="00896DB2">
      <w:pPr>
        <w:rPr>
          <w:b/>
          <w:color w:val="000000"/>
        </w:rPr>
      </w:pPr>
    </w:p>
    <w:p w14:paraId="0C929219" w14:textId="77777777" w:rsidR="00896DB2" w:rsidRPr="00FA2FA1" w:rsidRDefault="00896DB2" w:rsidP="00896DB2">
      <w:pPr>
        <w:rPr>
          <w:b/>
          <w:color w:val="000000"/>
        </w:rPr>
      </w:pPr>
    </w:p>
    <w:p w14:paraId="6DFB7822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633CB340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2AB584AE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10AFC64E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42574F90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2A942E1E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11B9F078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254AEE95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46AF8C71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2982CFC7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7D24AEBE" w14:textId="77777777" w:rsidR="00E930E4" w:rsidRPr="00FA2FA1" w:rsidRDefault="00E930E4" w:rsidP="00896DB2">
      <w:pPr>
        <w:rPr>
          <w:rFonts w:ascii="Garamond" w:hAnsi="Garamond"/>
          <w:b/>
          <w:color w:val="000000"/>
        </w:rPr>
      </w:pPr>
    </w:p>
    <w:p w14:paraId="0350AF4E" w14:textId="77777777" w:rsidR="00896DB2" w:rsidRPr="00FA2FA1" w:rsidRDefault="00974F7F" w:rsidP="00896DB2">
      <w:pPr>
        <w:rPr>
          <w:rFonts w:ascii="Garamond" w:hAnsi="Garamond"/>
          <w:b/>
          <w:color w:val="000000"/>
        </w:rPr>
      </w:pPr>
      <w:r w:rsidRPr="00FA2FA1">
        <w:rPr>
          <w:rFonts w:ascii="Garamond" w:hAnsi="Garamond"/>
          <w:b/>
          <w:color w:val="000000"/>
        </w:rPr>
        <w:t>Přílohy</w:t>
      </w:r>
    </w:p>
    <w:p w14:paraId="183A187D" w14:textId="563AF7DE" w:rsidR="003A7E84" w:rsidRPr="00FA2FA1" w:rsidRDefault="000B24D0" w:rsidP="000B24D0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FA2FA1">
        <w:rPr>
          <w:rFonts w:ascii="Garamond" w:hAnsi="Garamond"/>
          <w:color w:val="000000"/>
        </w:rPr>
        <w:t>anonymizovaný rozsudek Okresního soudu v Ostravě č. j. 6 T 18/2008-240 ze dne 12. 6. 2008</w:t>
      </w:r>
    </w:p>
    <w:p w14:paraId="3911FE61" w14:textId="09488CBE" w:rsidR="000B24D0" w:rsidRPr="00FA2FA1" w:rsidRDefault="006A184C" w:rsidP="000B24D0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FA2FA1">
        <w:rPr>
          <w:rFonts w:ascii="Garamond" w:hAnsi="Garamond"/>
          <w:color w:val="000000"/>
        </w:rPr>
        <w:t xml:space="preserve">anonymizované </w:t>
      </w:r>
      <w:r w:rsidR="000B24D0" w:rsidRPr="00FA2FA1">
        <w:rPr>
          <w:rFonts w:ascii="Garamond" w:hAnsi="Garamond"/>
          <w:color w:val="000000"/>
        </w:rPr>
        <w:t>usnesení Okresního soudu v Ostravě sp. zn. 6 T 18/2008 ze dne 8. 8. 2008</w:t>
      </w:r>
    </w:p>
    <w:p w14:paraId="4961F59D" w14:textId="51170D80" w:rsidR="00010725" w:rsidRPr="00FA2FA1" w:rsidRDefault="000B24D0" w:rsidP="00896DB2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FA2FA1">
        <w:rPr>
          <w:rFonts w:ascii="Garamond" w:hAnsi="Garamond"/>
          <w:color w:val="000000"/>
        </w:rPr>
        <w:t>anonymizované usnesení Krajského soudu v Ostravě č. j. 6 To 350/2008-265 ze dne 31. 10. 2008</w:t>
      </w:r>
    </w:p>
    <w:sectPr w:rsidR="00010725" w:rsidRPr="00FA2FA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8C06" w14:textId="77777777" w:rsidR="009F3DA1" w:rsidRDefault="009F3DA1">
      <w:r>
        <w:separator/>
      </w:r>
    </w:p>
  </w:endnote>
  <w:endnote w:type="continuationSeparator" w:id="0">
    <w:p w14:paraId="276C3E86" w14:textId="77777777" w:rsidR="009F3DA1" w:rsidRDefault="009F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8475D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17FF" w14:textId="77777777" w:rsidR="009F3DA1" w:rsidRDefault="009F3DA1">
      <w:r>
        <w:separator/>
      </w:r>
    </w:p>
  </w:footnote>
  <w:footnote w:type="continuationSeparator" w:id="0">
    <w:p w14:paraId="6AA5DBDA" w14:textId="77777777" w:rsidR="009F3DA1" w:rsidRDefault="009F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8142" w14:textId="11F5ED4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531/2025</w:t>
    </w:r>
    <w:r w:rsidRPr="00943455">
      <w:rPr>
        <w:rFonts w:ascii="Garamond" w:hAnsi="Garamond"/>
      </w:rPr>
      <w:t>-</w:t>
    </w:r>
    <w:r w:rsidR="000B24D0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C34C9"/>
    <w:multiLevelType w:val="hybridMultilevel"/>
    <w:tmpl w:val="6FC66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A3212"/>
    <w:multiLevelType w:val="hybridMultilevel"/>
    <w:tmpl w:val="F642E1F4"/>
    <w:lvl w:ilvl="0" w:tplc="52FABB40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57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993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8 09:44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24D0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59AB"/>
    <w:rsid w:val="003902FE"/>
    <w:rsid w:val="003A7E84"/>
    <w:rsid w:val="00401AD9"/>
    <w:rsid w:val="004E3E6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184C"/>
    <w:rsid w:val="006B1938"/>
    <w:rsid w:val="007030A0"/>
    <w:rsid w:val="007127B1"/>
    <w:rsid w:val="00841831"/>
    <w:rsid w:val="00873B33"/>
    <w:rsid w:val="00877F7A"/>
    <w:rsid w:val="00896DB2"/>
    <w:rsid w:val="008970FE"/>
    <w:rsid w:val="008C78C0"/>
    <w:rsid w:val="00943455"/>
    <w:rsid w:val="00974F7F"/>
    <w:rsid w:val="009F3DA1"/>
    <w:rsid w:val="00AD4A8B"/>
    <w:rsid w:val="00B312D3"/>
    <w:rsid w:val="00B36DE2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09E3"/>
    <w:rsid w:val="00EB4747"/>
    <w:rsid w:val="00EB4B3C"/>
    <w:rsid w:val="00F53CC7"/>
    <w:rsid w:val="00F653E5"/>
    <w:rsid w:val="00FA2FA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AA426"/>
  <w14:defaultImageDpi w14:val="0"/>
  <w15:docId w15:val="{0587422F-FFCE-4449-BCDE-1137A42E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243</Words>
  <Characters>1434</Characters>
  <Application>Microsoft Office Word</Application>
  <DocSecurity>0</DocSecurity>
  <Lines>11</Lines>
  <Paragraphs>3</Paragraphs>
  <ScaleCrop>false</ScaleCrop>
  <Company>CCA Systems a.s.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2025-09-11T04:47:00Z</cp:lastPrinted>
  <dcterms:created xsi:type="dcterms:W3CDTF">2025-09-11T04:48:00Z</dcterms:created>
  <dcterms:modified xsi:type="dcterms:W3CDTF">2025-09-11T05:13:00Z</dcterms:modified>
</cp:coreProperties>
</file>