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B0C5A" w14:textId="48612316" w:rsidR="00C93888" w:rsidRPr="00255EDC" w:rsidRDefault="00307EAF" w:rsidP="00C93888">
      <w:pPr>
        <w:spacing w:after="480"/>
        <w:jc w:val="right"/>
        <w:rPr>
          <w:color w:val="000000"/>
          <w:szCs w:val="24"/>
        </w:rPr>
      </w:pPr>
      <w:r w:rsidRPr="00255EDC">
        <w:rPr>
          <w:color w:val="000000"/>
          <w:szCs w:val="24"/>
        </w:rPr>
        <w:t> 22 </w:t>
      </w:r>
      <w:proofErr w:type="spellStart"/>
      <w:r w:rsidRPr="00255EDC">
        <w:rPr>
          <w:color w:val="000000"/>
          <w:szCs w:val="24"/>
        </w:rPr>
        <w:t>Spr</w:t>
      </w:r>
      <w:proofErr w:type="spellEnd"/>
      <w:r w:rsidR="0041170B" w:rsidRPr="00255EDC">
        <w:rPr>
          <w:color w:val="000000"/>
          <w:szCs w:val="24"/>
        </w:rPr>
        <w:t xml:space="preserve"> </w:t>
      </w:r>
      <w:r w:rsidR="00FE160E" w:rsidRPr="00255EDC">
        <w:rPr>
          <w:color w:val="000000"/>
          <w:szCs w:val="24"/>
        </w:rPr>
        <w:t>758</w:t>
      </w:r>
      <w:r w:rsidR="00AD75B1" w:rsidRPr="00255EDC">
        <w:rPr>
          <w:color w:val="000000"/>
          <w:szCs w:val="24"/>
        </w:rPr>
        <w:t>/2026</w:t>
      </w:r>
    </w:p>
    <w:p w14:paraId="46D5BD19" w14:textId="77777777" w:rsidR="00307EAF" w:rsidRPr="00255EDC" w:rsidRDefault="00307EAF" w:rsidP="00307EA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255EDC">
        <w:rPr>
          <w:b/>
          <w:smallCaps/>
          <w:color w:val="000000"/>
          <w:sz w:val="36"/>
        </w:rPr>
        <w:t> Okresní soud v Písku</w:t>
      </w:r>
      <w:r w:rsidRPr="00255EDC">
        <w:rPr>
          <w:b/>
          <w:color w:val="000000"/>
          <w:sz w:val="36"/>
        </w:rPr>
        <w:t> </w:t>
      </w:r>
    </w:p>
    <w:p w14:paraId="10C45136" w14:textId="77777777" w:rsidR="00307EAF" w:rsidRPr="00255EDC" w:rsidRDefault="00307EAF" w:rsidP="00307EA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255EDC">
        <w:rPr>
          <w:color w:val="000000"/>
        </w:rPr>
        <w:t> Velké náměstí 121, 397 41</w:t>
      </w:r>
      <w:r w:rsidRPr="00255EDC">
        <w:rPr>
          <w:color w:val="000000"/>
        </w:rPr>
        <w:t> </w:t>
      </w:r>
      <w:r w:rsidRPr="00255EDC">
        <w:rPr>
          <w:color w:val="000000"/>
        </w:rPr>
        <w:t>Písek </w:t>
      </w:r>
    </w:p>
    <w:p w14:paraId="70F17939" w14:textId="4043908A" w:rsidR="00372042" w:rsidRPr="00255EDC" w:rsidRDefault="00307EAF" w:rsidP="00732F42">
      <w:pPr>
        <w:spacing w:before="120" w:after="360"/>
        <w:jc w:val="center"/>
        <w:rPr>
          <w:color w:val="000000"/>
        </w:rPr>
      </w:pPr>
      <w:r w:rsidRPr="00255EDC">
        <w:rPr>
          <w:color w:val="000000"/>
        </w:rPr>
        <w:t xml:space="preserve">tel.: 382731231, fax: 382731195, e-mail: podatelna@osoud.psk.justice.cz, </w:t>
      </w:r>
      <w:r w:rsidRPr="00255EDC">
        <w:rPr>
          <w:color w:val="000000"/>
          <w:szCs w:val="18"/>
        </w:rPr>
        <w:t>IDDS: tm2abu5</w:t>
      </w:r>
      <w:bookmarkStart w:id="1" w:name="ApResiJmeno"/>
    </w:p>
    <w:p w14:paraId="4C618AB2" w14:textId="77777777" w:rsidR="00346BBF" w:rsidRPr="00255EDC" w:rsidRDefault="00346BBF" w:rsidP="00F866F7">
      <w:pPr>
        <w:spacing w:after="0"/>
        <w:jc w:val="center"/>
        <w:rPr>
          <w:b/>
          <w:color w:val="000000"/>
          <w:sz w:val="36"/>
          <w:szCs w:val="36"/>
        </w:rPr>
      </w:pPr>
    </w:p>
    <w:p w14:paraId="48CB838B" w14:textId="77777777" w:rsidR="00346BBF" w:rsidRPr="00255EDC" w:rsidRDefault="00346BBF" w:rsidP="00F866F7">
      <w:pPr>
        <w:spacing w:after="0"/>
        <w:jc w:val="center"/>
        <w:rPr>
          <w:b/>
          <w:color w:val="000000"/>
          <w:sz w:val="36"/>
          <w:szCs w:val="36"/>
        </w:rPr>
      </w:pPr>
    </w:p>
    <w:p w14:paraId="59E5A3C9" w14:textId="5512AEDF" w:rsidR="00AD75B1" w:rsidRPr="00255EDC" w:rsidRDefault="00AD75B1" w:rsidP="00F866F7">
      <w:pPr>
        <w:spacing w:after="0"/>
        <w:jc w:val="center"/>
        <w:rPr>
          <w:b/>
          <w:color w:val="000000"/>
          <w:sz w:val="36"/>
          <w:szCs w:val="36"/>
        </w:rPr>
      </w:pPr>
      <w:r w:rsidRPr="00255EDC">
        <w:rPr>
          <w:b/>
          <w:color w:val="000000"/>
          <w:sz w:val="36"/>
          <w:szCs w:val="36"/>
        </w:rPr>
        <w:t>ZMĚNA</w:t>
      </w:r>
    </w:p>
    <w:p w14:paraId="1FBD7E87" w14:textId="77777777" w:rsidR="00346BBF" w:rsidRPr="00255EDC" w:rsidRDefault="00346BBF" w:rsidP="00F866F7">
      <w:pPr>
        <w:spacing w:after="0"/>
        <w:jc w:val="center"/>
        <w:rPr>
          <w:b/>
          <w:color w:val="000000"/>
          <w:sz w:val="36"/>
          <w:szCs w:val="36"/>
        </w:rPr>
      </w:pPr>
    </w:p>
    <w:p w14:paraId="030F9B9F" w14:textId="5CCA59D8" w:rsidR="0093228D" w:rsidRPr="00255EDC" w:rsidRDefault="00AD75B1" w:rsidP="00F866F7">
      <w:pPr>
        <w:spacing w:after="0"/>
        <w:jc w:val="center"/>
        <w:rPr>
          <w:b/>
          <w:color w:val="000000"/>
          <w:sz w:val="28"/>
          <w:szCs w:val="28"/>
        </w:rPr>
      </w:pPr>
      <w:r w:rsidRPr="00255EDC">
        <w:rPr>
          <w:b/>
          <w:color w:val="000000"/>
          <w:sz w:val="28"/>
          <w:szCs w:val="28"/>
        </w:rPr>
        <w:t>rozpisu</w:t>
      </w:r>
      <w:r w:rsidR="0093228D" w:rsidRPr="00255EDC">
        <w:rPr>
          <w:b/>
          <w:color w:val="000000"/>
          <w:sz w:val="28"/>
          <w:szCs w:val="28"/>
        </w:rPr>
        <w:t xml:space="preserve"> </w:t>
      </w:r>
      <w:r w:rsidR="002106D8" w:rsidRPr="00255EDC">
        <w:rPr>
          <w:b/>
          <w:color w:val="000000"/>
          <w:sz w:val="28"/>
          <w:szCs w:val="28"/>
        </w:rPr>
        <w:t>služeb</w:t>
      </w:r>
      <w:r w:rsidR="0093228D" w:rsidRPr="00255EDC">
        <w:rPr>
          <w:b/>
          <w:color w:val="000000"/>
          <w:sz w:val="28"/>
          <w:szCs w:val="28"/>
        </w:rPr>
        <w:t xml:space="preserve"> soudců Okresního soudu v</w:t>
      </w:r>
      <w:r w:rsidR="00FB4B48" w:rsidRPr="00255EDC">
        <w:rPr>
          <w:b/>
          <w:color w:val="000000"/>
          <w:sz w:val="28"/>
          <w:szCs w:val="28"/>
        </w:rPr>
        <w:t> </w:t>
      </w:r>
      <w:r w:rsidR="0093228D" w:rsidRPr="00255EDC">
        <w:rPr>
          <w:b/>
          <w:color w:val="000000"/>
          <w:sz w:val="28"/>
          <w:szCs w:val="28"/>
        </w:rPr>
        <w:t>Písku</w:t>
      </w:r>
      <w:r w:rsidR="00FB4B48" w:rsidRPr="00255EDC">
        <w:rPr>
          <w:b/>
          <w:color w:val="000000"/>
          <w:sz w:val="28"/>
          <w:szCs w:val="28"/>
        </w:rPr>
        <w:t xml:space="preserve"> pro přípravné řízení a zkrácené přípravné řízení se zadrženým pachatelem</w:t>
      </w:r>
    </w:p>
    <w:p w14:paraId="20CB159B" w14:textId="5E795E5D" w:rsidR="0093228D" w:rsidRPr="00255EDC" w:rsidRDefault="00E109C9" w:rsidP="00F866F7">
      <w:pPr>
        <w:spacing w:after="0"/>
        <w:jc w:val="center"/>
        <w:rPr>
          <w:b/>
          <w:color w:val="000000"/>
          <w:sz w:val="28"/>
          <w:szCs w:val="28"/>
        </w:rPr>
      </w:pPr>
      <w:r w:rsidRPr="00255EDC">
        <w:rPr>
          <w:b/>
          <w:color w:val="000000"/>
          <w:sz w:val="28"/>
          <w:szCs w:val="28"/>
        </w:rPr>
        <w:t xml:space="preserve">v </w:t>
      </w:r>
      <w:r w:rsidR="0093228D" w:rsidRPr="00255EDC">
        <w:rPr>
          <w:b/>
          <w:color w:val="000000"/>
          <w:sz w:val="28"/>
          <w:szCs w:val="28"/>
        </w:rPr>
        <w:t>pracovní dob</w:t>
      </w:r>
      <w:r w:rsidRPr="00255EDC">
        <w:rPr>
          <w:b/>
          <w:color w:val="000000"/>
          <w:sz w:val="28"/>
          <w:szCs w:val="28"/>
        </w:rPr>
        <w:t>ě</w:t>
      </w:r>
      <w:r w:rsidR="0093228D" w:rsidRPr="00255EDC">
        <w:rPr>
          <w:b/>
          <w:color w:val="000000"/>
          <w:sz w:val="28"/>
          <w:szCs w:val="28"/>
        </w:rPr>
        <w:t xml:space="preserve"> </w:t>
      </w:r>
    </w:p>
    <w:p w14:paraId="08D1E407" w14:textId="0A3BE44D" w:rsidR="0093228D" w:rsidRPr="00255EDC" w:rsidRDefault="0093228D" w:rsidP="00F866F7">
      <w:pPr>
        <w:spacing w:after="0"/>
        <w:jc w:val="center"/>
        <w:rPr>
          <w:b/>
          <w:color w:val="000000"/>
          <w:sz w:val="28"/>
          <w:szCs w:val="28"/>
        </w:rPr>
      </w:pPr>
      <w:r w:rsidRPr="00255EDC">
        <w:rPr>
          <w:b/>
          <w:color w:val="000000"/>
          <w:sz w:val="28"/>
          <w:szCs w:val="28"/>
        </w:rPr>
        <w:t xml:space="preserve">na období </w:t>
      </w:r>
      <w:r w:rsidR="00F866F7" w:rsidRPr="00255EDC">
        <w:rPr>
          <w:b/>
          <w:color w:val="000000"/>
          <w:sz w:val="28"/>
          <w:szCs w:val="28"/>
        </w:rPr>
        <w:t xml:space="preserve">od </w:t>
      </w:r>
      <w:r w:rsidR="00FE160E" w:rsidRPr="00255EDC">
        <w:rPr>
          <w:b/>
          <w:color w:val="000000"/>
          <w:sz w:val="28"/>
          <w:szCs w:val="28"/>
        </w:rPr>
        <w:t>10. 8</w:t>
      </w:r>
      <w:r w:rsidR="00EC66FB" w:rsidRPr="00255EDC">
        <w:rPr>
          <w:b/>
          <w:color w:val="000000"/>
          <w:sz w:val="28"/>
          <w:szCs w:val="28"/>
        </w:rPr>
        <w:t>.</w:t>
      </w:r>
      <w:r w:rsidR="00556099" w:rsidRPr="00255EDC">
        <w:rPr>
          <w:b/>
          <w:color w:val="000000"/>
          <w:sz w:val="28"/>
          <w:szCs w:val="28"/>
        </w:rPr>
        <w:t xml:space="preserve"> do </w:t>
      </w:r>
      <w:r w:rsidR="00FE160E" w:rsidRPr="00255EDC">
        <w:rPr>
          <w:b/>
          <w:color w:val="000000"/>
          <w:sz w:val="28"/>
          <w:szCs w:val="28"/>
        </w:rPr>
        <w:t>28. 8</w:t>
      </w:r>
      <w:r w:rsidR="00385687" w:rsidRPr="00255EDC">
        <w:rPr>
          <w:b/>
          <w:color w:val="000000"/>
          <w:sz w:val="28"/>
          <w:szCs w:val="28"/>
        </w:rPr>
        <w:t>. 2026</w:t>
      </w:r>
    </w:p>
    <w:p w14:paraId="76945B49" w14:textId="77777777" w:rsidR="00FE160E" w:rsidRPr="00255EDC" w:rsidRDefault="00FE160E" w:rsidP="00F866F7">
      <w:pPr>
        <w:spacing w:after="0"/>
        <w:jc w:val="center"/>
        <w:rPr>
          <w:b/>
          <w:color w:val="000000"/>
          <w:sz w:val="28"/>
          <w:szCs w:val="28"/>
        </w:rPr>
      </w:pPr>
    </w:p>
    <w:p w14:paraId="05AF7EC5" w14:textId="77777777" w:rsidR="00FE160E" w:rsidRPr="00255EDC" w:rsidRDefault="00FE160E" w:rsidP="00F866F7">
      <w:pPr>
        <w:spacing w:after="0"/>
        <w:jc w:val="center"/>
        <w:rPr>
          <w:b/>
          <w:color w:val="000000"/>
          <w:sz w:val="28"/>
          <w:szCs w:val="28"/>
        </w:rPr>
      </w:pPr>
    </w:p>
    <w:p w14:paraId="1F439808" w14:textId="77777777" w:rsidR="00D8793F" w:rsidRPr="00255EDC" w:rsidRDefault="00D8793F" w:rsidP="00F866F7">
      <w:pPr>
        <w:spacing w:after="0"/>
        <w:rPr>
          <w:b/>
          <w:sz w:val="28"/>
          <w:szCs w:val="28"/>
          <w:lang w:eastAsia="cs-CZ"/>
        </w:rPr>
      </w:pPr>
    </w:p>
    <w:tbl>
      <w:tblPr>
        <w:tblW w:w="9025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4"/>
        <w:gridCol w:w="5251"/>
      </w:tblGrid>
      <w:tr w:rsidR="002D72F8" w:rsidRPr="00255EDC" w14:paraId="640182C8" w14:textId="77777777" w:rsidTr="006C32AA">
        <w:trPr>
          <w:trHeight w:val="400"/>
        </w:trPr>
        <w:tc>
          <w:tcPr>
            <w:tcW w:w="3774" w:type="dxa"/>
            <w:noWrap/>
            <w:vAlign w:val="bottom"/>
            <w:hideMark/>
          </w:tcPr>
          <w:p w14:paraId="32AB2872" w14:textId="2050B451" w:rsidR="002D72F8" w:rsidRPr="00255EDC" w:rsidRDefault="002D72F8" w:rsidP="002B5B9B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cs-CZ"/>
              </w:rPr>
            </w:pPr>
            <w:r w:rsidRPr="00255EDC">
              <w:rPr>
                <w:rFonts w:eastAsia="Times New Roman" w:cs="Calibri"/>
                <w:b/>
                <w:bCs/>
                <w:color w:val="000000"/>
                <w:szCs w:val="24"/>
                <w:lang w:eastAsia="cs-CZ"/>
              </w:rPr>
              <w:t xml:space="preserve">v týdnu </w:t>
            </w:r>
            <w:proofErr w:type="gramStart"/>
            <w:r w:rsidRPr="00255EDC">
              <w:rPr>
                <w:rFonts w:eastAsia="Times New Roman" w:cs="Calibri"/>
                <w:b/>
                <w:bCs/>
                <w:color w:val="000000"/>
                <w:szCs w:val="24"/>
                <w:lang w:eastAsia="cs-CZ"/>
              </w:rPr>
              <w:t>od - do</w:t>
            </w:r>
            <w:proofErr w:type="gramEnd"/>
          </w:p>
        </w:tc>
        <w:tc>
          <w:tcPr>
            <w:tcW w:w="5251" w:type="dxa"/>
            <w:noWrap/>
            <w:vAlign w:val="bottom"/>
            <w:hideMark/>
          </w:tcPr>
          <w:p w14:paraId="6B3B7B99" w14:textId="63C6A5DA" w:rsidR="002D72F8" w:rsidRPr="00255EDC" w:rsidRDefault="0003121B" w:rsidP="002B5B9B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cs-CZ"/>
              </w:rPr>
            </w:pPr>
            <w:r w:rsidRPr="00255EDC">
              <w:rPr>
                <w:rFonts w:eastAsia="Times New Roman" w:cs="Calibri"/>
                <w:b/>
                <w:bCs/>
                <w:color w:val="000000"/>
                <w:szCs w:val="24"/>
                <w:lang w:eastAsia="cs-CZ"/>
              </w:rPr>
              <w:t xml:space="preserve">službu konající </w:t>
            </w:r>
            <w:r w:rsidR="002D72F8" w:rsidRPr="00255EDC">
              <w:rPr>
                <w:rFonts w:eastAsia="Times New Roman" w:cs="Calibri"/>
                <w:b/>
                <w:bCs/>
                <w:color w:val="000000"/>
                <w:szCs w:val="24"/>
                <w:lang w:eastAsia="cs-CZ"/>
              </w:rPr>
              <w:t>soudce</w:t>
            </w:r>
          </w:p>
        </w:tc>
      </w:tr>
      <w:tr w:rsidR="002D72F8" w:rsidRPr="00255EDC" w14:paraId="7111C333" w14:textId="77777777" w:rsidTr="006C32AA">
        <w:trPr>
          <w:trHeight w:val="400"/>
        </w:trPr>
        <w:tc>
          <w:tcPr>
            <w:tcW w:w="3774" w:type="dxa"/>
            <w:noWrap/>
            <w:vAlign w:val="bottom"/>
          </w:tcPr>
          <w:p w14:paraId="5C44B780" w14:textId="5314D376" w:rsidR="002D72F8" w:rsidRPr="00255EDC" w:rsidRDefault="00FE160E" w:rsidP="00EC66FB">
            <w:pPr>
              <w:spacing w:after="0"/>
              <w:jc w:val="center"/>
              <w:rPr>
                <w:rFonts w:eastAsia="Times New Roman" w:cs="Calibri"/>
                <w:color w:val="FF0000"/>
                <w:sz w:val="32"/>
                <w:szCs w:val="32"/>
                <w:lang w:eastAsia="cs-CZ"/>
              </w:rPr>
            </w:pPr>
            <w:r w:rsidRPr="00255EDC">
              <w:rPr>
                <w:rFonts w:eastAsia="Times New Roman" w:cs="Calibri"/>
                <w:color w:val="FF0000"/>
                <w:sz w:val="32"/>
                <w:szCs w:val="32"/>
                <w:lang w:eastAsia="cs-CZ"/>
              </w:rPr>
              <w:t>10. 8. – 14. 8</w:t>
            </w:r>
            <w:r w:rsidR="00EC66FB" w:rsidRPr="00255EDC">
              <w:rPr>
                <w:rFonts w:eastAsia="Times New Roman" w:cs="Calibri"/>
                <w:color w:val="FF0000"/>
                <w:sz w:val="32"/>
                <w:szCs w:val="32"/>
                <w:lang w:eastAsia="cs-CZ"/>
              </w:rPr>
              <w:t>. 2026</w:t>
            </w:r>
          </w:p>
        </w:tc>
        <w:tc>
          <w:tcPr>
            <w:tcW w:w="5251" w:type="dxa"/>
            <w:noWrap/>
            <w:vAlign w:val="bottom"/>
          </w:tcPr>
          <w:p w14:paraId="53409E9D" w14:textId="6D90A065" w:rsidR="002D72F8" w:rsidRPr="00255EDC" w:rsidRDefault="00FE160E" w:rsidP="002B5B9B">
            <w:pPr>
              <w:spacing w:after="0"/>
              <w:jc w:val="center"/>
              <w:rPr>
                <w:rFonts w:eastAsia="Times New Roman" w:cs="Calibri"/>
                <w:color w:val="FF0000"/>
                <w:sz w:val="32"/>
                <w:szCs w:val="32"/>
                <w:lang w:eastAsia="cs-CZ"/>
              </w:rPr>
            </w:pPr>
            <w:r w:rsidRPr="00255EDC">
              <w:rPr>
                <w:rFonts w:eastAsia="Times New Roman" w:cs="Calibri"/>
                <w:color w:val="FF0000"/>
                <w:sz w:val="32"/>
                <w:szCs w:val="32"/>
                <w:lang w:eastAsia="cs-CZ"/>
              </w:rPr>
              <w:t>JUDr. Petra Pekárková</w:t>
            </w:r>
          </w:p>
        </w:tc>
      </w:tr>
      <w:tr w:rsidR="00FE160E" w:rsidRPr="00255EDC" w14:paraId="0788DF4C" w14:textId="77777777" w:rsidTr="006C32AA">
        <w:trPr>
          <w:trHeight w:val="400"/>
        </w:trPr>
        <w:tc>
          <w:tcPr>
            <w:tcW w:w="3774" w:type="dxa"/>
            <w:noWrap/>
            <w:vAlign w:val="bottom"/>
          </w:tcPr>
          <w:p w14:paraId="5EA1C0BC" w14:textId="1FB527A6" w:rsidR="00FE160E" w:rsidRPr="00255EDC" w:rsidRDefault="00FE160E" w:rsidP="00EC66FB">
            <w:pPr>
              <w:spacing w:after="0"/>
              <w:jc w:val="center"/>
              <w:rPr>
                <w:rFonts w:eastAsia="Times New Roman" w:cs="Calibri"/>
                <w:sz w:val="32"/>
                <w:szCs w:val="32"/>
                <w:lang w:eastAsia="cs-CZ"/>
              </w:rPr>
            </w:pPr>
            <w:r w:rsidRPr="00255EDC">
              <w:rPr>
                <w:rFonts w:eastAsia="Times New Roman" w:cs="Calibri"/>
                <w:sz w:val="32"/>
                <w:szCs w:val="32"/>
                <w:lang w:eastAsia="cs-CZ"/>
              </w:rPr>
              <w:t>17. 8. – 21. 8. 2026</w:t>
            </w:r>
          </w:p>
        </w:tc>
        <w:tc>
          <w:tcPr>
            <w:tcW w:w="5251" w:type="dxa"/>
            <w:noWrap/>
            <w:vAlign w:val="bottom"/>
          </w:tcPr>
          <w:p w14:paraId="7E6BC59C" w14:textId="60017DEA" w:rsidR="00FE160E" w:rsidRPr="00255EDC" w:rsidRDefault="00FE160E" w:rsidP="002B5B9B">
            <w:pPr>
              <w:spacing w:after="0"/>
              <w:jc w:val="center"/>
              <w:rPr>
                <w:rFonts w:eastAsia="Times New Roman" w:cs="Calibri"/>
                <w:color w:val="FF0000"/>
                <w:sz w:val="32"/>
                <w:szCs w:val="32"/>
                <w:lang w:eastAsia="cs-CZ"/>
              </w:rPr>
            </w:pPr>
            <w:r w:rsidRPr="00255EDC">
              <w:rPr>
                <w:rFonts w:eastAsia="Times New Roman" w:cs="Calibri"/>
                <w:sz w:val="32"/>
                <w:szCs w:val="32"/>
                <w:lang w:eastAsia="cs-CZ"/>
              </w:rPr>
              <w:t>Mgr. Martin Král</w:t>
            </w:r>
          </w:p>
        </w:tc>
      </w:tr>
      <w:tr w:rsidR="00D0354C" w:rsidRPr="00255EDC" w14:paraId="27EEBD20" w14:textId="77777777" w:rsidTr="006C32AA">
        <w:trPr>
          <w:trHeight w:val="400"/>
        </w:trPr>
        <w:tc>
          <w:tcPr>
            <w:tcW w:w="3774" w:type="dxa"/>
            <w:noWrap/>
            <w:vAlign w:val="bottom"/>
          </w:tcPr>
          <w:p w14:paraId="7AC0A9B6" w14:textId="2C718EC7" w:rsidR="00D0354C" w:rsidRPr="00255EDC" w:rsidRDefault="00FE160E" w:rsidP="00EC66FB">
            <w:pPr>
              <w:spacing w:after="0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</w:pPr>
            <w:r w:rsidRPr="00255EDC">
              <w:rPr>
                <w:rFonts w:eastAsia="Times New Roman" w:cs="Calibri"/>
                <w:color w:val="FF0000"/>
                <w:sz w:val="32"/>
                <w:szCs w:val="32"/>
                <w:lang w:eastAsia="cs-CZ"/>
              </w:rPr>
              <w:t>24. 8. – 28. 8</w:t>
            </w:r>
            <w:r w:rsidR="00AD75B1" w:rsidRPr="00255EDC">
              <w:rPr>
                <w:rFonts w:eastAsia="Times New Roman" w:cs="Calibri"/>
                <w:color w:val="FF0000"/>
                <w:sz w:val="32"/>
                <w:szCs w:val="32"/>
                <w:lang w:eastAsia="cs-CZ"/>
              </w:rPr>
              <w:t>. 2026</w:t>
            </w:r>
          </w:p>
        </w:tc>
        <w:tc>
          <w:tcPr>
            <w:tcW w:w="5251" w:type="dxa"/>
            <w:noWrap/>
            <w:vAlign w:val="bottom"/>
          </w:tcPr>
          <w:p w14:paraId="4C3BA9D2" w14:textId="36791EA7" w:rsidR="00D0354C" w:rsidRPr="00255EDC" w:rsidRDefault="00AD75B1" w:rsidP="002B5B9B">
            <w:pPr>
              <w:spacing w:after="0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</w:pPr>
            <w:r w:rsidRPr="00255EDC">
              <w:rPr>
                <w:rFonts w:eastAsia="Times New Roman" w:cs="Calibri"/>
                <w:color w:val="FF0000"/>
                <w:sz w:val="32"/>
                <w:szCs w:val="32"/>
                <w:lang w:eastAsia="cs-CZ"/>
              </w:rPr>
              <w:t>Mgr. Martina Indráková</w:t>
            </w:r>
          </w:p>
        </w:tc>
      </w:tr>
    </w:tbl>
    <w:p w14:paraId="767E44EA" w14:textId="77777777" w:rsidR="00956A57" w:rsidRPr="00255EDC" w:rsidRDefault="00956A57" w:rsidP="0093228D"/>
    <w:p w14:paraId="31F06DAC" w14:textId="77777777" w:rsidR="00346BBF" w:rsidRPr="00255EDC" w:rsidRDefault="00346BBF" w:rsidP="0093228D"/>
    <w:p w14:paraId="477171BF" w14:textId="77777777" w:rsidR="00FE160E" w:rsidRPr="00255EDC" w:rsidRDefault="00FE160E" w:rsidP="0093228D"/>
    <w:p w14:paraId="43746573" w14:textId="0B6F18A7" w:rsidR="007E7EBE" w:rsidRPr="00255EDC" w:rsidRDefault="00D30E0C" w:rsidP="0093228D">
      <w:pPr>
        <w:rPr>
          <w:bCs/>
        </w:rPr>
      </w:pPr>
      <w:r w:rsidRPr="00255EDC">
        <w:rPr>
          <w:bCs/>
        </w:rPr>
        <w:t>Písek</w:t>
      </w:r>
      <w:r w:rsidR="0003121B" w:rsidRPr="00255EDC">
        <w:rPr>
          <w:bCs/>
        </w:rPr>
        <w:t xml:space="preserve">, </w:t>
      </w:r>
      <w:r w:rsidR="00FE160E" w:rsidRPr="00255EDC">
        <w:rPr>
          <w:bCs/>
        </w:rPr>
        <w:t xml:space="preserve">20. 7. </w:t>
      </w:r>
      <w:r w:rsidR="00AD75B1" w:rsidRPr="00255EDC">
        <w:rPr>
          <w:bCs/>
        </w:rPr>
        <w:t>2026</w:t>
      </w:r>
    </w:p>
    <w:p w14:paraId="337C0306" w14:textId="77777777" w:rsidR="00732F42" w:rsidRPr="00255EDC" w:rsidRDefault="00732F42" w:rsidP="007E7EBE">
      <w:pPr>
        <w:spacing w:after="0"/>
        <w:rPr>
          <w:bCs/>
        </w:rPr>
      </w:pPr>
    </w:p>
    <w:bookmarkEnd w:id="1"/>
    <w:p w14:paraId="549EFC4F" w14:textId="5E37EB42" w:rsidR="00D8793F" w:rsidRPr="00255EDC" w:rsidRDefault="004A0246" w:rsidP="006A4AD3">
      <w:pPr>
        <w:spacing w:after="0"/>
        <w:rPr>
          <w:b/>
        </w:rPr>
      </w:pPr>
      <w:r w:rsidRPr="00255EDC">
        <w:rPr>
          <w:b/>
        </w:rPr>
        <w:t>Mgr. Andrea Větrovská</w:t>
      </w:r>
      <w:r w:rsidR="00FB5EF4" w:rsidRPr="00255EDC">
        <w:rPr>
          <w:b/>
        </w:rPr>
        <w:t>, v. r.</w:t>
      </w:r>
    </w:p>
    <w:p w14:paraId="0395CBC8" w14:textId="33CF93CB" w:rsidR="006A4AD3" w:rsidRPr="00255EDC" w:rsidRDefault="006A4AD3" w:rsidP="006A4AD3">
      <w:pPr>
        <w:spacing w:after="0"/>
        <w:rPr>
          <w:bCs/>
        </w:rPr>
      </w:pPr>
      <w:r w:rsidRPr="00255EDC">
        <w:rPr>
          <w:bCs/>
        </w:rPr>
        <w:t>předsedkyně okresního soudu</w:t>
      </w:r>
    </w:p>
    <w:p w14:paraId="4BD7560D" w14:textId="77777777" w:rsidR="00956A57" w:rsidRPr="00255EDC" w:rsidRDefault="00956A57" w:rsidP="0093228D">
      <w:pPr>
        <w:rPr>
          <w:b/>
        </w:rPr>
      </w:pPr>
    </w:p>
    <w:p w14:paraId="3C623F5C" w14:textId="77777777" w:rsidR="00346BBF" w:rsidRPr="00255EDC" w:rsidRDefault="00346BBF" w:rsidP="0093228D">
      <w:pPr>
        <w:rPr>
          <w:b/>
        </w:rPr>
      </w:pPr>
    </w:p>
    <w:p w14:paraId="63668A9B" w14:textId="66CAA7C9" w:rsidR="00425380" w:rsidRPr="00255EDC" w:rsidRDefault="00425380" w:rsidP="00425380">
      <w:pPr>
        <w:rPr>
          <w:b/>
        </w:rPr>
      </w:pPr>
      <w:r w:rsidRPr="00255EDC">
        <w:rPr>
          <w:b/>
        </w:rPr>
        <w:t>Pracovní doba okresního soudu:</w:t>
      </w:r>
    </w:p>
    <w:p w14:paraId="6FE04A13" w14:textId="77777777" w:rsidR="00425380" w:rsidRPr="00255EDC" w:rsidRDefault="00425380" w:rsidP="00425380">
      <w:pPr>
        <w:rPr>
          <w:b/>
        </w:rPr>
      </w:pPr>
      <w:r w:rsidRPr="00255EDC">
        <w:rPr>
          <w:b/>
        </w:rPr>
        <w:t>PO, ÚT, ČT</w:t>
      </w:r>
      <w:r w:rsidRPr="00255EDC">
        <w:rPr>
          <w:b/>
        </w:rPr>
        <w:tab/>
        <w:t>7,00 – 15,30 hod.</w:t>
      </w:r>
    </w:p>
    <w:p w14:paraId="0A86BF14" w14:textId="77777777" w:rsidR="00425380" w:rsidRPr="00255EDC" w:rsidRDefault="00425380" w:rsidP="00425380">
      <w:pPr>
        <w:rPr>
          <w:b/>
        </w:rPr>
      </w:pPr>
      <w:r w:rsidRPr="00255EDC">
        <w:rPr>
          <w:b/>
        </w:rPr>
        <w:t>ST</w:t>
      </w:r>
      <w:r w:rsidRPr="00255EDC">
        <w:rPr>
          <w:b/>
        </w:rPr>
        <w:tab/>
      </w:r>
      <w:r w:rsidRPr="00255EDC">
        <w:rPr>
          <w:b/>
        </w:rPr>
        <w:tab/>
        <w:t>7,00 – 16,30 hod.</w:t>
      </w:r>
    </w:p>
    <w:p w14:paraId="2BC3E5BF" w14:textId="1DC78B7D" w:rsidR="00425380" w:rsidRPr="00255EDC" w:rsidRDefault="00425380" w:rsidP="0093228D">
      <w:pPr>
        <w:rPr>
          <w:b/>
        </w:rPr>
      </w:pPr>
      <w:r w:rsidRPr="00255EDC">
        <w:rPr>
          <w:b/>
        </w:rPr>
        <w:t>PÁ</w:t>
      </w:r>
      <w:r w:rsidRPr="00255EDC">
        <w:rPr>
          <w:b/>
        </w:rPr>
        <w:tab/>
      </w:r>
      <w:r w:rsidRPr="00255EDC">
        <w:rPr>
          <w:b/>
        </w:rPr>
        <w:tab/>
        <w:t>7,00 – 14,30 hod.</w:t>
      </w:r>
    </w:p>
    <w:sectPr w:rsidR="00425380" w:rsidRPr="00255EDC" w:rsidSect="00956A57">
      <w:footerReference w:type="even" r:id="rId7"/>
      <w:footerReference w:type="default" r:id="rId8"/>
      <w:footerReference w:type="first" r:id="rId9"/>
      <w:pgSz w:w="11906" w:h="16838"/>
      <w:pgMar w:top="1417" w:right="1417" w:bottom="1276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28B35" w14:textId="77777777" w:rsidR="00511E94" w:rsidRDefault="00511E94" w:rsidP="00307EAF">
      <w:pPr>
        <w:spacing w:after="0"/>
      </w:pPr>
      <w:r>
        <w:separator/>
      </w:r>
    </w:p>
  </w:endnote>
  <w:endnote w:type="continuationSeparator" w:id="0">
    <w:p w14:paraId="67A51571" w14:textId="77777777" w:rsidR="00511E94" w:rsidRDefault="00511E94" w:rsidP="00307E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FEBA5" w14:textId="77777777" w:rsidR="00307EAF" w:rsidRPr="00307EAF" w:rsidRDefault="00307EAF" w:rsidP="00307EAF">
    <w:pPr>
      <w:pStyle w:val="Zpat"/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C8185" w14:textId="77777777" w:rsidR="00307EAF" w:rsidRPr="00307EAF" w:rsidRDefault="00307EAF" w:rsidP="00307EAF">
    <w:pPr>
      <w:pStyle w:val="Zpat"/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627AC" w14:textId="1A1C9756" w:rsidR="00FB5EF4" w:rsidRDefault="00FB5EF4">
    <w:pPr>
      <w:pStyle w:val="Zpat"/>
    </w:pPr>
    <w:r>
      <w:t xml:space="preserve">Za správnost vyhotovení: </w:t>
    </w:r>
    <w:r w:rsidR="000F54F3">
      <w:t>Jana Kaštánková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EF59E" w14:textId="77777777" w:rsidR="00511E94" w:rsidRDefault="00511E94" w:rsidP="00307EAF">
      <w:pPr>
        <w:spacing w:after="0"/>
      </w:pPr>
      <w:r>
        <w:separator/>
      </w:r>
    </w:p>
  </w:footnote>
  <w:footnote w:type="continuationSeparator" w:id="0">
    <w:p w14:paraId="62F38A6E" w14:textId="77777777" w:rsidR="00511E94" w:rsidRDefault="00511E94" w:rsidP="00307EA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02BDD"/>
    <w:multiLevelType w:val="hybridMultilevel"/>
    <w:tmpl w:val="1B8AF1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F01AC"/>
    <w:multiLevelType w:val="hybridMultilevel"/>
    <w:tmpl w:val="5FB2C6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DF222E"/>
    <w:multiLevelType w:val="hybridMultilevel"/>
    <w:tmpl w:val="5EC87B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507292">
    <w:abstractNumId w:val="0"/>
  </w:num>
  <w:num w:numId="2" w16cid:durableId="2045865795">
    <w:abstractNumId w:val="2"/>
  </w:num>
  <w:num w:numId="3" w16cid:durableId="454910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&quot; CisloListu=&quot;0&quot; Key=&quot;C:\Users\AVetrovska\Documents\Apstr V4\Vystup\22-SPR-1535-2023--01-02--14-26-32--Přípis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1-02&quot;&gt;&lt;HlavniSpis Key=&quot;51992,3176&quot; PredmetRizeni=&quot;Rozpis služeb na vazební pohotovost - leden - květen 2024&quot; DatumDoslo=&quot;2023-12-12&quot; IsEPR=&quot;0&quot; SOPCastka=&quot;0&quot; SOPDatum=&quot;1899-12-30&quot; IsSenatni=&quot;0&quot;&gt;&lt;SpisovaZnacka Key=&quot;51983,82&quot; Senat=&quot;22&quot; Rejstrik=&quot;SPR&quot; Cislo=&quot;1535&quot; Rok=&quot;2023&quot; CL=&quot;&quot; Oddeleni=&quot;N&quot;/&gt;&lt;SpisovaZnackaCizi Key=&quot;51992,3187&quot; Senat=&quot;0&quot; Rejstrik=&quot;&quot; Cislo=&quot;0&quot; Rok=&quot;0&quot; CL=&quot;&quot; Oddeleni=&quot;N&quot;/&gt;&lt;SpisovaZnackaDalsi Key=&quot;51992,33116&quot; Senat=&quot;0&quot; Rejstrik=&quot;&quot; Cislo=&quot;0&quot; Rok=&quot;0&quot; CL=&quot;&quot; Oddeleni=&quot;N&quot;/&gt;&lt;SpisoveZnackyPanc Key=&quot;51992,89160&quot;/&gt;&lt;UcastniciA Key=&quot;51992,3178&quot; Role=&quot;&quot; Rod=&quot;1&quot;&gt;&lt;Zastupci Key=&quot;51992,3179&quot;/&gt;&lt;Osoby/&gt;&lt;/UcastniciA&gt;&lt;Ucastnici1 Key=&quot;51992,3180&quot; Role=&quot;&quot; Rod=&quot;1&quot;&gt;&lt;Zastupci Key=&quot;51992,3181&quot;/&gt;&lt;Osoby/&gt;&lt;/Ucastnici1&gt;&lt;OsobyAll Key=&quot;51992,31100&quot; Role=&quot;zpracov.&quot; Rod=&quot;1&quot;&gt;&lt;Zastupci Key=&quot;51992,31101&quot;/&gt;&lt;Osoby&gt;&lt;Osoba Key=&quot;OSJICPI&quot; OsobaRootType=&quot;1&quot; Poradi=&quot;01&quot; Prijmeni=&quot;Česká republika - Okresní soud v Písku&quot; ICO=&quot;00024660&quot; Role=&quot;zpracov.&quot; CisloUctu=&quot;107-629271/0710, 123-629271/0710, 19-629271/0710, 34534-629271/0710, 3703-629271/0710, 3762-629271/0710, 6015-629271/0710, 629271/0710, CZ2707100060150000629271/CNBACZPP&quot; IDDS=&quot;tm2abu5&quot; IsasID=&quot;OSJICPI&quot; Svepravny=&quot;0&quot;&gt;&lt;Adresy&gt;&lt;Adresa Key=&quot;152686&quot; Druh=&quot;SÍDLO ORG.&quot;&gt;&lt;ComplexAdress Ulice=&quot;Velké náměstí&quot; CisloPopisne=&quot;121&quot; PSC=&quot;397 41&quot; Mesto=&quot;Písek&quot;/&gt;&lt;/Adresa&gt;&lt;/Adresy&gt;&lt;/Osoba&gt;&lt;/Osoby&gt;&lt;/OsobyAll&gt;&lt;VydanaRozhodnuti Key=&quot;51992,91161&quot; ExTOnly=&quot;0&quot; FullInfo=&quot;0&quot;/&gt;&lt;ExekucniTituly Key=&quot;51992,3177&quot; ExTOnly=&quot;-1&quot; FullInfo=&quot;0&quot;/&gt;&lt;UdajeZIS Key=&quot;51992,3183&quot;&gt;&lt;Udaj Popis=&quot;UZIVATEL_KOD&quot; Value=&quot;VETROVAN&quot;/&gt;&lt;Udaj Popis=&quot;UZIVATEL&quot; Value=&quot;Mgr. Andrea Větrovská&quot;/&gt;&lt;Udaj Popis=&quot;UZIVATEL_PROFESE&quot; Value=&quot;Předseda soudu&quot;/&gt;&lt;Udaj Popis=&quot;UZIVATEL_SKLON&quot; Value=&quot;Mgr. samosoudkyní Mgr. Andreou Větrovskou&quot;/&gt;&lt;Udaj Popis=&quot;SYSTEMOVY_DATUM - čas&quot; Value=&quot;14:26&quot;/&gt;&lt;Udaj Popis=&quot;SYSTEMOVY_DATUM&quot; Value=&quot;2024-01-02&quot;/&gt;&lt;Udaj Popis=&quot;SOUD_NAZEV&quot; Value=&quot;Okresní soud v Písku&quot;/&gt;&lt;Udaj Popis=&quot;SOUD_ULICE&quot; Value=&quot;Velké náměstí&quot;/&gt;&lt;Udaj Popis=&quot;SOUD_CISLO_POPISNE&quot; Value=&quot;121&quot;/&gt;&lt;Udaj Popis=&quot;SOUD_MESTO&quot; Value=&quot;Písek&quot;/&gt;&lt;Udaj Popis=&quot;SOUD_PSC&quot; Value=&quot;397 41&quot;/&gt;&lt;Udaj Popis=&quot;SOUD_FAX&quot; Value=&quot;382731195&quot;/&gt;&lt;Udaj Popis=&quot;SOUD_ICO&quot; Value=&quot;00024660&quot;/&gt;&lt;Udaj Popis=&quot;SOUD_DS&quot; Value=&quot;tm2abu5&quot;/&gt;&lt;Udaj Popis=&quot;SOUD_TELEFON&quot; Value=&quot;382731231&quot;/&gt;&lt;Udaj Popis=&quot;SOUD_EMAIL&quot; Value=&quot;podatelna@osoud.psk.justice.cz&quot;/&gt;&lt;Udaj Popis=&quot;NADRIZENY_SOUD_NAZEV&quot; Value=&quot;Česká republika - Krajský soud v Českých Budějovicích&quot;/&gt;&lt;Udaj Popis=&quot;NADRIZENY_SOUD_ULICE&quot; Value=&quot;Zátkovo nábř.&quot;/&gt;&lt;Udaj Popis=&quot;NADRIZENY_SOUD_CISLO_POPISNE&quot; Value=&quot;10/2&quot;/&gt;&lt;Udaj Popis=&quot;NADRIZENY_SOUD_MESTO&quot; Value=&quot;České Budějovice&quot;/&gt;&lt;Udaj Popis=&quot;NADRIZENY_SOUD_PSC&quot; Value=&quot;370 84&quot;/&gt;&lt;Udaj Popis=&quot;SOUD_MISTO_VYSTAVENI&quot; Value=&quot;V Písku&quot;/&gt;&lt;Udaj Popis=&quot;RESI_JMENO&quot; Value=&quot;Eva&quot;/&gt;&lt;Udaj Popis=&quot;RESI_PRIJMENI&quot; Value=&quot;Lisová&quot;/&gt;&lt;Udaj Popis=&quot;RESI_TITUL_PRED&quot; Value=&quot;Ing.&quot;/&gt;&lt;Udaj Popis=&quot;RESI_PROFESE&quot; Value=&quot;Ředitelka správy&quot;/&gt;&lt;Udaj Popis=&quot;CISLO_SENATU&quot; Value=&quot;22&quot;/&gt;&lt;Udaj Popis=&quot;DRUH_VEC&quot; Value=&quot;SPR&quot;/&gt;&lt;Udaj Popis=&quot;BC_VEC&quot; Value=&quot;1535&quot;/&gt;&lt;Udaj Popis=&quot;ROCNIK&quot; Value=&quot;2023&quot;/&gt;&lt;Udaj Popis=&quot;DRUH_STAV_VECI&quot; Value=&quot;NEVYRIZENA&quot;/&gt;&lt;Udaj Popis=&quot;PRIZNAK_AN_SENATNI_VEC&quot; Value=&quot;F&quot;/&gt;&lt;Udaj Popis=&quot;CAROVY_KOD_VEC&quot; Value=&quot;*22SPR1535/2023*&quot;/&gt;&lt;Udaj Popis=&quot;DATUM_A_CAS_AKTUALIZACE&quot; Value=&quot;15.12.2023 10:25:34&quot;/&gt;&lt;Udaj Popis=&quot;DATUM_A_CAS_VLOZENI&quot; Value=&quot;12.12.2023 08:32:45&quot;/&gt;&lt;Udaj Popis=&quot;DATUM_DOSLO&quot; Value=&quot;12.12.2023&quot;/&gt;&lt;Udaj Popis=&quot;DATUM_VYRIZENI&quot; Value=&quot;15.12.2023&quot;/&gt;&lt;Udaj Popis=&quot;DRUH_HESLO&quot; Value=&quot;RŮZNÉ&quot;/&gt;&lt;Udaj Popis=&quot;DRUH_VECI_SPISOVA_ZNACKA&quot; Value=&quot;Spr&quot;/&gt;&lt;Udaj Popis=&quot;KOD_UZIV_AKTUALIZOVAL&quot; Value=&quot;HORAKVE&quot;/&gt;&lt;Udaj Popis=&quot;KOD_UZIV_VLOZIL&quot; Value=&quot;HORAKVE&quot;/&gt;&lt;Udaj Popis=&quot;OSOBA_PRIDELENA&quot; Value=&quot;Ing. Eva Lisová&quot;/&gt;&lt;Udaj Popis=&quot;POHYB_SPISU_UMISTENI&quot; Value=&quot;ZALOŽENO&quot;/&gt;&lt;Udaj Popis=&quot;POPIS_DRUH_VECI&quot; Value=&quot;Správní agenda&quot;/&gt;&lt;Udaj Popis=&quot;POPIS_KRATKY_ODDILU_REJSTRIKU&quot; Value=&quot;OSTATNÍ&quot;/&gt;&lt;Udaj Popis=&quot;POPIS_STAV_VECI&quot; Value=&quot;Nevyřízená věc&quot;/&gt;&lt;Udaj Popis=&quot;POZPATKU_BC_VECI&quot; Value=&quot;5351&quot;/&gt;&lt;Udaj Popis=&quot;POZPATKU_CISLO_SENATU&quot; Value=&quot;22&quot;/&gt;&lt;Udaj Popis=&quot;POZPATKU_DRUH_VECI&quot; Value=&quot;rpS&quot;/&gt;&lt;Udaj Popis=&quot;POZPATKU_ROCNIK&quot; Value=&quot;3202&quot;/&gt;&lt;Udaj Popis=&quot;POZPATKU_SPISOVA_ZNACKA&quot; Value=&quot;3202/5351 rpS 22&quot;/&gt;&lt;Udaj Popis=&quot;PREDMET_RIZENI&quot; Value=&quot;Rozpis služeb na vazební pohotovost - leden - květen 2024&quot;/&gt;&lt;Udaj Popis=&quot;PREDSEDA_SENATU&quot; Value=&quot;Ing. Eva Lis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Ing. Eva Lisová&quot;/&gt;&lt;Udaj Popis=&quot;SOUD_ID_ORGANIZACE&quot; Value=&quot;OSJICPI&quot;/&gt;&lt;Udaj Popis=&quot;SOUD_ID_POBOCKA&quot; Value=&quot;OSJICPI&quot;/&gt;&lt;Udaj Popis=&quot;SOUD_CISLO_ORGANIZACE&quot; Value=&quot;203050&quot;/&gt;&lt;Udaj Popis=&quot;SPISOVA_ZNACKA&quot; Value=&quot;22 Spr 1535/2023&quot;/&gt;&lt;Udaj Popis=&quot;OSOBA&quot; Value=&quot;OSJICPI&quot;/&gt;&lt;Udaj Popis=&quot;PORADI&quot; Value=&quot;01&quot;/&gt;&lt;Udaj Popis=&quot;PRIZNAK_AN_MLADISTVY&quot; Value=&quot;F&quot;/&gt;&lt;Udaj Popis=&quot;PRIZNAK_AN_SVEPRAVNY&quot; Value=&quot;F&quot;/&gt;&lt;Udaj Popis=&quot;DRUH_ROLE_V_RIZENI&quot; Value=&quot;ZPRACOV.&quot;/&gt;&lt;Udaj Popis=&quot;NAZEV_OSOBY_PRESNY&quot; Value=&quot;Česká republika - Okresní soud v Písku&quot;/&gt;&lt;Udaj Popis=&quot;NAZEV_OSOBY&quot; Value=&quot;Česká republika - Okresní soud v Písku&quot;/&gt;&lt;Udaj Popis=&quot;POHLAVI&quot; Value=&quot;Neurceno&quot;/&gt;&lt;Udaj Popis=&quot;DRUH_OSOBY&quot; Value=&quot;organizace resortu&quot;/&gt;&lt;Udaj Popis=&quot;PRIZNAK_AN_UMRTI&quot; Value=&quot;F&quot;/&gt;&lt;Udaj Popis=&quot;ICO&quot; Value=&quot;00024660&quot;/&gt;&lt;Udaj Popis=&quot;PRIZNAK_DOVOLATEL&quot; Value=&quot;F&quot;/&gt;&lt;Udaj Popis=&quot;IDDS&quot; Value=&quot;tm2abu5&quot;/&gt;&lt;Udaj Popis=&quot;BANKOVNI_UCET&quot; Value=&quot;107-629271/0710, 123-629271/0710, 19-629271/0710, 34534-629271/0710, 3703-629271/0710, 3762-629271/0710, 6015-629271/0710, 629271/0710, CZ2707100060150000629271/CNBACZPP&quot;/&gt;&lt;Udaj Popis=&quot;ID_ADRESY&quot; Value=&quot;152686&quot;/&gt;&lt;Udaj Popis=&quot;DRUH_ADRESY&quot; Value=&quot;SÍDLO ORG.&quot;/&gt;&lt;Udaj Popis=&quot;ULICE&quot; Value=&quot;Velké náměstí&quot;/&gt;&lt;Udaj Popis=&quot;CISLO_POPISNE&quot; Value=&quot;121&quot;/&gt;&lt;Udaj Popis=&quot;MESTO&quot; Value=&quot;Písek&quot;/&gt;&lt;Udaj Popis=&quot;PSC&quot; Value=&quot;397 41&quot;/&gt;&lt;Udaj Popis=&quot;SOUCET_PREDEPSANYCH_POPLATKU&quot; Value=&quot;0&quot;/&gt;&lt;/UdajeZIS&gt;&lt;Resitel Key=&quot;51992,3190&quot; Jmeno=&quot;Ing. Eva Lisová&quot; Jmeno2p=&quot;Ing. Evy Lisové&quot; Jmeno3p=&quot;Ing. Evě Lisové&quot; Jmeno7p=&quot;Ing. Evou Lisovou&quot; Funkce=&quot;ředitelka správy&quot; Funkce2p=&quot;ředitelka správy&quot; Funkce3p=&quot;ředitelka správy&quot; Funkce7p=&quot;ředitelka správy&quot; IsVychozi=&quot;0&quot; IsVychoziZaSpravnost=&quot;0&quot; IsVychoziPrisedici1=&quot;0&quot; IsVychoziPrisedici2=&quot;0&quot;/&gt;&lt;SlovnikJednani/&gt;&lt;/HlavniSpis&gt;&lt;ResitelFinal Key=&quot;28410,0383&quot; Jmeno=&quot;Mgr. Andrea Větrovská&quot; Jmeno2p=&quot;Mgr. Andrey Větrovské&quot; Jmeno3p=&quot;Mgr. Andree Větrovské&quot; Jmeno7p=&quot;Mgr. Andreou Větrovskou&quot; Funkce=&quot;soudkyně&quot; Funkce2p=&quot;soudkyně&quot; Funkce3p=&quot;soudkyni&quot; Funkce7p=&quot;soudkyní&quot; IsVychozi=&quot;-1&quot; IsVychoziZaSpravnost=&quot;0&quot; IsVychoziPrisedici1=&quot;0&quot; IsVychoziPrisedici2=&quot;0&quot;/&gt;&lt;KolekceOsob JmenoKolekce=&quot;všechny osoby&quot;&gt;&lt;OsobaKey Key=&quot;OSJICPI&quot;/&gt;&lt;/KolekceOsob&gt;&lt;KolekceOsob JmenoKolekce=&quot;žalobci&quot;/&gt;&lt;KolekceOsob JmenoKolekce=&quot;žalovaní&quot;/&gt;&lt;KolekceOsob JmenoKolekce=&quot;trestní účastníci&quot;/&gt;&lt;KolekceOsob JmenoKolekce=&quot;ostatní účastníci&quot;/&gt;&lt;KolekceOsob JmenoKolekce=&quot;účastníci a&quot;/&gt;&lt;KolekceOsob JmenoKolekce=&quot;účastníci 1&quot;/&gt;&lt;KolekceOsob JmenoKolekce=&quot;účastníci&quot;/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/&gt;&lt;GlobalniSlovnikOsob Key=&quot;51996,73186&quot; Role=&quot;zpracov.&quot; Rod=&quot;1&quot;&gt;&lt;Zastupci Key=&quot;51996,73187&quot;/&gt;&lt;Osoby&gt;&lt;Osoba Key=&quot;OSJICPI&quot; OsobaRootType=&quot;1&quot; Poradi=&quot;01&quot; Prijmeni=&quot;Česká republika - Okresní soud v Písku&quot; ICO=&quot;00024660&quot; Role=&quot;zpracov.&quot; CisloUctu=&quot;107-629271/0710, 123-629271/0710, 19-629271/0710, 34534-629271/0710, 3703-629271/0710, 3762-629271/0710, 6015-629271/0710, 629271/0710, CZ2707100060150000629271/CNBACZPP&quot; IDDS=&quot;tm2abu5&quot; IsasID=&quot;OSJICPI&quot; Svepravny=&quot;0&quot;&gt;&lt;Adresy&gt;&lt;Adresa Key=&quot;152686&quot; Druh=&quot;SÍDLO ORG.&quot;&gt;&lt;ComplexAdress Ulice=&quot;Velké náměstí&quot; CisloPopisne=&quot;121&quot; PSC=&quot;397 41&quot; Mesto=&quot;Písek&quot;/&gt;&lt;/Adresa&gt;&lt;/Adresy&gt;&lt;/Osoba&gt;&lt;/Osoby&gt;&lt;/GlobalniSlovnikOsob&gt;&lt;/Kompilace&gt;&lt;/ApstrData&gt;_x000d__x000a_"/>
    <w:docVar w:name="AUTOOPEN_SPUSTENO" w:val="T"/>
    <w:docVar w:name="DB_ID_DOK" w:val="ZMĚNA SLUŽBY  soudci Nt,  2026/07/20 13:26:02"/>
    <w:docVar w:name="DOKUMENT_ADRESAR_FS" w:val="C:\TMP\DB"/>
    <w:docVar w:name="DOKUMENT_AUTOMATICKE_UKLADANI" w:val="NE"/>
    <w:docVar w:name="DOKUMENT_PERIODA_UKLADANI" w:val="2"/>
    <w:docVar w:name="DOKUMENT_ULOZIT_JAKO_DOCX" w:val="NE"/>
    <w:docVar w:name="DOKUMENT_ULOZIT_JAKO_PDF" w:val="NE"/>
  </w:docVars>
  <w:rsids>
    <w:rsidRoot w:val="00216983"/>
    <w:rsid w:val="00000885"/>
    <w:rsid w:val="0003121B"/>
    <w:rsid w:val="0004606A"/>
    <w:rsid w:val="00057C44"/>
    <w:rsid w:val="00067FCC"/>
    <w:rsid w:val="00074C84"/>
    <w:rsid w:val="00076950"/>
    <w:rsid w:val="00092F4F"/>
    <w:rsid w:val="000C26A4"/>
    <w:rsid w:val="000D4933"/>
    <w:rsid w:val="000E1D0A"/>
    <w:rsid w:val="000E364F"/>
    <w:rsid w:val="000E6D88"/>
    <w:rsid w:val="000F01AD"/>
    <w:rsid w:val="000F0B9A"/>
    <w:rsid w:val="000F54F3"/>
    <w:rsid w:val="00113ECA"/>
    <w:rsid w:val="00120751"/>
    <w:rsid w:val="00121CD7"/>
    <w:rsid w:val="00156F59"/>
    <w:rsid w:val="001668BF"/>
    <w:rsid w:val="0017776E"/>
    <w:rsid w:val="00190EB3"/>
    <w:rsid w:val="00194358"/>
    <w:rsid w:val="00196DA5"/>
    <w:rsid w:val="001971B3"/>
    <w:rsid w:val="001A3FE0"/>
    <w:rsid w:val="001C0556"/>
    <w:rsid w:val="001E05CA"/>
    <w:rsid w:val="001E4BBB"/>
    <w:rsid w:val="001F19A6"/>
    <w:rsid w:val="001F2606"/>
    <w:rsid w:val="002104FC"/>
    <w:rsid w:val="002106D8"/>
    <w:rsid w:val="0021554C"/>
    <w:rsid w:val="00216983"/>
    <w:rsid w:val="00225E36"/>
    <w:rsid w:val="00251886"/>
    <w:rsid w:val="00255EDC"/>
    <w:rsid w:val="00261CAE"/>
    <w:rsid w:val="0027261F"/>
    <w:rsid w:val="00275C51"/>
    <w:rsid w:val="00284616"/>
    <w:rsid w:val="00286794"/>
    <w:rsid w:val="00292EAC"/>
    <w:rsid w:val="00295E8D"/>
    <w:rsid w:val="002B41E2"/>
    <w:rsid w:val="002B5228"/>
    <w:rsid w:val="002B5B9B"/>
    <w:rsid w:val="002D72F8"/>
    <w:rsid w:val="002F540D"/>
    <w:rsid w:val="00307EAF"/>
    <w:rsid w:val="003109AF"/>
    <w:rsid w:val="00312EBB"/>
    <w:rsid w:val="00331B01"/>
    <w:rsid w:val="00334D9D"/>
    <w:rsid w:val="00337AA3"/>
    <w:rsid w:val="00337B2D"/>
    <w:rsid w:val="00346BBF"/>
    <w:rsid w:val="00361855"/>
    <w:rsid w:val="00367F45"/>
    <w:rsid w:val="0037087B"/>
    <w:rsid w:val="00372042"/>
    <w:rsid w:val="00385687"/>
    <w:rsid w:val="00387BDC"/>
    <w:rsid w:val="003C4500"/>
    <w:rsid w:val="00410E62"/>
    <w:rsid w:val="0041170B"/>
    <w:rsid w:val="00416316"/>
    <w:rsid w:val="00425380"/>
    <w:rsid w:val="004305BA"/>
    <w:rsid w:val="00435061"/>
    <w:rsid w:val="00444D5C"/>
    <w:rsid w:val="00450FB1"/>
    <w:rsid w:val="00476DC3"/>
    <w:rsid w:val="00484E34"/>
    <w:rsid w:val="00486F29"/>
    <w:rsid w:val="004942CC"/>
    <w:rsid w:val="00495637"/>
    <w:rsid w:val="00497E2C"/>
    <w:rsid w:val="004A0246"/>
    <w:rsid w:val="004A616D"/>
    <w:rsid w:val="004C03A4"/>
    <w:rsid w:val="004C4D52"/>
    <w:rsid w:val="004D2004"/>
    <w:rsid w:val="004D344D"/>
    <w:rsid w:val="004F6239"/>
    <w:rsid w:val="00511E94"/>
    <w:rsid w:val="00516B7E"/>
    <w:rsid w:val="0052069F"/>
    <w:rsid w:val="005247D5"/>
    <w:rsid w:val="00544BC6"/>
    <w:rsid w:val="005475E8"/>
    <w:rsid w:val="00556099"/>
    <w:rsid w:val="005612B7"/>
    <w:rsid w:val="00573155"/>
    <w:rsid w:val="00591BCB"/>
    <w:rsid w:val="005946D9"/>
    <w:rsid w:val="00596C67"/>
    <w:rsid w:val="005A12C2"/>
    <w:rsid w:val="005A7F8E"/>
    <w:rsid w:val="005B3F8A"/>
    <w:rsid w:val="005B4995"/>
    <w:rsid w:val="005B63DD"/>
    <w:rsid w:val="005B75FD"/>
    <w:rsid w:val="005C7489"/>
    <w:rsid w:val="005D2BE7"/>
    <w:rsid w:val="005E1AFB"/>
    <w:rsid w:val="005E5EC3"/>
    <w:rsid w:val="006031FD"/>
    <w:rsid w:val="00616E56"/>
    <w:rsid w:val="006306EC"/>
    <w:rsid w:val="00655086"/>
    <w:rsid w:val="0065513D"/>
    <w:rsid w:val="0065761D"/>
    <w:rsid w:val="006632D0"/>
    <w:rsid w:val="00675292"/>
    <w:rsid w:val="00684B5C"/>
    <w:rsid w:val="006A4AD3"/>
    <w:rsid w:val="006C32AA"/>
    <w:rsid w:val="006C47D1"/>
    <w:rsid w:val="006C6BDC"/>
    <w:rsid w:val="006D27F8"/>
    <w:rsid w:val="006F6203"/>
    <w:rsid w:val="00704E10"/>
    <w:rsid w:val="00731363"/>
    <w:rsid w:val="00732A21"/>
    <w:rsid w:val="00732F42"/>
    <w:rsid w:val="007365A5"/>
    <w:rsid w:val="00743FDF"/>
    <w:rsid w:val="00746DB3"/>
    <w:rsid w:val="007521D6"/>
    <w:rsid w:val="00753600"/>
    <w:rsid w:val="007616AF"/>
    <w:rsid w:val="007627D0"/>
    <w:rsid w:val="0076315D"/>
    <w:rsid w:val="0077544E"/>
    <w:rsid w:val="00792A29"/>
    <w:rsid w:val="007C5BB2"/>
    <w:rsid w:val="007C7BA9"/>
    <w:rsid w:val="007D0E80"/>
    <w:rsid w:val="007D1071"/>
    <w:rsid w:val="007D4521"/>
    <w:rsid w:val="007E3EB6"/>
    <w:rsid w:val="007E7EBE"/>
    <w:rsid w:val="007F7788"/>
    <w:rsid w:val="00802C0D"/>
    <w:rsid w:val="008156D9"/>
    <w:rsid w:val="00815D4E"/>
    <w:rsid w:val="008352D5"/>
    <w:rsid w:val="00857D8D"/>
    <w:rsid w:val="008606DC"/>
    <w:rsid w:val="00860A7E"/>
    <w:rsid w:val="00864726"/>
    <w:rsid w:val="00870117"/>
    <w:rsid w:val="008735C2"/>
    <w:rsid w:val="00880ED1"/>
    <w:rsid w:val="00884F2C"/>
    <w:rsid w:val="00886685"/>
    <w:rsid w:val="00893C0B"/>
    <w:rsid w:val="008A72AB"/>
    <w:rsid w:val="008D17D1"/>
    <w:rsid w:val="008E0096"/>
    <w:rsid w:val="008E0AFD"/>
    <w:rsid w:val="008E2561"/>
    <w:rsid w:val="008F43C1"/>
    <w:rsid w:val="008F4A4A"/>
    <w:rsid w:val="00907229"/>
    <w:rsid w:val="009112D7"/>
    <w:rsid w:val="00916557"/>
    <w:rsid w:val="00926CAE"/>
    <w:rsid w:val="0093228D"/>
    <w:rsid w:val="009403C0"/>
    <w:rsid w:val="00956A57"/>
    <w:rsid w:val="00964DAD"/>
    <w:rsid w:val="00971A86"/>
    <w:rsid w:val="0097714B"/>
    <w:rsid w:val="009926DC"/>
    <w:rsid w:val="009A3946"/>
    <w:rsid w:val="009B6F70"/>
    <w:rsid w:val="009C399B"/>
    <w:rsid w:val="009D4FAF"/>
    <w:rsid w:val="009D5169"/>
    <w:rsid w:val="009E22BA"/>
    <w:rsid w:val="00A05A66"/>
    <w:rsid w:val="00A1038F"/>
    <w:rsid w:val="00A532F3"/>
    <w:rsid w:val="00A74673"/>
    <w:rsid w:val="00A9003B"/>
    <w:rsid w:val="00A9519D"/>
    <w:rsid w:val="00AC3125"/>
    <w:rsid w:val="00AC41F9"/>
    <w:rsid w:val="00AC4472"/>
    <w:rsid w:val="00AD5101"/>
    <w:rsid w:val="00AD75B1"/>
    <w:rsid w:val="00AE481E"/>
    <w:rsid w:val="00AF74BC"/>
    <w:rsid w:val="00B01292"/>
    <w:rsid w:val="00B1251F"/>
    <w:rsid w:val="00B15014"/>
    <w:rsid w:val="00B157CF"/>
    <w:rsid w:val="00B17348"/>
    <w:rsid w:val="00B368A5"/>
    <w:rsid w:val="00B605C9"/>
    <w:rsid w:val="00B702D5"/>
    <w:rsid w:val="00BA4E5D"/>
    <w:rsid w:val="00BB1E39"/>
    <w:rsid w:val="00BE3A8A"/>
    <w:rsid w:val="00C008A6"/>
    <w:rsid w:val="00C12F22"/>
    <w:rsid w:val="00C225C4"/>
    <w:rsid w:val="00C32D0E"/>
    <w:rsid w:val="00C47465"/>
    <w:rsid w:val="00C545E4"/>
    <w:rsid w:val="00C55095"/>
    <w:rsid w:val="00C56882"/>
    <w:rsid w:val="00C76DA7"/>
    <w:rsid w:val="00C77025"/>
    <w:rsid w:val="00C8463F"/>
    <w:rsid w:val="00C8572D"/>
    <w:rsid w:val="00C859B2"/>
    <w:rsid w:val="00C90A21"/>
    <w:rsid w:val="00C93888"/>
    <w:rsid w:val="00CC7E01"/>
    <w:rsid w:val="00CD6DB3"/>
    <w:rsid w:val="00D0354C"/>
    <w:rsid w:val="00D163B4"/>
    <w:rsid w:val="00D22296"/>
    <w:rsid w:val="00D23DB6"/>
    <w:rsid w:val="00D30E0C"/>
    <w:rsid w:val="00D402CF"/>
    <w:rsid w:val="00D46695"/>
    <w:rsid w:val="00D47683"/>
    <w:rsid w:val="00D85247"/>
    <w:rsid w:val="00D8793F"/>
    <w:rsid w:val="00DA1089"/>
    <w:rsid w:val="00DB14F8"/>
    <w:rsid w:val="00DC6261"/>
    <w:rsid w:val="00DD7F82"/>
    <w:rsid w:val="00DE1236"/>
    <w:rsid w:val="00DE1E78"/>
    <w:rsid w:val="00DF4C5B"/>
    <w:rsid w:val="00E03213"/>
    <w:rsid w:val="00E066E8"/>
    <w:rsid w:val="00E10187"/>
    <w:rsid w:val="00E109C9"/>
    <w:rsid w:val="00E47AFF"/>
    <w:rsid w:val="00E505AF"/>
    <w:rsid w:val="00E67025"/>
    <w:rsid w:val="00E9126B"/>
    <w:rsid w:val="00E922A0"/>
    <w:rsid w:val="00EC66FB"/>
    <w:rsid w:val="00F21796"/>
    <w:rsid w:val="00F34556"/>
    <w:rsid w:val="00F645E1"/>
    <w:rsid w:val="00F843F8"/>
    <w:rsid w:val="00F85F8E"/>
    <w:rsid w:val="00F866F7"/>
    <w:rsid w:val="00F92D03"/>
    <w:rsid w:val="00FB4B48"/>
    <w:rsid w:val="00FB5EF4"/>
    <w:rsid w:val="00FC05B3"/>
    <w:rsid w:val="00FC24D5"/>
    <w:rsid w:val="00FD01AA"/>
    <w:rsid w:val="00FE160E"/>
    <w:rsid w:val="00FE1A75"/>
    <w:rsid w:val="00FF0A5B"/>
    <w:rsid w:val="00FF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4327D8"/>
  <w15:docId w15:val="{BC8DD922-7DA8-4C54-99C7-5E35CB4C1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07EA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07EA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07EA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07EAF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12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9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101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Větrovská Andrea</dc:creator>
  <cp:keywords/>
  <dc:description/>
  <cp:lastModifiedBy>Kaštánková Jana</cp:lastModifiedBy>
  <cp:revision>2</cp:revision>
  <cp:lastPrinted>2026-04-23T07:03:00Z</cp:lastPrinted>
  <dcterms:created xsi:type="dcterms:W3CDTF">2026-07-20T11:16:00Z</dcterms:created>
  <dcterms:modified xsi:type="dcterms:W3CDTF">2026-07-20T11:16:00Z</dcterms:modified>
</cp:coreProperties>
</file>