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C71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C71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0AB067A" w14:textId="5DB63145" w:rsidR="00BF3DF6" w:rsidRPr="000C71EA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0C71EA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0C71E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C71E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C71E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C71E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0C71EA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3054D1" w:rsidRPr="000C71EA" w14:paraId="63B755A6" w14:textId="77777777" w:rsidTr="003054D1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30FF" w14:textId="77777777" w:rsidR="003054D1" w:rsidRPr="000C71EA" w:rsidRDefault="003054D1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0C71E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2.2. – 9.2.2026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9589" w14:textId="6AFD0B26" w:rsidR="003054D1" w:rsidRPr="000C71EA" w:rsidRDefault="003054D1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0C71EA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r w:rsidR="000C71EA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Kořínková</w:t>
            </w:r>
          </w:p>
        </w:tc>
      </w:tr>
      <w:tr w:rsidR="003054D1" w:rsidRPr="000C71EA" w14:paraId="6284AEFC" w14:textId="77777777" w:rsidTr="003054D1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9F1" w14:textId="77777777" w:rsidR="003054D1" w:rsidRPr="000C71EA" w:rsidRDefault="003054D1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0C71E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C71EA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16F6" w14:textId="77777777" w:rsidR="003054D1" w:rsidRPr="000C71EA" w:rsidRDefault="003054D1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0C71E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Jelínková, Mgr. Petr</w:t>
            </w:r>
          </w:p>
        </w:tc>
      </w:tr>
    </w:tbl>
    <w:p w14:paraId="064767A1" w14:textId="77777777" w:rsidR="00245C65" w:rsidRPr="000C71E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C7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28 14:39:3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C71EA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0C89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1010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5623B"/>
    <w:rsid w:val="00B60798"/>
    <w:rsid w:val="00B61B5D"/>
    <w:rsid w:val="00B64F65"/>
    <w:rsid w:val="00B72D6E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CF68C5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0DEF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66AE"/>
    <w:rsid w:val="00E7084F"/>
    <w:rsid w:val="00E777B6"/>
    <w:rsid w:val="00E804BB"/>
    <w:rsid w:val="00E86748"/>
    <w:rsid w:val="00E86B4D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2026-01-29T10:29:00Z</dcterms:created>
  <dcterms:modified xsi:type="dcterms:W3CDTF">2026-01-29T10:29:00Z</dcterms:modified>
</cp:coreProperties>
</file>