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8A299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A299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8A2992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71D159C" w:rsidR="000C66E7" w:rsidRPr="008A2992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8A2992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8A2992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8A2992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8A2992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8A299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8A2992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8A2992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911B1C" w:rsidRPr="008A2992" w14:paraId="5A219CE5" w14:textId="77777777" w:rsidTr="00911B1C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D20C" w14:textId="77777777" w:rsidR="00911B1C" w:rsidRPr="008A2992" w:rsidRDefault="00911B1C" w:rsidP="00977D21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8A2992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11. 8.-18.8.</w:t>
            </w:r>
            <w:r w:rsidRPr="008A2992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D72C" w14:textId="77777777" w:rsidR="00911B1C" w:rsidRPr="008A2992" w:rsidRDefault="00911B1C" w:rsidP="00977D21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8A2992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Mařík</w:t>
            </w:r>
          </w:p>
        </w:tc>
      </w:tr>
      <w:tr w:rsidR="00911B1C" w:rsidRPr="008A2992" w14:paraId="1110D246" w14:textId="77777777" w:rsidTr="00911B1C">
        <w:trPr>
          <w:trHeight w:val="26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E08C" w14:textId="77777777" w:rsidR="00911B1C" w:rsidRPr="008A2992" w:rsidRDefault="00911B1C" w:rsidP="00977D21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8A2992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8A2992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2F27" w14:textId="77777777" w:rsidR="00911B1C" w:rsidRPr="008A2992" w:rsidRDefault="00911B1C" w:rsidP="00977D21">
            <w:pPr>
              <w:spacing w:before="5"/>
              <w:ind w:right="524"/>
              <w:jc w:val="center"/>
              <w:rPr>
                <w:color w:val="010302"/>
                <w:lang w:val="cs-CZ"/>
              </w:rPr>
            </w:pPr>
            <w:r w:rsidRPr="008A2992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Klouzek, JUDr. Slavík</w:t>
            </w:r>
          </w:p>
        </w:tc>
      </w:tr>
    </w:tbl>
    <w:p w14:paraId="18B8CEA5" w14:textId="77777777" w:rsidR="004B74BC" w:rsidRPr="008A2992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8A2992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A2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8/07 13:03:0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343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2992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1B1C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1C8F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D3047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65DE6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A240A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2025-08-11T06:16:00Z</dcterms:created>
  <dcterms:modified xsi:type="dcterms:W3CDTF">2025-08-11T06:16:00Z</dcterms:modified>
</cp:coreProperties>
</file>