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B25FF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B25FF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8A2CCC" w14:textId="77777777" w:rsidR="006B20C5" w:rsidRPr="00B25FFC" w:rsidRDefault="006B20C5" w:rsidP="006B20C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149C9FEC" w:rsidR="00475F34" w:rsidRPr="00B25FFC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B25FFC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B25FFC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B25FFC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B25FFC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B25FFC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B25FFC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715762" w:rsidRPr="00B25FFC" w14:paraId="13F4639E" w14:textId="77777777" w:rsidTr="00715762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45A5" w14:textId="77777777" w:rsidR="00715762" w:rsidRPr="00B25FFC" w:rsidRDefault="00715762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B25FFC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9.6. – 16.6.2025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C6CC" w14:textId="77777777" w:rsidR="00715762" w:rsidRPr="00B25FFC" w:rsidRDefault="00715762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B25FFC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Mgr. Petr</w:t>
            </w:r>
          </w:p>
        </w:tc>
      </w:tr>
      <w:tr w:rsidR="00715762" w:rsidRPr="00B25FFC" w14:paraId="50F63F81" w14:textId="77777777" w:rsidTr="00715762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E6045" w14:textId="77777777" w:rsidR="00715762" w:rsidRPr="00B25FFC" w:rsidRDefault="00715762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B25FFC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B25FFC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EF90" w14:textId="77777777" w:rsidR="00715762" w:rsidRPr="00B25FFC" w:rsidRDefault="00715762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B25FFC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Mgr. Petráková, JUDr. Slavík</w:t>
            </w:r>
          </w:p>
        </w:tc>
      </w:tr>
    </w:tbl>
    <w:p w14:paraId="064767A1" w14:textId="77777777" w:rsidR="00245C65" w:rsidRPr="00B25FFC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B2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6/05 08:00:1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912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55DA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D0175"/>
    <w:rsid w:val="00AF0CC8"/>
    <w:rsid w:val="00AF794A"/>
    <w:rsid w:val="00B01394"/>
    <w:rsid w:val="00B0484D"/>
    <w:rsid w:val="00B171A4"/>
    <w:rsid w:val="00B25FFC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6DE6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26847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2025-06-05T06:47:00Z</dcterms:created>
  <dcterms:modified xsi:type="dcterms:W3CDTF">2025-06-05T06:47:00Z</dcterms:modified>
</cp:coreProperties>
</file>