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D413F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66F8233" w14:textId="77777777" w:rsidR="005B3F2E" w:rsidRPr="00D413F9" w:rsidRDefault="005B3F2E" w:rsidP="005B3F2E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019BEE2E" w14:textId="4816D956" w:rsidR="00CE2ECC" w:rsidRPr="00D413F9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C718479" w14:textId="77777777" w:rsidR="00A669C2" w:rsidRPr="00D413F9" w:rsidRDefault="00A669C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D413F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413F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413F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D413F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D413F9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6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B6270F" w:rsidRPr="00D413F9" w14:paraId="1C205A8D" w14:textId="77777777" w:rsidTr="00B6270F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39D6" w14:textId="77777777" w:rsidR="00B6270F" w:rsidRPr="00D413F9" w:rsidRDefault="00B6270F">
            <w:pPr>
              <w:widowControl/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D413F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13. 7. – 20. 7. 2026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A719" w14:textId="77777777" w:rsidR="00B6270F" w:rsidRPr="00D413F9" w:rsidRDefault="00B6270F">
            <w:pPr>
              <w:widowControl/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D413F9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Petráková</w:t>
            </w:r>
          </w:p>
        </w:tc>
      </w:tr>
      <w:tr w:rsidR="00B6270F" w:rsidRPr="00D413F9" w14:paraId="07698C73" w14:textId="77777777" w:rsidTr="00B6270F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9F5A" w14:textId="77777777" w:rsidR="00B6270F" w:rsidRPr="00D413F9" w:rsidRDefault="00B6270F">
            <w:pPr>
              <w:widowControl/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D413F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D413F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0827" w14:textId="77777777" w:rsidR="00B6270F" w:rsidRPr="00D413F9" w:rsidRDefault="00B6270F">
            <w:pPr>
              <w:widowControl/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D413F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JUDr. Wažiková, Mgr. Boříková</w:t>
            </w:r>
          </w:p>
        </w:tc>
      </w:tr>
    </w:tbl>
    <w:p w14:paraId="064767A1" w14:textId="77777777" w:rsidR="00245C65" w:rsidRPr="00D413F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41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7/09 07:36:26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12E9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D5646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2811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3F2E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22B5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87DB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92E0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270F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1A49"/>
    <w:rsid w:val="00D32A1F"/>
    <w:rsid w:val="00D413F9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1995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3">
    <w:name w:val="Mřížka tabulky263"/>
    <w:basedOn w:val="Normlntabulka"/>
    <w:uiPriority w:val="59"/>
    <w:rsid w:val="00887DB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2026-07-09T05:58:00Z</dcterms:created>
  <dcterms:modified xsi:type="dcterms:W3CDTF">2026-07-09T05:58:00Z</dcterms:modified>
</cp:coreProperties>
</file>