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DD0F7F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DD0F7F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D9BB312" w14:textId="77777777" w:rsidR="00A42237" w:rsidRPr="00DD0F7F" w:rsidRDefault="00A42237" w:rsidP="00A4223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5357C7E" w14:textId="44FAB6B3" w:rsidR="003470B7" w:rsidRPr="00DD0F7F" w:rsidRDefault="003470B7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CCD44F4" w14:textId="0C24417A" w:rsidR="00011866" w:rsidRPr="00DD0F7F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DD0F7F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DD0F7F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DD0F7F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42F8D973" w14:textId="77777777" w:rsidR="0091090D" w:rsidRPr="00DD0F7F" w:rsidRDefault="0091090D" w:rsidP="0091090D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Style w:val="Mkatabulky269"/>
        <w:tblpPr w:vertAnchor="text" w:horzAnchor="page" w:tblpX="1342" w:tblpY="-270"/>
        <w:tblOverlap w:val="never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6295"/>
      </w:tblGrid>
      <w:tr w:rsidR="00EB11B6" w:rsidRPr="00DD0F7F" w14:paraId="76552417" w14:textId="77777777" w:rsidTr="00A514AC">
        <w:trPr>
          <w:trHeight w:val="260"/>
        </w:trPr>
        <w:tc>
          <w:tcPr>
            <w:tcW w:w="3065" w:type="dxa"/>
            <w:hideMark/>
          </w:tcPr>
          <w:p w14:paraId="6033AAA0" w14:textId="77777777" w:rsidR="00EB11B6" w:rsidRPr="00DD0F7F" w:rsidRDefault="00EB11B6" w:rsidP="00EB11B6">
            <w:pPr>
              <w:widowControl/>
              <w:spacing w:before="3"/>
              <w:ind w:left="944" w:right="-80" w:firstLine="57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DD0F7F">
              <w:rPr>
                <w:rFonts w:ascii="Garamond" w:eastAsia="Times New Roman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14. 9. – 21. 9. 2026</w:t>
            </w:r>
          </w:p>
        </w:tc>
        <w:tc>
          <w:tcPr>
            <w:tcW w:w="6295" w:type="dxa"/>
            <w:hideMark/>
          </w:tcPr>
          <w:p w14:paraId="3925B31D" w14:textId="77777777" w:rsidR="00EB11B6" w:rsidRPr="00DD0F7F" w:rsidRDefault="00EB11B6" w:rsidP="00EB11B6">
            <w:pPr>
              <w:widowControl/>
              <w:spacing w:before="3"/>
              <w:ind w:right="524" w:firstLine="59"/>
              <w:jc w:val="center"/>
              <w:textAlignment w:val="baseline"/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DD0F7F"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  <w:t>JUDr. Pelcner</w:t>
            </w:r>
          </w:p>
        </w:tc>
      </w:tr>
      <w:tr w:rsidR="00EB11B6" w:rsidRPr="00DD0F7F" w14:paraId="5C2720A1" w14:textId="77777777" w:rsidTr="00A514AC">
        <w:trPr>
          <w:trHeight w:val="260"/>
        </w:trPr>
        <w:tc>
          <w:tcPr>
            <w:tcW w:w="3065" w:type="dxa"/>
            <w:hideMark/>
          </w:tcPr>
          <w:p w14:paraId="3B568E47" w14:textId="77777777" w:rsidR="00EB11B6" w:rsidRPr="00DD0F7F" w:rsidRDefault="00EB11B6" w:rsidP="00EB11B6">
            <w:pPr>
              <w:widowControl/>
              <w:spacing w:before="5"/>
              <w:ind w:left="944" w:right="-80" w:firstLine="122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DD0F7F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DD0F7F">
              <w:rPr>
                <w:rFonts w:eastAsia="Times New Roman"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6295" w:type="dxa"/>
            <w:hideMark/>
          </w:tcPr>
          <w:p w14:paraId="029D0074" w14:textId="77777777" w:rsidR="00EB11B6" w:rsidRPr="00DD0F7F" w:rsidRDefault="00EB11B6" w:rsidP="00EB11B6">
            <w:pPr>
              <w:widowControl/>
              <w:spacing w:before="5"/>
              <w:ind w:right="524" w:firstLine="59"/>
              <w:jc w:val="center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DD0F7F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JUDr. Kořínková, JUDr. Wažiková</w:t>
            </w:r>
          </w:p>
        </w:tc>
      </w:tr>
    </w:tbl>
    <w:p w14:paraId="064767A1" w14:textId="77777777" w:rsidR="00245C65" w:rsidRPr="00DD0F7F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DD0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9/10 08:38:11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1437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46D35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8704B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2EA6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2237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C70C0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5E5A"/>
    <w:rsid w:val="00C7641E"/>
    <w:rsid w:val="00C81948"/>
    <w:rsid w:val="00C81FD3"/>
    <w:rsid w:val="00C9703E"/>
    <w:rsid w:val="00CC0B05"/>
    <w:rsid w:val="00CD6BA8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3C81"/>
    <w:rsid w:val="00DC46DE"/>
    <w:rsid w:val="00DC6235"/>
    <w:rsid w:val="00DC6E83"/>
    <w:rsid w:val="00DD02C3"/>
    <w:rsid w:val="00DD0F7F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11B6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91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9">
    <w:name w:val="Mřížka tabulky269"/>
    <w:basedOn w:val="Normlntabulka"/>
    <w:uiPriority w:val="59"/>
    <w:rsid w:val="00EB11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2026-09-10T08:00:00Z</dcterms:created>
  <dcterms:modified xsi:type="dcterms:W3CDTF">2026-09-10T08:00:00Z</dcterms:modified>
</cp:coreProperties>
</file>