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7E24C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77AE5E4" w14:textId="77777777" w:rsidR="00A85243" w:rsidRPr="007E24CD" w:rsidRDefault="00A85243" w:rsidP="00A85243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019BEE2E" w14:textId="455E9850" w:rsidR="00CE2ECC" w:rsidRPr="007E24CD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7E24CD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7E24CD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7E24CD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7E24CD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7E24CD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18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9071F2" w:rsidRPr="007E24CD" w14:paraId="39CEB114" w14:textId="77777777" w:rsidTr="009071F2">
        <w:trPr>
          <w:trHeight w:val="260"/>
        </w:trPr>
        <w:tc>
          <w:tcPr>
            <w:tcW w:w="3065" w:type="dxa"/>
            <w:hideMark/>
          </w:tcPr>
          <w:p w14:paraId="69709E2F" w14:textId="77777777" w:rsidR="009071F2" w:rsidRPr="007E24CD" w:rsidRDefault="009071F2" w:rsidP="009071F2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7E24CD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16.3. – 23.3.2026</w:t>
            </w:r>
          </w:p>
        </w:tc>
        <w:tc>
          <w:tcPr>
            <w:tcW w:w="6296" w:type="dxa"/>
            <w:hideMark/>
          </w:tcPr>
          <w:p w14:paraId="207168D0" w14:textId="77777777" w:rsidR="009071F2" w:rsidRPr="007E24CD" w:rsidRDefault="009071F2" w:rsidP="009071F2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7E24CD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Mařík</w:t>
            </w:r>
          </w:p>
        </w:tc>
      </w:tr>
      <w:tr w:rsidR="009071F2" w:rsidRPr="007E24CD" w14:paraId="48E649F7" w14:textId="77777777" w:rsidTr="009071F2">
        <w:trPr>
          <w:trHeight w:val="260"/>
        </w:trPr>
        <w:tc>
          <w:tcPr>
            <w:tcW w:w="3065" w:type="dxa"/>
            <w:hideMark/>
          </w:tcPr>
          <w:p w14:paraId="496C2AFA" w14:textId="77777777" w:rsidR="009071F2" w:rsidRPr="007E24CD" w:rsidRDefault="009071F2" w:rsidP="009071F2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7E24C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7E24CD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55B98313" w14:textId="77777777" w:rsidR="009071F2" w:rsidRPr="007E24CD" w:rsidRDefault="009071F2" w:rsidP="009071F2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7E24C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Petráková, Mgr. Klouzek</w:t>
            </w:r>
          </w:p>
        </w:tc>
      </w:tr>
    </w:tbl>
    <w:p w14:paraId="064767A1" w14:textId="77777777" w:rsidR="00245C65" w:rsidRPr="007E24CD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7E2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3/11 16:05:4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24CD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A4518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4722B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5861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23E2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B7D58"/>
    <w:rsid w:val="00FC5506"/>
    <w:rsid w:val="00FD03F6"/>
    <w:rsid w:val="00FD2452"/>
    <w:rsid w:val="00FD5BAF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2026-03-12T12:32:00Z</dcterms:created>
  <dcterms:modified xsi:type="dcterms:W3CDTF">2026-03-12T12:32:00Z</dcterms:modified>
</cp:coreProperties>
</file>