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18534E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18534E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C718479" w14:textId="77777777" w:rsidR="00A669C2" w:rsidRPr="0018534E" w:rsidRDefault="00A669C2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5357C7E" w14:textId="0DA6681C" w:rsidR="003470B7" w:rsidRPr="0018534E" w:rsidRDefault="003470B7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18534E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18534E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18534E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18534E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18534E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26"/>
        <w:tblpPr w:vertAnchor="text" w:horzAnchor="page" w:tblpX="1342" w:tblpY="-270"/>
        <w:tblOverlap w:val="never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5"/>
      </w:tblGrid>
      <w:tr w:rsidR="001E2ED7" w:rsidRPr="0018534E" w14:paraId="77323466" w14:textId="77777777" w:rsidTr="001E2ED7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11AD" w14:textId="77777777" w:rsidR="001E2ED7" w:rsidRPr="0018534E" w:rsidRDefault="001E2ED7">
            <w:pPr>
              <w:widowControl/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18534E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20. 7. – 27. 7. 2026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1B40" w14:textId="77777777" w:rsidR="001E2ED7" w:rsidRPr="0018534E" w:rsidRDefault="001E2ED7">
            <w:pPr>
              <w:widowControl/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18534E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JUDr. Wažiková</w:t>
            </w:r>
          </w:p>
        </w:tc>
      </w:tr>
      <w:tr w:rsidR="001E2ED7" w:rsidRPr="0018534E" w14:paraId="50B45429" w14:textId="77777777" w:rsidTr="001E2ED7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1833" w14:textId="77777777" w:rsidR="001E2ED7" w:rsidRPr="0018534E" w:rsidRDefault="001E2ED7">
            <w:pPr>
              <w:widowControl/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18534E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18534E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5324" w14:textId="77777777" w:rsidR="001E2ED7" w:rsidRPr="0018534E" w:rsidRDefault="001E2ED7">
            <w:pPr>
              <w:widowControl/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18534E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Petr, Mgr. Mařík</w:t>
            </w:r>
          </w:p>
        </w:tc>
      </w:tr>
    </w:tbl>
    <w:p w14:paraId="064767A1" w14:textId="77777777" w:rsidR="00245C65" w:rsidRPr="0018534E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18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7/16 08:02:31"/>
    <w:docVar w:name="DOKUMENT_ADRESAR_FS" w:val="C:\TMP\DB"/>
    <w:docVar w:name="DOKUMENT_AUTOMATICKE_UKLADANI" w:val="ANO"/>
    <w:docVar w:name="DOKUMENT_PERIODA_UKLADANI" w:val="10"/>
    <w:docVar w:name="DOKUMENT_ULOZIT_JAKO_DOCX" w:val="ANO"/>
    <w:docVar w:name="DOKUMENT_ULOZIT_JAKO_PDF" w:val="NE"/>
  </w:docVars>
  <w:rsids>
    <w:rsidRoot w:val="007F22FD"/>
    <w:rsid w:val="0000485F"/>
    <w:rsid w:val="00006CC2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4597D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12E9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175CF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534E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1E2ED7"/>
    <w:rsid w:val="00217FEB"/>
    <w:rsid w:val="002205EC"/>
    <w:rsid w:val="00220D83"/>
    <w:rsid w:val="00223B0B"/>
    <w:rsid w:val="00227D3E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5ED3"/>
    <w:rsid w:val="00276A0B"/>
    <w:rsid w:val="0028279F"/>
    <w:rsid w:val="00284DEE"/>
    <w:rsid w:val="00285E7B"/>
    <w:rsid w:val="00287C25"/>
    <w:rsid w:val="00290972"/>
    <w:rsid w:val="002A392B"/>
    <w:rsid w:val="002A7438"/>
    <w:rsid w:val="002B3248"/>
    <w:rsid w:val="002B38DB"/>
    <w:rsid w:val="002C297A"/>
    <w:rsid w:val="002C2F3E"/>
    <w:rsid w:val="002C4630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62BA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470B7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3F2E"/>
    <w:rsid w:val="005B4537"/>
    <w:rsid w:val="005B6688"/>
    <w:rsid w:val="005C22DE"/>
    <w:rsid w:val="005D3E38"/>
    <w:rsid w:val="005D720C"/>
    <w:rsid w:val="005E2129"/>
    <w:rsid w:val="005E4CE4"/>
    <w:rsid w:val="005E5478"/>
    <w:rsid w:val="005F145F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06B1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22B5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15DF"/>
    <w:rsid w:val="007F22FD"/>
    <w:rsid w:val="00805024"/>
    <w:rsid w:val="00810498"/>
    <w:rsid w:val="008104CD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7F4"/>
    <w:rsid w:val="008538B7"/>
    <w:rsid w:val="00867D52"/>
    <w:rsid w:val="00870742"/>
    <w:rsid w:val="00876626"/>
    <w:rsid w:val="00881648"/>
    <w:rsid w:val="0088207E"/>
    <w:rsid w:val="00887DB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6620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A2E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9C2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270F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1E56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C0B05"/>
    <w:rsid w:val="00CE245A"/>
    <w:rsid w:val="00CE2ECC"/>
    <w:rsid w:val="00CE67E8"/>
    <w:rsid w:val="00D00592"/>
    <w:rsid w:val="00D31A49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943B6"/>
    <w:rsid w:val="00FA0BC4"/>
    <w:rsid w:val="00FB78AF"/>
    <w:rsid w:val="00FC5506"/>
    <w:rsid w:val="00FD03F6"/>
    <w:rsid w:val="00FD2452"/>
    <w:rsid w:val="00FE3A02"/>
    <w:rsid w:val="00FF5E2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1175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1">
    <w:name w:val="Mřížka tabulky261"/>
    <w:basedOn w:val="Normlntabulka"/>
    <w:uiPriority w:val="59"/>
    <w:rsid w:val="0090662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2">
    <w:name w:val="Mřížka tabulky262"/>
    <w:basedOn w:val="Normlntabulka"/>
    <w:uiPriority w:val="59"/>
    <w:rsid w:val="00F943B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3">
    <w:name w:val="Mřížka tabulky263"/>
    <w:basedOn w:val="Normlntabulka"/>
    <w:uiPriority w:val="59"/>
    <w:rsid w:val="00887DB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2026-07-16T06:20:00Z</dcterms:created>
  <dcterms:modified xsi:type="dcterms:W3CDTF">2026-07-16T06:20:00Z</dcterms:modified>
</cp:coreProperties>
</file>