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B2A3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B2A3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D994515" w14:textId="77777777" w:rsidR="00316208" w:rsidRPr="00AB2A31" w:rsidRDefault="00316208" w:rsidP="0031620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BFC0A67" w14:textId="77777777" w:rsidR="00316208" w:rsidRPr="00AB2A31" w:rsidRDefault="00316208" w:rsidP="0031620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77777777" w:rsidR="00316208" w:rsidRPr="00AB2A31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25BC8FE5" w:rsidR="00CE2ECC" w:rsidRPr="00AB2A31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AB2A31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B2A31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B2A31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AB2A31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AB2A31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9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A600F5" w:rsidRPr="00AB2A31" w14:paraId="71B346C0" w14:textId="77777777" w:rsidTr="00A600F5">
        <w:trPr>
          <w:trHeight w:val="260"/>
        </w:trPr>
        <w:tc>
          <w:tcPr>
            <w:tcW w:w="3065" w:type="dxa"/>
            <w:hideMark/>
          </w:tcPr>
          <w:p w14:paraId="7DD0CEDC" w14:textId="77777777" w:rsidR="00A600F5" w:rsidRPr="00AB2A31" w:rsidRDefault="00A600F5" w:rsidP="00A600F5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AB2A31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23. 3. – 30. 3. 2026</w:t>
            </w:r>
          </w:p>
        </w:tc>
        <w:tc>
          <w:tcPr>
            <w:tcW w:w="6296" w:type="dxa"/>
            <w:hideMark/>
          </w:tcPr>
          <w:p w14:paraId="4E9CD564" w14:textId="77777777" w:rsidR="00A600F5" w:rsidRPr="00AB2A31" w:rsidRDefault="00A600F5" w:rsidP="00A600F5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AB2A31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A600F5" w:rsidRPr="00AB2A31" w14:paraId="3C3ED15B" w14:textId="77777777" w:rsidTr="00A600F5">
        <w:trPr>
          <w:trHeight w:val="260"/>
        </w:trPr>
        <w:tc>
          <w:tcPr>
            <w:tcW w:w="3065" w:type="dxa"/>
            <w:hideMark/>
          </w:tcPr>
          <w:p w14:paraId="05AE2366" w14:textId="77777777" w:rsidR="00A600F5" w:rsidRPr="00AB2A31" w:rsidRDefault="00A600F5" w:rsidP="00A600F5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AB2A31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AB2A31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0490A60C" w14:textId="77777777" w:rsidR="00A600F5" w:rsidRPr="00AB2A31" w:rsidRDefault="00A600F5" w:rsidP="00A600F5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AB2A31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Slavík, JUDr. Pelcner</w:t>
            </w:r>
          </w:p>
        </w:tc>
      </w:tr>
    </w:tbl>
    <w:p w14:paraId="064767A1" w14:textId="77777777" w:rsidR="00245C65" w:rsidRPr="00AB2A31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B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3/18 13:24:5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3C7C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0FAC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941CC"/>
    <w:rsid w:val="00AA25E0"/>
    <w:rsid w:val="00AB2A31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6EC2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2026-03-19T08:38:00Z</dcterms:created>
  <dcterms:modified xsi:type="dcterms:W3CDTF">2026-03-19T08:38:00Z</dcterms:modified>
</cp:coreProperties>
</file>