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55679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2CD38B" w14:textId="40C860E0" w:rsidR="00597958" w:rsidRPr="00556795" w:rsidRDefault="00597958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556795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556795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556795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556795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556795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556795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2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ED23D9" w:rsidRPr="00556795" w14:paraId="7D84E2A3" w14:textId="77777777" w:rsidTr="00ED23D9">
        <w:trPr>
          <w:trHeight w:val="260"/>
        </w:trPr>
        <w:tc>
          <w:tcPr>
            <w:tcW w:w="3065" w:type="dxa"/>
            <w:hideMark/>
          </w:tcPr>
          <w:p w14:paraId="37C355EA" w14:textId="77777777" w:rsidR="00ED23D9" w:rsidRPr="00556795" w:rsidRDefault="00ED23D9" w:rsidP="00ED23D9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556795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24.11. – 1.12.2025</w:t>
            </w:r>
          </w:p>
        </w:tc>
        <w:tc>
          <w:tcPr>
            <w:tcW w:w="5965" w:type="dxa"/>
            <w:hideMark/>
          </w:tcPr>
          <w:p w14:paraId="5BC3B1B2" w14:textId="77777777" w:rsidR="00ED23D9" w:rsidRPr="00556795" w:rsidRDefault="00ED23D9" w:rsidP="00ED23D9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556795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556795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  <w:tr w:rsidR="00ED23D9" w:rsidRPr="00556795" w14:paraId="088C6E28" w14:textId="77777777" w:rsidTr="00ED23D9">
        <w:trPr>
          <w:trHeight w:val="260"/>
        </w:trPr>
        <w:tc>
          <w:tcPr>
            <w:tcW w:w="3065" w:type="dxa"/>
            <w:hideMark/>
          </w:tcPr>
          <w:p w14:paraId="6DF77369" w14:textId="77777777" w:rsidR="00ED23D9" w:rsidRPr="00556795" w:rsidRDefault="00ED23D9" w:rsidP="00ED23D9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556795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556795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hideMark/>
          </w:tcPr>
          <w:p w14:paraId="49136813" w14:textId="77777777" w:rsidR="00ED23D9" w:rsidRPr="00556795" w:rsidRDefault="00ED23D9" w:rsidP="00ED23D9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556795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JUDr. Wažiková, Mgr. Boříková</w:t>
            </w:r>
          </w:p>
        </w:tc>
      </w:tr>
    </w:tbl>
    <w:p w14:paraId="064767A1" w14:textId="77777777" w:rsidR="00245C65" w:rsidRPr="00556795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556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1/20 09:47:3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27EF9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6795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49E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4E45"/>
    <w:rsid w:val="009754AB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2025-11-20T11:44:00Z</dcterms:created>
  <dcterms:modified xsi:type="dcterms:W3CDTF">2025-11-20T11:44:00Z</dcterms:modified>
</cp:coreProperties>
</file>