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029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029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79D32B" w14:textId="77777777" w:rsidR="00F11AD5" w:rsidRPr="004029B9" w:rsidRDefault="00F11AD5" w:rsidP="00F11A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CA6EDAA" w14:textId="473D000A" w:rsidR="00F11AD5" w:rsidRPr="004029B9" w:rsidRDefault="00F11AD5" w:rsidP="00F11AD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AB067A" w14:textId="77777777" w:rsidR="00BF3DF6" w:rsidRPr="004029B9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7777777" w:rsidR="00BF3DF6" w:rsidRPr="004029B9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4029B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029B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029B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4029B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4029B9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6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F11AD5" w:rsidRPr="004029B9" w14:paraId="75E9483A" w14:textId="77777777" w:rsidTr="00F11AD5">
        <w:trPr>
          <w:trHeight w:val="260"/>
        </w:trPr>
        <w:tc>
          <w:tcPr>
            <w:tcW w:w="3065" w:type="dxa"/>
            <w:hideMark/>
          </w:tcPr>
          <w:p w14:paraId="155F7B1B" w14:textId="77777777" w:rsidR="00F11AD5" w:rsidRPr="004029B9" w:rsidRDefault="00F11AD5" w:rsidP="00F11AD5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4029B9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26.1. – 2.2.2026</w:t>
            </w:r>
          </w:p>
        </w:tc>
        <w:tc>
          <w:tcPr>
            <w:tcW w:w="6296" w:type="dxa"/>
            <w:hideMark/>
          </w:tcPr>
          <w:p w14:paraId="0B0264FF" w14:textId="77777777" w:rsidR="00F11AD5" w:rsidRPr="004029B9" w:rsidRDefault="00F11AD5" w:rsidP="00F11AD5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4029B9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Konšelová</w:t>
            </w:r>
          </w:p>
        </w:tc>
      </w:tr>
      <w:tr w:rsidR="00F11AD5" w:rsidRPr="004029B9" w14:paraId="276A456A" w14:textId="77777777" w:rsidTr="00F11AD5">
        <w:trPr>
          <w:trHeight w:val="260"/>
        </w:trPr>
        <w:tc>
          <w:tcPr>
            <w:tcW w:w="3065" w:type="dxa"/>
            <w:hideMark/>
          </w:tcPr>
          <w:p w14:paraId="1184BEC0" w14:textId="77777777" w:rsidR="00F11AD5" w:rsidRPr="004029B9" w:rsidRDefault="00F11AD5" w:rsidP="00F11AD5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4029B9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4029B9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2C9691F6" w14:textId="77777777" w:rsidR="00F11AD5" w:rsidRPr="004029B9" w:rsidRDefault="00F11AD5" w:rsidP="00F11AD5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4029B9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JUDr. Kořínková, JUDr. Wažiková</w:t>
            </w:r>
          </w:p>
        </w:tc>
      </w:tr>
    </w:tbl>
    <w:p w14:paraId="064767A1" w14:textId="77777777" w:rsidR="00245C65" w:rsidRPr="004029B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02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22 09:01:3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0F6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2B06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9B9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2BF2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9201B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0647B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00D0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2026-01-22T08:30:00Z</dcterms:created>
  <dcterms:modified xsi:type="dcterms:W3CDTF">2026-01-22T08:30:00Z</dcterms:modified>
</cp:coreProperties>
</file>