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E454B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E454B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F799F4F" w14:textId="77777777" w:rsidR="00C51E56" w:rsidRPr="00E454B9" w:rsidRDefault="00C51E56" w:rsidP="00C51E5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19BEE2E" w14:textId="77777777" w:rsidR="00CE2ECC" w:rsidRPr="00E454B9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C718479" w14:textId="05BDD8A4" w:rsidR="00A669C2" w:rsidRPr="00E454B9" w:rsidRDefault="00A669C2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E454B9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E454B9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E454B9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E454B9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E454B9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26"/>
        <w:tblpPr w:vertAnchor="text" w:horzAnchor="page" w:tblpX="1342" w:tblpY="-270"/>
        <w:tblOverlap w:val="never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5"/>
      </w:tblGrid>
      <w:tr w:rsidR="0028279F" w:rsidRPr="00E454B9" w14:paraId="561AD573" w14:textId="77777777" w:rsidTr="0028279F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3DBB" w14:textId="77777777" w:rsidR="0028279F" w:rsidRPr="00E454B9" w:rsidRDefault="0028279F">
            <w:pPr>
              <w:widowControl/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E454B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29. 6. – 6. 7. 2026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ED0C" w14:textId="77777777" w:rsidR="0028279F" w:rsidRPr="00E454B9" w:rsidRDefault="0028279F">
            <w:pPr>
              <w:widowControl/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E454B9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Klouzek</w:t>
            </w:r>
          </w:p>
        </w:tc>
      </w:tr>
      <w:tr w:rsidR="0028279F" w:rsidRPr="00E454B9" w14:paraId="38A4DBD2" w14:textId="77777777" w:rsidTr="0028279F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92CA" w14:textId="77777777" w:rsidR="0028279F" w:rsidRPr="00E454B9" w:rsidRDefault="0028279F">
            <w:pPr>
              <w:widowControl/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E454B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E454B9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2C72" w14:textId="77777777" w:rsidR="0028279F" w:rsidRPr="00E454B9" w:rsidRDefault="0028279F">
            <w:pPr>
              <w:widowControl/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E454B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JUDr. Kořínková, JUDr. Wažiková</w:t>
            </w:r>
          </w:p>
        </w:tc>
      </w:tr>
    </w:tbl>
    <w:p w14:paraId="064767A1" w14:textId="77777777" w:rsidR="00245C65" w:rsidRPr="00E454B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E45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6/25 07:54:12"/>
    <w:docVar w:name="DOKUMENT_ADRESAR_FS" w:val="C:\TMP\DB"/>
    <w:docVar w:name="DOKUMENT_AUTOMATICKE_UKLADANI" w:val="ANO"/>
    <w:docVar w:name="DOKUMENT_PERIODA_UKLADANI" w:val="10"/>
    <w:docVar w:name="DOKUMENT_ULOZIT_JAKO_DOCX" w:val="ANO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4597D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947C9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175CF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5ED3"/>
    <w:rsid w:val="00276A0B"/>
    <w:rsid w:val="0028279F"/>
    <w:rsid w:val="00284DEE"/>
    <w:rsid w:val="00285E7B"/>
    <w:rsid w:val="00287C25"/>
    <w:rsid w:val="00290972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4F3AAF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145F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484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7F4"/>
    <w:rsid w:val="008538B7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6620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A64CC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9C2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1E56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4B9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943B6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1175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1">
    <w:name w:val="Mřížka tabulky261"/>
    <w:basedOn w:val="Normlntabulka"/>
    <w:uiPriority w:val="59"/>
    <w:rsid w:val="0090662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2">
    <w:name w:val="Mřížka tabulky262"/>
    <w:basedOn w:val="Normlntabulka"/>
    <w:uiPriority w:val="59"/>
    <w:rsid w:val="00F943B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Dvořáková Dita</dc:creator>
  <cp:lastModifiedBy>Hejnová Lenka</cp:lastModifiedBy>
  <cp:revision>2</cp:revision>
  <cp:lastPrinted>2023-01-05T07:39:00Z</cp:lastPrinted>
  <dcterms:created xsi:type="dcterms:W3CDTF">2026-06-25T06:02:00Z</dcterms:created>
  <dcterms:modified xsi:type="dcterms:W3CDTF">2026-06-25T06:02:00Z</dcterms:modified>
</cp:coreProperties>
</file>