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FE6CC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C6587F2" w14:textId="77777777" w:rsidR="00A275DE" w:rsidRPr="00FE6CCF" w:rsidRDefault="00A275DE" w:rsidP="00A275D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E1D4201" w14:textId="77777777" w:rsidR="00A275DE" w:rsidRPr="00FE6CCF" w:rsidRDefault="00A275DE" w:rsidP="00A275D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F44188C" w14:textId="7D7C5FE8" w:rsidR="00316208" w:rsidRPr="00FE6CCF" w:rsidRDefault="00316208" w:rsidP="009071F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9BEE2E" w14:textId="77777777" w:rsidR="00CE2ECC" w:rsidRPr="00FE6CCF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FE6CCF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FE6CCF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FE6CCF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FE6CCF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FE6CCF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86"/>
      </w:tblGrid>
      <w:tr w:rsidR="00111C0A" w:rsidRPr="00FE6CCF" w14:paraId="64518433" w14:textId="77777777" w:rsidTr="00111C0A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F758" w14:textId="77777777" w:rsidR="00111C0A" w:rsidRPr="00FE6CCF" w:rsidRDefault="00111C0A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FE6CCF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30. 3. – 6. 4. 2026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DB37" w14:textId="77777777" w:rsidR="00111C0A" w:rsidRPr="00FE6CCF" w:rsidRDefault="00111C0A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FE6CCF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Petráková</w:t>
            </w:r>
          </w:p>
        </w:tc>
      </w:tr>
      <w:tr w:rsidR="00111C0A" w:rsidRPr="00FE6CCF" w14:paraId="7976D005" w14:textId="77777777" w:rsidTr="00111C0A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93B6" w14:textId="77777777" w:rsidR="00111C0A" w:rsidRPr="00FE6CCF" w:rsidRDefault="00111C0A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FE6CC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FE6CCF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7845" w14:textId="77777777" w:rsidR="00111C0A" w:rsidRPr="00FE6CCF" w:rsidRDefault="00111C0A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FE6CC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Klouzek, JUDr. Kořínková</w:t>
            </w:r>
          </w:p>
        </w:tc>
      </w:tr>
    </w:tbl>
    <w:p w14:paraId="064767A1" w14:textId="77777777" w:rsidR="00245C65" w:rsidRPr="00FE6CCF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FE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3/26 09:48:59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205B"/>
    <w:rsid w:val="00833CE5"/>
    <w:rsid w:val="00840680"/>
    <w:rsid w:val="00840FA9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3C4A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3B88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2E3F"/>
    <w:rsid w:val="00E57B98"/>
    <w:rsid w:val="00E65B6D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16F8C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E6CCF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2026-03-26T11:14:00Z</dcterms:created>
  <dcterms:modified xsi:type="dcterms:W3CDTF">2026-03-26T11:14:00Z</dcterms:modified>
</cp:coreProperties>
</file>