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1B161" w14:textId="77777777" w:rsidR="00A7302D" w:rsidRPr="00F6702B" w:rsidRDefault="00A7302D" w:rsidP="00A7302D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5D2753FF" w14:textId="77777777" w:rsidR="00A7302D" w:rsidRPr="00F6702B" w:rsidRDefault="00A7302D" w:rsidP="001D6409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DF2209A" w14:textId="77777777" w:rsidR="00913630" w:rsidRPr="00F6702B" w:rsidRDefault="00913630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19EC6BD9" w:rsidR="00011866" w:rsidRPr="00F6702B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F6702B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F6702B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F6702B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5B1EFA6A" w14:textId="77777777" w:rsidR="0091090D" w:rsidRPr="00F6702B" w:rsidRDefault="0091090D" w:rsidP="0091090D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9"/>
        <w:tblpPr w:vertAnchor="text" w:horzAnchor="page" w:tblpX="1342" w:tblpY="-270"/>
        <w:tblOverlap w:val="never"/>
        <w:tblW w:w="90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5965"/>
      </w:tblGrid>
      <w:tr w:rsidR="0091090D" w:rsidRPr="00F6702B" w14:paraId="79A50255" w14:textId="77777777" w:rsidTr="003718A4">
        <w:trPr>
          <w:trHeight w:val="260"/>
        </w:trPr>
        <w:tc>
          <w:tcPr>
            <w:tcW w:w="3070" w:type="dxa"/>
            <w:hideMark/>
          </w:tcPr>
          <w:p w14:paraId="5BAF4A86" w14:textId="77777777" w:rsidR="0091090D" w:rsidRPr="00F6702B" w:rsidRDefault="0091090D" w:rsidP="0091090D">
            <w:pPr>
              <w:widowControl/>
              <w:spacing w:before="3"/>
              <w:ind w:left="944" w:right="-80" w:firstLine="57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F6702B">
              <w:rPr>
                <w:rFonts w:ascii="Garamond" w:eastAsia="Times New Roman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6.10. – 13.10.2025</w:t>
            </w:r>
          </w:p>
        </w:tc>
        <w:tc>
          <w:tcPr>
            <w:tcW w:w="5976" w:type="dxa"/>
            <w:hideMark/>
          </w:tcPr>
          <w:p w14:paraId="6ECAEAF7" w14:textId="77777777" w:rsidR="0091090D" w:rsidRPr="00F6702B" w:rsidRDefault="0091090D" w:rsidP="0091090D">
            <w:pPr>
              <w:widowControl/>
              <w:spacing w:before="3"/>
              <w:ind w:right="524" w:firstLine="59"/>
              <w:jc w:val="center"/>
              <w:textAlignment w:val="baseline"/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F6702B"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/>
              </w:rPr>
              <w:t>Mgr. Petr</w:t>
            </w:r>
          </w:p>
        </w:tc>
      </w:tr>
      <w:tr w:rsidR="0091090D" w:rsidRPr="00F6702B" w14:paraId="0B00514D" w14:textId="77777777" w:rsidTr="003718A4">
        <w:trPr>
          <w:trHeight w:val="260"/>
        </w:trPr>
        <w:tc>
          <w:tcPr>
            <w:tcW w:w="3070" w:type="dxa"/>
            <w:hideMark/>
          </w:tcPr>
          <w:p w14:paraId="4A5779C7" w14:textId="77777777" w:rsidR="0091090D" w:rsidRPr="00F6702B" w:rsidRDefault="0091090D" w:rsidP="0091090D">
            <w:pPr>
              <w:widowControl/>
              <w:spacing w:before="5"/>
              <w:ind w:left="944" w:right="-80" w:firstLine="122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F6702B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F6702B">
              <w:rPr>
                <w:rFonts w:eastAsia="Times New Roman"/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5976" w:type="dxa"/>
            <w:hideMark/>
          </w:tcPr>
          <w:p w14:paraId="18E7ADB9" w14:textId="77777777" w:rsidR="0091090D" w:rsidRPr="00F6702B" w:rsidRDefault="0091090D" w:rsidP="0091090D">
            <w:pPr>
              <w:widowControl/>
              <w:spacing w:before="5"/>
              <w:ind w:right="524" w:firstLine="59"/>
              <w:jc w:val="center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F6702B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/>
              </w:rPr>
              <w:t>Mgr. Mařík, Mgr. Klouzek</w:t>
            </w:r>
          </w:p>
        </w:tc>
      </w:tr>
    </w:tbl>
    <w:p w14:paraId="1B8B1D89" w14:textId="77777777" w:rsidR="0091090D" w:rsidRPr="00F6702B" w:rsidRDefault="0091090D" w:rsidP="0091090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sz w:val="24"/>
          <w:szCs w:val="24"/>
        </w:rPr>
      </w:pPr>
    </w:p>
    <w:p w14:paraId="42F8D973" w14:textId="77777777" w:rsidR="0091090D" w:rsidRPr="00F6702B" w:rsidRDefault="0091090D" w:rsidP="0091090D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64767A1" w14:textId="77777777" w:rsidR="00245C65" w:rsidRPr="00F6702B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F670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10/02 09:12:22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478B9"/>
    <w:rsid w:val="00054EC7"/>
    <w:rsid w:val="000709E8"/>
    <w:rsid w:val="00070AB2"/>
    <w:rsid w:val="00071A49"/>
    <w:rsid w:val="00081ECA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6698D"/>
    <w:rsid w:val="00166B4F"/>
    <w:rsid w:val="001763D7"/>
    <w:rsid w:val="00182816"/>
    <w:rsid w:val="00182D6F"/>
    <w:rsid w:val="001833C7"/>
    <w:rsid w:val="00193FA3"/>
    <w:rsid w:val="00194F85"/>
    <w:rsid w:val="00195965"/>
    <w:rsid w:val="00195A59"/>
    <w:rsid w:val="001A3725"/>
    <w:rsid w:val="001B0B79"/>
    <w:rsid w:val="001D6409"/>
    <w:rsid w:val="002205EC"/>
    <w:rsid w:val="00220D8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B4F50"/>
    <w:rsid w:val="003C01C9"/>
    <w:rsid w:val="003D4749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6E08"/>
    <w:rsid w:val="00463738"/>
    <w:rsid w:val="00465665"/>
    <w:rsid w:val="00465D1B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23F4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2129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F71CE"/>
    <w:rsid w:val="0071069C"/>
    <w:rsid w:val="0071313D"/>
    <w:rsid w:val="00715762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236DD"/>
    <w:rsid w:val="0083205B"/>
    <w:rsid w:val="00833CE5"/>
    <w:rsid w:val="00840680"/>
    <w:rsid w:val="00870742"/>
    <w:rsid w:val="00876626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2C2D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302D"/>
    <w:rsid w:val="00A76E16"/>
    <w:rsid w:val="00A77C64"/>
    <w:rsid w:val="00A77FFB"/>
    <w:rsid w:val="00A852EB"/>
    <w:rsid w:val="00A86A34"/>
    <w:rsid w:val="00A871E3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60798"/>
    <w:rsid w:val="00B61B5D"/>
    <w:rsid w:val="00B719EF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F0F55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001"/>
    <w:rsid w:val="00E9789C"/>
    <w:rsid w:val="00EA6B49"/>
    <w:rsid w:val="00EA73F2"/>
    <w:rsid w:val="00EA77AD"/>
    <w:rsid w:val="00EB29C0"/>
    <w:rsid w:val="00EB5048"/>
    <w:rsid w:val="00EC46AD"/>
    <w:rsid w:val="00EC53CD"/>
    <w:rsid w:val="00EC572E"/>
    <w:rsid w:val="00ED2320"/>
    <w:rsid w:val="00ED754A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02B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2025-10-02T08:34:00Z</dcterms:created>
  <dcterms:modified xsi:type="dcterms:W3CDTF">2025-10-02T08:34:00Z</dcterms:modified>
</cp:coreProperties>
</file>