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E94C9C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C2B301A" w14:textId="77777777" w:rsidR="00D00592" w:rsidRPr="00E94C9C" w:rsidRDefault="00D00592" w:rsidP="00D0059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B619940" w14:textId="77777777" w:rsidR="00BB02C1" w:rsidRPr="00E94C9C" w:rsidRDefault="00BB02C1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105F2C8F" w14:textId="77777777" w:rsidR="0071313D" w:rsidRPr="00E94C9C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E94C9C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E94C9C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E94C9C">
        <w:rPr>
          <w:rFonts w:ascii="Garamond" w:hAnsi="Garamond"/>
          <w:b/>
          <w:sz w:val="24"/>
          <w:szCs w:val="24"/>
        </w:rPr>
        <w:t>Nc</w:t>
      </w:r>
      <w:proofErr w:type="spellEnd"/>
    </w:p>
    <w:p w14:paraId="154A07DE" w14:textId="77777777" w:rsidR="003B4F50" w:rsidRPr="00E94C9C" w:rsidRDefault="003B4F50" w:rsidP="003B4F5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3B4F50" w:rsidRPr="00E94C9C" w14:paraId="63EC222B" w14:textId="77777777" w:rsidTr="003B4F5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80F3" w14:textId="77777777" w:rsidR="003B4F50" w:rsidRPr="00E94C9C" w:rsidRDefault="003B4F5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/>
                <w:bCs/>
                <w:sz w:val="24"/>
                <w:szCs w:val="24"/>
              </w:rPr>
              <w:t>7.10. – 14.10.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D80C" w14:textId="77777777" w:rsidR="003B4F50" w:rsidRPr="00E94C9C" w:rsidRDefault="003B4F5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Pelcner </w:t>
            </w:r>
          </w:p>
        </w:tc>
      </w:tr>
      <w:tr w:rsidR="003B4F50" w:rsidRPr="00E94C9C" w14:paraId="3837457E" w14:textId="77777777" w:rsidTr="003B4F50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7B558" w14:textId="77777777" w:rsidR="003B4F50" w:rsidRPr="00E94C9C" w:rsidRDefault="003B4F5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4D61E" w14:textId="77777777" w:rsidR="003B4F50" w:rsidRPr="00E94C9C" w:rsidRDefault="003B4F5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E94C9C">
              <w:rPr>
                <w:rFonts w:ascii="Garamond" w:hAnsi="Garamond"/>
                <w:bCs/>
                <w:sz w:val="24"/>
                <w:szCs w:val="24"/>
              </w:rPr>
              <w:t>JUDr. Kořínková, JUDr. Wažiková, Mgr. Mařík</w:t>
            </w:r>
          </w:p>
        </w:tc>
      </w:tr>
    </w:tbl>
    <w:p w14:paraId="3B71D1B5" w14:textId="77777777" w:rsidR="003B4F50" w:rsidRPr="00E94C9C" w:rsidRDefault="003B4F50" w:rsidP="003B4F50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0A09A4C" w14:textId="77777777" w:rsidR="00A3086D" w:rsidRPr="00E94C9C" w:rsidRDefault="00A3086D" w:rsidP="00A3086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21E45730" w14:textId="77777777" w:rsidR="00071A49" w:rsidRPr="00E94C9C" w:rsidRDefault="00071A49" w:rsidP="00071A49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E94C9C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E94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0/03 07:22:54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A59B7"/>
    <w:rsid w:val="000C0264"/>
    <w:rsid w:val="000C0878"/>
    <w:rsid w:val="000D0A09"/>
    <w:rsid w:val="000F425D"/>
    <w:rsid w:val="00107C28"/>
    <w:rsid w:val="0012057D"/>
    <w:rsid w:val="001362E7"/>
    <w:rsid w:val="00140CD7"/>
    <w:rsid w:val="00141210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11DF"/>
    <w:rsid w:val="005E4CE4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C00607"/>
    <w:rsid w:val="00C016FC"/>
    <w:rsid w:val="00C0174F"/>
    <w:rsid w:val="00C14101"/>
    <w:rsid w:val="00C21FE6"/>
    <w:rsid w:val="00C334E0"/>
    <w:rsid w:val="00C54466"/>
    <w:rsid w:val="00C60509"/>
    <w:rsid w:val="00C6459C"/>
    <w:rsid w:val="00C70171"/>
    <w:rsid w:val="00C75DF3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80806"/>
    <w:rsid w:val="00D84FFD"/>
    <w:rsid w:val="00D92EE8"/>
    <w:rsid w:val="00D9543F"/>
    <w:rsid w:val="00D97204"/>
    <w:rsid w:val="00DB317D"/>
    <w:rsid w:val="00DB7883"/>
    <w:rsid w:val="00DC6235"/>
    <w:rsid w:val="00DE49DF"/>
    <w:rsid w:val="00DE5954"/>
    <w:rsid w:val="00DF0DF2"/>
    <w:rsid w:val="00DF6CBF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4C9C"/>
    <w:rsid w:val="00E9789C"/>
    <w:rsid w:val="00EA6B49"/>
    <w:rsid w:val="00EB29C0"/>
    <w:rsid w:val="00EC572E"/>
    <w:rsid w:val="00ED2320"/>
    <w:rsid w:val="00ED754A"/>
    <w:rsid w:val="00EF517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2024-10-03T09:23:00Z</dcterms:created>
  <dcterms:modified xsi:type="dcterms:W3CDTF">2024-10-03T09:23:00Z</dcterms:modified>
</cp:coreProperties>
</file>