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8F6AF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8F6AF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53A28A2D" w14:textId="77777777" w:rsidR="00A42237" w:rsidRPr="008F6AF5" w:rsidRDefault="00A42237" w:rsidP="00A42237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1D9BB312" w14:textId="77777777" w:rsidR="00A42237" w:rsidRPr="008F6AF5" w:rsidRDefault="00A42237" w:rsidP="00A4223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30554397" w:rsidR="003470B7" w:rsidRPr="008F6AF5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8F6AF5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8F6AF5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8F6AF5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8F6AF5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8F6AF5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0F1437" w:rsidRPr="008F6AF5" w14:paraId="2FEA46B9" w14:textId="77777777" w:rsidTr="000F1437">
        <w:trPr>
          <w:trHeight w:val="260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AA05" w14:textId="77777777" w:rsidR="000F1437" w:rsidRPr="008F6AF5" w:rsidRDefault="000F1437">
            <w:pPr>
              <w:widowControl/>
              <w:spacing w:before="3"/>
              <w:ind w:left="944" w:right="-80" w:firstLine="57"/>
              <w:rPr>
                <w:color w:val="010302"/>
                <w:lang w:val="cs-CZ"/>
              </w:rPr>
            </w:pPr>
            <w:r w:rsidRPr="008F6AF5"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7. 9. – 14. 9. 2026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5FB3" w14:textId="77777777" w:rsidR="000F1437" w:rsidRPr="008F6AF5" w:rsidRDefault="000F1437">
            <w:pPr>
              <w:widowControl/>
              <w:spacing w:before="3"/>
              <w:ind w:right="524" w:firstLine="59"/>
              <w:jc w:val="center"/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8F6AF5"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  <w:t>Mgr. Boříková</w:t>
            </w:r>
          </w:p>
        </w:tc>
      </w:tr>
      <w:tr w:rsidR="000F1437" w:rsidRPr="008F6AF5" w14:paraId="050B28C9" w14:textId="77777777" w:rsidTr="000F1437">
        <w:trPr>
          <w:trHeight w:val="260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E1E0" w14:textId="77777777" w:rsidR="000F1437" w:rsidRPr="008F6AF5" w:rsidRDefault="000F1437">
            <w:pPr>
              <w:widowControl/>
              <w:spacing w:before="5"/>
              <w:ind w:left="944" w:right="-80" w:firstLine="122"/>
              <w:rPr>
                <w:color w:val="010302"/>
                <w:lang w:val="cs-CZ"/>
              </w:rPr>
            </w:pPr>
            <w:r w:rsidRPr="008F6AF5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8F6AF5">
              <w:rPr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30D5" w14:textId="77777777" w:rsidR="000F1437" w:rsidRPr="008F6AF5" w:rsidRDefault="000F1437">
            <w:pPr>
              <w:widowControl/>
              <w:spacing w:before="5"/>
              <w:ind w:right="524" w:firstLine="59"/>
              <w:jc w:val="center"/>
              <w:rPr>
                <w:color w:val="010302"/>
                <w:lang w:val="cs-CZ"/>
              </w:rPr>
            </w:pPr>
            <w:r w:rsidRPr="008F6AF5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JUDr. Pelcner, Mgr. Jelínková</w:t>
            </w:r>
          </w:p>
        </w:tc>
      </w:tr>
    </w:tbl>
    <w:p w14:paraId="064767A1" w14:textId="77777777" w:rsidR="00245C65" w:rsidRPr="008F6AF5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8F6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03 08:54:1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35D7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6AF5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2453D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16A33"/>
    <w:rsid w:val="00F24D6E"/>
    <w:rsid w:val="00F42F57"/>
    <w:rsid w:val="00F5034C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14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2026-09-10T08:10:00Z</dcterms:created>
  <dcterms:modified xsi:type="dcterms:W3CDTF">2026-09-10T08:10:00Z</dcterms:modified>
</cp:coreProperties>
</file>