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168A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168A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2CD38B" w14:textId="77777777" w:rsidR="00597958" w:rsidRPr="000168A8" w:rsidRDefault="00597958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3D5BBFAC" w:rsidR="00913630" w:rsidRPr="000168A8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0168A8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0168A8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0168A8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0168A8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0168A8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942490" w:rsidRPr="000168A8" w14:paraId="1368101D" w14:textId="77777777" w:rsidTr="00942490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CE0B" w14:textId="77777777" w:rsidR="00942490" w:rsidRPr="000168A8" w:rsidRDefault="00942490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0168A8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8.12. – 15.12.2025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619A" w14:textId="77777777" w:rsidR="00942490" w:rsidRPr="000168A8" w:rsidRDefault="00942490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0168A8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JUDr. Wažiková</w:t>
            </w:r>
          </w:p>
        </w:tc>
      </w:tr>
      <w:tr w:rsidR="00942490" w:rsidRPr="000168A8" w14:paraId="322E9158" w14:textId="77777777" w:rsidTr="00942490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E0BC" w14:textId="77777777" w:rsidR="00942490" w:rsidRPr="000168A8" w:rsidRDefault="00942490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0168A8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0168A8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489C" w14:textId="77777777" w:rsidR="00942490" w:rsidRPr="000168A8" w:rsidRDefault="00942490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0168A8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Boříková, Mgr. Konšelová</w:t>
            </w:r>
          </w:p>
        </w:tc>
      </w:tr>
    </w:tbl>
    <w:p w14:paraId="064767A1" w14:textId="77777777" w:rsidR="00245C65" w:rsidRPr="000168A8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016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2/03 14:59:2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68A8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37BA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291C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3BB9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03A5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2025-12-04T11:13:00Z</dcterms:created>
  <dcterms:modified xsi:type="dcterms:W3CDTF">2025-12-04T11:13:00Z</dcterms:modified>
</cp:coreProperties>
</file>