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5032E5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5032E5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5032E5" w:rsidRDefault="007F22FD" w:rsidP="007F22FD">
      <w:pPr>
        <w:pStyle w:val="Nzev"/>
        <w:rPr>
          <w:rFonts w:ascii="Garamond" w:hAnsi="Garamond"/>
          <w:sz w:val="24"/>
        </w:rPr>
      </w:pPr>
      <w:r w:rsidRPr="005032E5">
        <w:rPr>
          <w:rFonts w:ascii="Garamond" w:hAnsi="Garamond"/>
          <w:sz w:val="24"/>
        </w:rPr>
        <w:t xml:space="preserve">Rozpis služeb a </w:t>
      </w:r>
      <w:proofErr w:type="spellStart"/>
      <w:r w:rsidRPr="005032E5">
        <w:rPr>
          <w:rFonts w:ascii="Garamond" w:hAnsi="Garamond"/>
          <w:sz w:val="24"/>
        </w:rPr>
        <w:t>příslužby</w:t>
      </w:r>
      <w:proofErr w:type="spellEnd"/>
      <w:r w:rsidRPr="005032E5">
        <w:rPr>
          <w:rFonts w:ascii="Garamond" w:hAnsi="Garamond"/>
          <w:sz w:val="24"/>
        </w:rPr>
        <w:t xml:space="preserve"> T a </w:t>
      </w:r>
      <w:proofErr w:type="spellStart"/>
      <w:r w:rsidRPr="005032E5">
        <w:rPr>
          <w:rFonts w:ascii="Garamond" w:hAnsi="Garamond"/>
          <w:sz w:val="24"/>
        </w:rPr>
        <w:t>Nt</w:t>
      </w:r>
      <w:proofErr w:type="spellEnd"/>
    </w:p>
    <w:p w14:paraId="4968A330" w14:textId="77777777" w:rsidR="003C6C45" w:rsidRPr="005032E5" w:rsidRDefault="003C6C45" w:rsidP="003C6C45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2585"/>
        <w:gridCol w:w="2454"/>
      </w:tblGrid>
      <w:tr w:rsidR="00597958" w:rsidRPr="005032E5" w14:paraId="696AFCF9" w14:textId="77777777" w:rsidTr="00597958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A4E7B" w14:textId="77777777" w:rsidR="00597958" w:rsidRPr="005032E5" w:rsidRDefault="00597958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5032E5">
              <w:rPr>
                <w:rFonts w:ascii="Garamond" w:hAnsi="Garamond"/>
                <w:b/>
                <w:bCs/>
                <w:sz w:val="24"/>
                <w:szCs w:val="24"/>
              </w:rPr>
              <w:t>10.11. – 17.11.2025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1AD96" w14:textId="77777777" w:rsidR="00597958" w:rsidRPr="005032E5" w:rsidRDefault="00597958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032E5">
              <w:rPr>
                <w:rFonts w:ascii="Garamond" w:hAnsi="Garamond"/>
                <w:b/>
                <w:sz w:val="24"/>
                <w:szCs w:val="24"/>
              </w:rPr>
              <w:t>JUDr. Protivová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D125B" w14:textId="77777777" w:rsidR="00597958" w:rsidRPr="005032E5" w:rsidRDefault="00597958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032E5">
              <w:rPr>
                <w:rFonts w:ascii="Garamond" w:hAnsi="Garamond"/>
                <w:b/>
                <w:sz w:val="24"/>
                <w:szCs w:val="24"/>
              </w:rPr>
              <w:t>JUDr. Hrmová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6161B" w14:textId="77777777" w:rsidR="00597958" w:rsidRPr="005032E5" w:rsidRDefault="00597958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032E5">
              <w:rPr>
                <w:rFonts w:ascii="Garamond" w:hAnsi="Garamond"/>
                <w:b/>
                <w:sz w:val="24"/>
                <w:szCs w:val="24"/>
              </w:rPr>
              <w:t>JUDr. Hrmová</w:t>
            </w:r>
          </w:p>
        </w:tc>
      </w:tr>
      <w:tr w:rsidR="00597958" w:rsidRPr="005032E5" w14:paraId="69BC34BA" w14:textId="77777777" w:rsidTr="00597958">
        <w:trPr>
          <w:trHeight w:val="8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7BD44" w14:textId="77777777" w:rsidR="00597958" w:rsidRPr="005032E5" w:rsidRDefault="00597958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5032E5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4A741" w14:textId="77777777" w:rsidR="00597958" w:rsidRPr="005032E5" w:rsidRDefault="0059795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5032E5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2BB14261" w14:textId="77777777" w:rsidR="00597958" w:rsidRPr="005032E5" w:rsidRDefault="0059795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5032E5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4A4C4DF1" w14:textId="77777777" w:rsidR="00597958" w:rsidRPr="005032E5" w:rsidRDefault="0059795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5032E5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6F40F" w14:textId="77777777" w:rsidR="00597958" w:rsidRPr="005032E5" w:rsidRDefault="0059795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5032E5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5EDDD7A9" w14:textId="77777777" w:rsidR="00597958" w:rsidRPr="005032E5" w:rsidRDefault="0059795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5032E5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7FA7641A" w14:textId="77777777" w:rsidR="00597958" w:rsidRPr="005032E5" w:rsidRDefault="0059795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5032E5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8475C" w14:textId="77777777" w:rsidR="00597958" w:rsidRPr="005032E5" w:rsidRDefault="0059795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5032E5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5F966F75" w14:textId="77777777" w:rsidR="00597958" w:rsidRPr="005032E5" w:rsidRDefault="0059795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5032E5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293ECFF2" w14:textId="77777777" w:rsidR="00597958" w:rsidRPr="005032E5" w:rsidRDefault="00597958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5032E5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</w:tc>
      </w:tr>
    </w:tbl>
    <w:p w14:paraId="743FBE26" w14:textId="77777777" w:rsidR="00597958" w:rsidRPr="005032E5" w:rsidRDefault="00597958" w:rsidP="00597958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597958" w:rsidRPr="005032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11/05 13:18:21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52116"/>
    <w:rsid w:val="0016698D"/>
    <w:rsid w:val="00166B4F"/>
    <w:rsid w:val="001763D7"/>
    <w:rsid w:val="00182816"/>
    <w:rsid w:val="00182D6F"/>
    <w:rsid w:val="001833C7"/>
    <w:rsid w:val="00193FA3"/>
    <w:rsid w:val="00194F85"/>
    <w:rsid w:val="00195965"/>
    <w:rsid w:val="00195A59"/>
    <w:rsid w:val="001A3725"/>
    <w:rsid w:val="001B0B79"/>
    <w:rsid w:val="001D6409"/>
    <w:rsid w:val="002205EC"/>
    <w:rsid w:val="00220D83"/>
    <w:rsid w:val="00223B0B"/>
    <w:rsid w:val="00226EA7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4040"/>
    <w:rsid w:val="00345905"/>
    <w:rsid w:val="00351C91"/>
    <w:rsid w:val="00352FF3"/>
    <w:rsid w:val="003531C6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6AF6"/>
    <w:rsid w:val="003B4F50"/>
    <w:rsid w:val="003C01C9"/>
    <w:rsid w:val="003C6C45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6E08"/>
    <w:rsid w:val="00463738"/>
    <w:rsid w:val="00465665"/>
    <w:rsid w:val="00465D1B"/>
    <w:rsid w:val="00466DC0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032E5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23F4"/>
    <w:rsid w:val="005866CD"/>
    <w:rsid w:val="005904F0"/>
    <w:rsid w:val="00593ACB"/>
    <w:rsid w:val="00596FEA"/>
    <w:rsid w:val="00597958"/>
    <w:rsid w:val="005A4D23"/>
    <w:rsid w:val="005B26C0"/>
    <w:rsid w:val="005B303C"/>
    <w:rsid w:val="005B4537"/>
    <w:rsid w:val="005C22DE"/>
    <w:rsid w:val="005D3E38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F71CE"/>
    <w:rsid w:val="0071069C"/>
    <w:rsid w:val="0071313D"/>
    <w:rsid w:val="00715762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81648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302D"/>
    <w:rsid w:val="00A76170"/>
    <w:rsid w:val="00A76E16"/>
    <w:rsid w:val="00A77C64"/>
    <w:rsid w:val="00A77FFB"/>
    <w:rsid w:val="00A852EB"/>
    <w:rsid w:val="00A86A34"/>
    <w:rsid w:val="00A871E3"/>
    <w:rsid w:val="00A90B4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010EE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33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2025-11-06T07:50:00Z</dcterms:created>
  <dcterms:modified xsi:type="dcterms:W3CDTF">2025-11-06T07:50:00Z</dcterms:modified>
</cp:coreProperties>
</file>