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8A299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8A299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8A2992" w:rsidRDefault="007F22FD" w:rsidP="007F22FD">
      <w:pPr>
        <w:pStyle w:val="Nzev"/>
        <w:rPr>
          <w:rFonts w:ascii="Garamond" w:hAnsi="Garamond"/>
          <w:sz w:val="24"/>
        </w:rPr>
      </w:pPr>
      <w:r w:rsidRPr="008A2992">
        <w:rPr>
          <w:rFonts w:ascii="Garamond" w:hAnsi="Garamond"/>
          <w:sz w:val="24"/>
        </w:rPr>
        <w:t xml:space="preserve">Rozpis služeb a </w:t>
      </w:r>
      <w:proofErr w:type="spellStart"/>
      <w:r w:rsidRPr="008A2992">
        <w:rPr>
          <w:rFonts w:ascii="Garamond" w:hAnsi="Garamond"/>
          <w:sz w:val="24"/>
        </w:rPr>
        <w:t>příslužby</w:t>
      </w:r>
      <w:proofErr w:type="spellEnd"/>
      <w:r w:rsidRPr="008A2992">
        <w:rPr>
          <w:rFonts w:ascii="Garamond" w:hAnsi="Garamond"/>
          <w:sz w:val="24"/>
        </w:rPr>
        <w:t xml:space="preserve"> T a </w:t>
      </w:r>
      <w:proofErr w:type="spellStart"/>
      <w:r w:rsidRPr="008A2992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8A2992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72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2437"/>
        <w:gridCol w:w="3118"/>
        <w:gridCol w:w="2572"/>
      </w:tblGrid>
      <w:tr w:rsidR="00911B1C" w:rsidRPr="008A2992" w14:paraId="43485CC0" w14:textId="77777777" w:rsidTr="00911B1C">
        <w:trPr>
          <w:trHeight w:val="38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B997" w14:textId="77777777" w:rsidR="00911B1C" w:rsidRPr="008A2992" w:rsidRDefault="00911B1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8A2992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11.8. – 18.8.</w:t>
            </w:r>
            <w:r w:rsidRPr="008A29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7B78" w14:textId="77777777" w:rsidR="00911B1C" w:rsidRPr="008A2992" w:rsidRDefault="00911B1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A2992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8B7A" w14:textId="77777777" w:rsidR="00911B1C" w:rsidRPr="008A2992" w:rsidRDefault="00911B1C">
            <w:pPr>
              <w:ind w:left="-70" w:hanging="211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A2992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9BD6" w14:textId="77777777" w:rsidR="00911B1C" w:rsidRPr="008A2992" w:rsidRDefault="00911B1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A2992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911B1C" w:rsidRPr="008A2992" w14:paraId="4EACCA48" w14:textId="77777777" w:rsidTr="00911B1C">
        <w:trPr>
          <w:trHeight w:val="95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FCD4" w14:textId="77777777" w:rsidR="00911B1C" w:rsidRPr="008A2992" w:rsidRDefault="00911B1C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2992"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  <w:r w:rsidRPr="008A29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2B02" w14:textId="77777777" w:rsidR="00911B1C" w:rsidRPr="008A2992" w:rsidRDefault="00911B1C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2992">
              <w:rPr>
                <w:rFonts w:ascii="Garamond" w:hAnsi="Garamond"/>
                <w:bCs/>
                <w:sz w:val="24"/>
                <w:szCs w:val="24"/>
              </w:rPr>
              <w:t xml:space="preserve">JUDr. Protivová, Mgr. Kalná, JUDr. </w:t>
            </w:r>
            <w:proofErr w:type="spellStart"/>
            <w:r w:rsidRPr="008A299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A4F9" w14:textId="77777777" w:rsidR="00911B1C" w:rsidRPr="008A2992" w:rsidRDefault="00911B1C">
            <w:pPr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2992">
              <w:rPr>
                <w:rFonts w:ascii="Garamond" w:hAnsi="Garamond"/>
                <w:bCs/>
                <w:sz w:val="24"/>
                <w:szCs w:val="24"/>
              </w:rPr>
              <w:t xml:space="preserve">JUDr. Protivová, Mgr. Kalná, JUDr. </w:t>
            </w:r>
            <w:proofErr w:type="spellStart"/>
            <w:r w:rsidRPr="008A299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B59C" w14:textId="77777777" w:rsidR="00911B1C" w:rsidRPr="008A2992" w:rsidRDefault="00911B1C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2992">
              <w:rPr>
                <w:rFonts w:ascii="Garamond" w:hAnsi="Garamond"/>
                <w:bCs/>
                <w:sz w:val="24"/>
                <w:szCs w:val="24"/>
              </w:rPr>
              <w:t xml:space="preserve">JUDr. Protivová, Mgr. Kalná, JUDr. </w:t>
            </w:r>
            <w:proofErr w:type="spellStart"/>
            <w:r w:rsidRPr="008A299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</w:tr>
    </w:tbl>
    <w:p w14:paraId="3B5FFB68" w14:textId="77777777" w:rsidR="00C72AB6" w:rsidRPr="008A2992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8A2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8/07 13:03:0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343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2992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1B1C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D3047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65DE6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A240A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2025-08-11T06:16:00Z</dcterms:created>
  <dcterms:modified xsi:type="dcterms:W3CDTF">2025-08-11T06:16:00Z</dcterms:modified>
</cp:coreProperties>
</file>