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E6DA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E6DA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E6DA3" w:rsidRDefault="007F22FD" w:rsidP="007F22FD">
      <w:pPr>
        <w:pStyle w:val="Nzev"/>
        <w:rPr>
          <w:rFonts w:ascii="Garamond" w:hAnsi="Garamond"/>
          <w:sz w:val="24"/>
        </w:rPr>
      </w:pPr>
      <w:r w:rsidRPr="00DE6DA3">
        <w:rPr>
          <w:rFonts w:ascii="Garamond" w:hAnsi="Garamond"/>
          <w:sz w:val="24"/>
        </w:rPr>
        <w:t xml:space="preserve">Rozpis služeb a </w:t>
      </w:r>
      <w:proofErr w:type="spellStart"/>
      <w:r w:rsidRPr="00DE6DA3">
        <w:rPr>
          <w:rFonts w:ascii="Garamond" w:hAnsi="Garamond"/>
          <w:sz w:val="24"/>
        </w:rPr>
        <w:t>příslužby</w:t>
      </w:r>
      <w:proofErr w:type="spellEnd"/>
      <w:r w:rsidRPr="00DE6DA3">
        <w:rPr>
          <w:rFonts w:ascii="Garamond" w:hAnsi="Garamond"/>
          <w:sz w:val="24"/>
        </w:rPr>
        <w:t xml:space="preserve"> T a </w:t>
      </w:r>
      <w:proofErr w:type="spellStart"/>
      <w:r w:rsidRPr="00DE6DA3">
        <w:rPr>
          <w:rFonts w:ascii="Garamond" w:hAnsi="Garamond"/>
          <w:sz w:val="24"/>
        </w:rPr>
        <w:t>Nt</w:t>
      </w:r>
      <w:proofErr w:type="spellEnd"/>
    </w:p>
    <w:p w14:paraId="2C822278" w14:textId="77777777" w:rsidR="00D60E23" w:rsidRPr="00DE6DA3" w:rsidRDefault="00D60E23" w:rsidP="00D60E2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58"/>
        <w:gridCol w:w="2779"/>
        <w:gridCol w:w="2634"/>
      </w:tblGrid>
      <w:tr w:rsidR="00D60E23" w:rsidRPr="00DE6DA3" w14:paraId="3A5A52DB" w14:textId="77777777" w:rsidTr="00D60E23">
        <w:trPr>
          <w:trHeight w:val="3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1C41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13.12. - 20.12.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A81A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DA05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ACDC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</w:tr>
      <w:tr w:rsidR="00D60E23" w:rsidRPr="00DE6DA3" w14:paraId="6BE7B2D9" w14:textId="77777777" w:rsidTr="00D60E23">
        <w:trPr>
          <w:trHeight w:val="3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7AB8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B28B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22AF6633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DF074FD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EC2B" w14:textId="77777777" w:rsidR="00D60E23" w:rsidRPr="00DE6DA3" w:rsidRDefault="00D60E23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39A51ACB" w14:textId="77777777" w:rsidR="00D60E23" w:rsidRPr="00DE6DA3" w:rsidRDefault="00D60E23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E01AA2D" w14:textId="77777777" w:rsidR="00D60E23" w:rsidRPr="00DE6DA3" w:rsidRDefault="00D60E23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3E50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65656537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DE8ED62" w14:textId="77777777" w:rsidR="00D60E23" w:rsidRPr="00DE6DA3" w:rsidRDefault="00D60E2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32C51E8D" w14:textId="77777777" w:rsidR="00D60E23" w:rsidRPr="00DE6DA3" w:rsidRDefault="00D60E23" w:rsidP="00D60E2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77777777" w:rsidR="00C34FF0" w:rsidRPr="00DE6DA3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34FF0" w:rsidRPr="00DE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12 07:48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0EB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E6DA3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2024-12-12T09:39:00Z</dcterms:created>
  <dcterms:modified xsi:type="dcterms:W3CDTF">2024-12-12T09:39:00Z</dcterms:modified>
</cp:coreProperties>
</file>