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5F8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35F8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B35F8B" w:rsidRDefault="007F22FD" w:rsidP="007F22FD">
      <w:pPr>
        <w:pStyle w:val="Nzev"/>
        <w:rPr>
          <w:rFonts w:ascii="Garamond" w:hAnsi="Garamond"/>
          <w:sz w:val="24"/>
        </w:rPr>
      </w:pPr>
      <w:r w:rsidRPr="00B35F8B">
        <w:rPr>
          <w:rFonts w:ascii="Garamond" w:hAnsi="Garamond"/>
          <w:sz w:val="24"/>
        </w:rPr>
        <w:t xml:space="preserve">Rozpis služeb a </w:t>
      </w:r>
      <w:proofErr w:type="spellStart"/>
      <w:r w:rsidRPr="00B35F8B">
        <w:rPr>
          <w:rFonts w:ascii="Garamond" w:hAnsi="Garamond"/>
          <w:sz w:val="24"/>
        </w:rPr>
        <w:t>příslužby</w:t>
      </w:r>
      <w:proofErr w:type="spellEnd"/>
      <w:r w:rsidRPr="00B35F8B">
        <w:rPr>
          <w:rFonts w:ascii="Garamond" w:hAnsi="Garamond"/>
          <w:sz w:val="24"/>
        </w:rPr>
        <w:t xml:space="preserve"> T a </w:t>
      </w:r>
      <w:proofErr w:type="spellStart"/>
      <w:r w:rsidRPr="00B35F8B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B35F8B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A5815" w:rsidRPr="00B35F8B" w14:paraId="1345135C" w14:textId="77777777" w:rsidTr="008A2215">
        <w:trPr>
          <w:trHeight w:val="234"/>
        </w:trPr>
        <w:tc>
          <w:tcPr>
            <w:tcW w:w="1985" w:type="dxa"/>
            <w:hideMark/>
          </w:tcPr>
          <w:p w14:paraId="46120A4F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3D22626C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6B26AE63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45FCEE0C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3A5815" w:rsidRPr="00B35F8B" w14:paraId="3393AD43" w14:textId="77777777" w:rsidTr="008A2215">
        <w:trPr>
          <w:trHeight w:val="234"/>
        </w:trPr>
        <w:tc>
          <w:tcPr>
            <w:tcW w:w="1985" w:type="dxa"/>
            <w:hideMark/>
          </w:tcPr>
          <w:p w14:paraId="5C047175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15.12. – 22.12.2025</w:t>
            </w:r>
          </w:p>
        </w:tc>
        <w:tc>
          <w:tcPr>
            <w:tcW w:w="2268" w:type="dxa"/>
          </w:tcPr>
          <w:p w14:paraId="318188D2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hideMark/>
          </w:tcPr>
          <w:p w14:paraId="516AA8AB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454" w:type="dxa"/>
            <w:hideMark/>
          </w:tcPr>
          <w:p w14:paraId="03D593CC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/>
                <w:sz w:val="24"/>
                <w:szCs w:val="24"/>
              </w:rPr>
              <w:t>JUDr. Hrmová</w:t>
            </w:r>
          </w:p>
        </w:tc>
      </w:tr>
      <w:tr w:rsidR="003A5815" w:rsidRPr="00B35F8B" w14:paraId="089F272E" w14:textId="77777777" w:rsidTr="008A2215">
        <w:trPr>
          <w:trHeight w:val="879"/>
        </w:trPr>
        <w:tc>
          <w:tcPr>
            <w:tcW w:w="1985" w:type="dxa"/>
            <w:hideMark/>
          </w:tcPr>
          <w:p w14:paraId="436AA700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hideMark/>
          </w:tcPr>
          <w:p w14:paraId="6D9585A9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1C359C5B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4FBC218E" w14:textId="5F309D24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hideMark/>
          </w:tcPr>
          <w:p w14:paraId="7F601DE6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2567EE2D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674338D9" w14:textId="670950AF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1F29044C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hideMark/>
          </w:tcPr>
          <w:p w14:paraId="0396AA2F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460B86FE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3830ADC4" w14:textId="6B6924E9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B35F8B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4346A7C6" w14:textId="77777777" w:rsidR="003A5815" w:rsidRPr="00B35F8B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5CAED7CA" w14:textId="77777777" w:rsidR="003A5815" w:rsidRPr="00B35F8B" w:rsidRDefault="003A5815" w:rsidP="003A5815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3A5815" w:rsidRPr="00B3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11 08:28:3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586"/>
    <w:rsid w:val="005866CD"/>
    <w:rsid w:val="005904F0"/>
    <w:rsid w:val="00593ACB"/>
    <w:rsid w:val="00596FEA"/>
    <w:rsid w:val="00597204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5F8B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277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2025-12-11T07:43:00Z</dcterms:created>
  <dcterms:modified xsi:type="dcterms:W3CDTF">2025-12-11T07:43:00Z</dcterms:modified>
</cp:coreProperties>
</file>