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B63BF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B63BF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B63BF9" w:rsidRDefault="007F22FD" w:rsidP="007F22FD">
      <w:pPr>
        <w:pStyle w:val="Nzev"/>
        <w:rPr>
          <w:rFonts w:ascii="Garamond" w:hAnsi="Garamond"/>
          <w:sz w:val="24"/>
        </w:rPr>
      </w:pPr>
      <w:r w:rsidRPr="00B63BF9">
        <w:rPr>
          <w:rFonts w:ascii="Garamond" w:hAnsi="Garamond"/>
          <w:sz w:val="24"/>
        </w:rPr>
        <w:t xml:space="preserve">Rozpis služeb a </w:t>
      </w:r>
      <w:proofErr w:type="spellStart"/>
      <w:r w:rsidRPr="00B63BF9">
        <w:rPr>
          <w:rFonts w:ascii="Garamond" w:hAnsi="Garamond"/>
          <w:sz w:val="24"/>
        </w:rPr>
        <w:t>příslužby</w:t>
      </w:r>
      <w:proofErr w:type="spellEnd"/>
      <w:r w:rsidRPr="00B63BF9">
        <w:rPr>
          <w:rFonts w:ascii="Garamond" w:hAnsi="Garamond"/>
          <w:sz w:val="24"/>
        </w:rPr>
        <w:t xml:space="preserve"> T a </w:t>
      </w:r>
      <w:proofErr w:type="spellStart"/>
      <w:r w:rsidRPr="00B63BF9">
        <w:rPr>
          <w:rFonts w:ascii="Garamond" w:hAnsi="Garamond"/>
          <w:sz w:val="24"/>
        </w:rPr>
        <w:t>Nt</w:t>
      </w:r>
      <w:proofErr w:type="spellEnd"/>
    </w:p>
    <w:p w14:paraId="0F31661A" w14:textId="77777777" w:rsidR="00FE3A02" w:rsidRPr="00B63BF9" w:rsidRDefault="00FE3A02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CE2ECC" w:rsidRPr="00B63BF9" w14:paraId="2964C0E1" w14:textId="77777777" w:rsidTr="000D170F">
        <w:trPr>
          <w:trHeight w:val="234"/>
        </w:trPr>
        <w:tc>
          <w:tcPr>
            <w:tcW w:w="1985" w:type="dxa"/>
            <w:hideMark/>
          </w:tcPr>
          <w:p w14:paraId="70D6F8B5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</w:tcPr>
          <w:p w14:paraId="02103018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hideMark/>
          </w:tcPr>
          <w:p w14:paraId="4211B168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hideMark/>
          </w:tcPr>
          <w:p w14:paraId="3BCFAE76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proofErr w:type="spellStart"/>
            <w:r w:rsidRPr="00B63BF9">
              <w:rPr>
                <w:rFonts w:ascii="Garamond" w:eastAsia="Times New Roman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CE2ECC" w:rsidRPr="00B63BF9" w14:paraId="734902DB" w14:textId="77777777" w:rsidTr="000D170F">
        <w:trPr>
          <w:trHeight w:val="234"/>
        </w:trPr>
        <w:tc>
          <w:tcPr>
            <w:tcW w:w="1985" w:type="dxa"/>
            <w:hideMark/>
          </w:tcPr>
          <w:p w14:paraId="194853AE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2.3. – 9.3.2026</w:t>
            </w:r>
          </w:p>
        </w:tc>
        <w:tc>
          <w:tcPr>
            <w:tcW w:w="2268" w:type="dxa"/>
          </w:tcPr>
          <w:p w14:paraId="06BEE8D2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hideMark/>
          </w:tcPr>
          <w:p w14:paraId="64F67303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hideMark/>
          </w:tcPr>
          <w:p w14:paraId="5DA7392B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/>
                <w:sz w:val="24"/>
                <w:szCs w:val="24"/>
              </w:rPr>
              <w:t>JUDr. Protivová</w:t>
            </w:r>
          </w:p>
        </w:tc>
      </w:tr>
      <w:tr w:rsidR="00CE2ECC" w:rsidRPr="00B63BF9" w14:paraId="1E116AD1" w14:textId="77777777" w:rsidTr="000D170F">
        <w:trPr>
          <w:trHeight w:val="879"/>
        </w:trPr>
        <w:tc>
          <w:tcPr>
            <w:tcW w:w="1985" w:type="dxa"/>
            <w:hideMark/>
          </w:tcPr>
          <w:p w14:paraId="52FF7C66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</w:tcPr>
          <w:p w14:paraId="2E54442D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Mgr. Kalná </w:t>
            </w:r>
          </w:p>
          <w:p w14:paraId="71C83422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</w:p>
          <w:p w14:paraId="2884E8A0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0DDD07BD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737E8751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Mgr. Kalná </w:t>
            </w:r>
          </w:p>
          <w:p w14:paraId="581A2E54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</w:p>
          <w:p w14:paraId="7F7028C0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0CD83E98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5EE615F9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Mgr. Kalná </w:t>
            </w:r>
          </w:p>
          <w:p w14:paraId="3BE5D99C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</w:p>
          <w:p w14:paraId="7BD9FB94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63BF9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749548A9" w14:textId="77777777" w:rsidR="00CE2ECC" w:rsidRPr="00B63BF9" w:rsidRDefault="00CE2ECC" w:rsidP="00CE2ECC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</w:p>
        </w:tc>
      </w:tr>
    </w:tbl>
    <w:p w14:paraId="1D3B8B4D" w14:textId="77777777" w:rsidR="00CE2ECC" w:rsidRPr="00B63BF9" w:rsidRDefault="00CE2ECC" w:rsidP="00CE2ECC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019BEE2E" w14:textId="77777777" w:rsidR="00CE2ECC" w:rsidRPr="00B63BF9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E2ECC" w:rsidRPr="00B63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 služeb.docx 2026/02/26 12:27:5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C40D0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4E17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3BF9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826AF"/>
    <w:rsid w:val="00CC0B05"/>
    <w:rsid w:val="00CD3A56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2026-02-26T12:05:00Z</dcterms:created>
  <dcterms:modified xsi:type="dcterms:W3CDTF">2026-02-26T12:05:00Z</dcterms:modified>
</cp:coreProperties>
</file>