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ED0F7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ED0F7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ED0F79" w:rsidRDefault="007F22FD" w:rsidP="007F22FD">
      <w:pPr>
        <w:pStyle w:val="Nzev"/>
        <w:rPr>
          <w:rFonts w:ascii="Garamond" w:hAnsi="Garamond"/>
          <w:sz w:val="24"/>
        </w:rPr>
      </w:pPr>
      <w:r w:rsidRPr="00ED0F79">
        <w:rPr>
          <w:rFonts w:ascii="Garamond" w:hAnsi="Garamond"/>
          <w:sz w:val="24"/>
        </w:rPr>
        <w:t xml:space="preserve">Rozpis služeb a </w:t>
      </w:r>
      <w:proofErr w:type="spellStart"/>
      <w:r w:rsidRPr="00ED0F79">
        <w:rPr>
          <w:rFonts w:ascii="Garamond" w:hAnsi="Garamond"/>
          <w:sz w:val="24"/>
        </w:rPr>
        <w:t>příslužby</w:t>
      </w:r>
      <w:proofErr w:type="spellEnd"/>
      <w:r w:rsidRPr="00ED0F79">
        <w:rPr>
          <w:rFonts w:ascii="Garamond" w:hAnsi="Garamond"/>
          <w:sz w:val="24"/>
        </w:rPr>
        <w:t xml:space="preserve"> T a </w:t>
      </w:r>
      <w:proofErr w:type="spellStart"/>
      <w:r w:rsidRPr="00ED0F79">
        <w:rPr>
          <w:rFonts w:ascii="Garamond" w:hAnsi="Garamond"/>
          <w:sz w:val="24"/>
        </w:rPr>
        <w:t>Nt</w:t>
      </w:r>
      <w:proofErr w:type="spellEnd"/>
    </w:p>
    <w:p w14:paraId="38445564" w14:textId="77777777" w:rsidR="003075A5" w:rsidRPr="00ED0F79" w:rsidRDefault="003075A5" w:rsidP="003075A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3010"/>
        <w:gridCol w:w="2454"/>
      </w:tblGrid>
      <w:tr w:rsidR="003075A5" w:rsidRPr="00ED0F79" w14:paraId="03BDED77" w14:textId="77777777" w:rsidTr="003075A5">
        <w:trPr>
          <w:trHeight w:val="2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C1A9" w14:textId="77777777" w:rsidR="003075A5" w:rsidRPr="00ED0F79" w:rsidRDefault="003075A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D0F79">
              <w:rPr>
                <w:rFonts w:ascii="Garamond" w:hAnsi="Garamond"/>
                <w:b/>
                <w:bCs/>
                <w:sz w:val="24"/>
                <w:szCs w:val="24"/>
              </w:rPr>
              <w:t>20.1. - 27.1.2025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2C30" w14:textId="77777777" w:rsidR="003075A5" w:rsidRPr="00ED0F79" w:rsidRDefault="003075A5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D0F79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0555" w14:textId="77777777" w:rsidR="003075A5" w:rsidRPr="00ED0F79" w:rsidRDefault="003075A5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D0F79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43D5" w14:textId="77777777" w:rsidR="003075A5" w:rsidRPr="00ED0F79" w:rsidRDefault="003075A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D0F79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</w:tr>
      <w:tr w:rsidR="003075A5" w:rsidRPr="00ED0F79" w14:paraId="5159169D" w14:textId="77777777" w:rsidTr="003075A5">
        <w:trPr>
          <w:trHeight w:val="4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B2B8" w14:textId="77777777" w:rsidR="003075A5" w:rsidRPr="00ED0F79" w:rsidRDefault="003075A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D0F79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080F" w14:textId="77777777" w:rsidR="003075A5" w:rsidRPr="00ED0F79" w:rsidRDefault="003075A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D0F79">
              <w:rPr>
                <w:rFonts w:ascii="Garamond" w:hAnsi="Garamond"/>
                <w:sz w:val="24"/>
                <w:szCs w:val="24"/>
              </w:rPr>
              <w:t xml:space="preserve">JUDr. </w:t>
            </w:r>
            <w:proofErr w:type="spellStart"/>
            <w:r w:rsidRPr="00ED0F79">
              <w:rPr>
                <w:rFonts w:ascii="Garamond" w:hAnsi="Garamond"/>
                <w:sz w:val="24"/>
                <w:szCs w:val="24"/>
              </w:rPr>
              <w:t>Tollingerová</w:t>
            </w:r>
            <w:proofErr w:type="spellEnd"/>
            <w:r w:rsidRPr="00ED0F79">
              <w:rPr>
                <w:rFonts w:ascii="Garamond" w:hAnsi="Garamond"/>
                <w:bCs/>
                <w:sz w:val="24"/>
                <w:szCs w:val="24"/>
              </w:rPr>
              <w:t xml:space="preserve"> JUDr. Protivová</w:t>
            </w:r>
          </w:p>
          <w:p w14:paraId="4A86267D" w14:textId="77777777" w:rsidR="003075A5" w:rsidRPr="00ED0F79" w:rsidRDefault="003075A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D0F7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ED0F79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7562" w14:textId="77777777" w:rsidR="003075A5" w:rsidRPr="00ED0F79" w:rsidRDefault="003075A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D0F79">
              <w:rPr>
                <w:rFonts w:ascii="Garamond" w:hAnsi="Garamond"/>
                <w:sz w:val="24"/>
                <w:szCs w:val="24"/>
              </w:rPr>
              <w:t xml:space="preserve">JUDr. </w:t>
            </w:r>
            <w:proofErr w:type="spellStart"/>
            <w:r w:rsidRPr="00ED0F79">
              <w:rPr>
                <w:rFonts w:ascii="Garamond" w:hAnsi="Garamond"/>
                <w:sz w:val="24"/>
                <w:szCs w:val="24"/>
              </w:rPr>
              <w:t>Tollingerová</w:t>
            </w:r>
            <w:proofErr w:type="spellEnd"/>
            <w:r w:rsidRPr="00ED0F79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0FC700A1" w14:textId="77777777" w:rsidR="003075A5" w:rsidRPr="00ED0F79" w:rsidRDefault="003075A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D0F79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606FD3AA" w14:textId="77777777" w:rsidR="003075A5" w:rsidRPr="00ED0F79" w:rsidRDefault="003075A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D0F7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ED0F79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FCEC" w14:textId="77777777" w:rsidR="003075A5" w:rsidRPr="00ED0F79" w:rsidRDefault="003075A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D0F79">
              <w:rPr>
                <w:rFonts w:ascii="Garamond" w:hAnsi="Garamond"/>
                <w:sz w:val="24"/>
                <w:szCs w:val="24"/>
              </w:rPr>
              <w:t xml:space="preserve">JUDr. </w:t>
            </w:r>
            <w:proofErr w:type="spellStart"/>
            <w:r w:rsidRPr="00ED0F79">
              <w:rPr>
                <w:rFonts w:ascii="Garamond" w:hAnsi="Garamond"/>
                <w:sz w:val="24"/>
                <w:szCs w:val="24"/>
              </w:rPr>
              <w:t>Tollingerová</w:t>
            </w:r>
            <w:proofErr w:type="spellEnd"/>
            <w:r w:rsidRPr="00ED0F79">
              <w:rPr>
                <w:rFonts w:ascii="Garamond" w:hAnsi="Garamond"/>
                <w:bCs/>
                <w:sz w:val="24"/>
                <w:szCs w:val="24"/>
              </w:rPr>
              <w:t xml:space="preserve"> JUDr. Protivová</w:t>
            </w:r>
          </w:p>
          <w:p w14:paraId="5C4EAD3E" w14:textId="77777777" w:rsidR="003075A5" w:rsidRPr="00ED0F79" w:rsidRDefault="003075A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D0F7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ED0F79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1C55EDF" w14:textId="77777777" w:rsidR="003075A5" w:rsidRPr="00ED0F79" w:rsidRDefault="003075A5" w:rsidP="003075A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BD5890B" w14:textId="77777777" w:rsidR="003075A5" w:rsidRPr="00ED0F79" w:rsidRDefault="003075A5" w:rsidP="003075A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ED0F79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ED0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1/16 10:32:0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15A49"/>
    <w:rsid w:val="0083205B"/>
    <w:rsid w:val="00833CE5"/>
    <w:rsid w:val="00840680"/>
    <w:rsid w:val="00870742"/>
    <w:rsid w:val="0087384A"/>
    <w:rsid w:val="00876626"/>
    <w:rsid w:val="008A5AB5"/>
    <w:rsid w:val="008B66A8"/>
    <w:rsid w:val="008C2FBD"/>
    <w:rsid w:val="008C5F75"/>
    <w:rsid w:val="008F54F6"/>
    <w:rsid w:val="008F732D"/>
    <w:rsid w:val="009070F1"/>
    <w:rsid w:val="00907565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0E23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72E"/>
    <w:rsid w:val="00ED0F79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  <w:rsid w:val="00FE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36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2025-01-16T12:44:00Z</dcterms:created>
  <dcterms:modified xsi:type="dcterms:W3CDTF">2025-01-16T12:44:00Z</dcterms:modified>
</cp:coreProperties>
</file>