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18534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18534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18534E" w:rsidRDefault="007F22FD" w:rsidP="007F22FD">
      <w:pPr>
        <w:pStyle w:val="Nzev"/>
        <w:rPr>
          <w:rFonts w:ascii="Garamond" w:hAnsi="Garamond"/>
          <w:sz w:val="24"/>
        </w:rPr>
      </w:pPr>
      <w:r w:rsidRPr="0018534E">
        <w:rPr>
          <w:rFonts w:ascii="Garamond" w:hAnsi="Garamond"/>
          <w:sz w:val="24"/>
        </w:rPr>
        <w:t xml:space="preserve">Rozpis služeb a </w:t>
      </w:r>
      <w:proofErr w:type="spellStart"/>
      <w:r w:rsidRPr="0018534E">
        <w:rPr>
          <w:rFonts w:ascii="Garamond" w:hAnsi="Garamond"/>
          <w:sz w:val="24"/>
        </w:rPr>
        <w:t>příslužby</w:t>
      </w:r>
      <w:proofErr w:type="spellEnd"/>
      <w:r w:rsidRPr="0018534E">
        <w:rPr>
          <w:rFonts w:ascii="Garamond" w:hAnsi="Garamond"/>
          <w:sz w:val="24"/>
        </w:rPr>
        <w:t xml:space="preserve"> T a </w:t>
      </w:r>
      <w:proofErr w:type="spellStart"/>
      <w:r w:rsidRPr="0018534E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18534E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18534E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470B7" w:rsidRPr="0018534E" w14:paraId="498A4EC3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075F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B1C4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4F0B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4498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3470B7" w:rsidRPr="0018534E" w14:paraId="6687C3C0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7CFC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20. 7. – 27. 7.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A9D6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4BDD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1DF3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</w:tr>
      <w:tr w:rsidR="003470B7" w:rsidRPr="0018534E" w14:paraId="377D469C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79BD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0B18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4A8A83D7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3E402B0" w14:textId="6C2AAE4C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D47E624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C280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00B69706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792E4801" w14:textId="2378CBAF" w:rsidR="003470B7" w:rsidRPr="0018534E" w:rsidRDefault="003470B7" w:rsidP="007F15D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42E0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94B7698" w14:textId="77777777" w:rsidR="003470B7" w:rsidRPr="0018534E" w:rsidRDefault="003470B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29C7690" w14:textId="19D1DF86" w:rsidR="003470B7" w:rsidRPr="0018534E" w:rsidRDefault="003470B7" w:rsidP="007F15D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18534E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</w:tr>
    </w:tbl>
    <w:p w14:paraId="2C718479" w14:textId="77777777" w:rsidR="00A669C2" w:rsidRPr="0018534E" w:rsidRDefault="00A669C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A669C2" w:rsidRPr="0018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16 08:02:31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06CC2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12E9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534E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1E2ED7"/>
    <w:rsid w:val="00217FEB"/>
    <w:rsid w:val="002205EC"/>
    <w:rsid w:val="00220D83"/>
    <w:rsid w:val="00223B0B"/>
    <w:rsid w:val="00227D3E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C4630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470B7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3F2E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06B1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22B5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15DF"/>
    <w:rsid w:val="007F22FD"/>
    <w:rsid w:val="00805024"/>
    <w:rsid w:val="00810498"/>
    <w:rsid w:val="008104CD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A2E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270F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2026-07-16T06:20:00Z</dcterms:created>
  <dcterms:modified xsi:type="dcterms:W3CDTF">2026-07-16T06:20:00Z</dcterms:modified>
</cp:coreProperties>
</file>