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029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029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029B9" w:rsidRDefault="007F22FD" w:rsidP="007F22FD">
      <w:pPr>
        <w:pStyle w:val="Nzev"/>
        <w:rPr>
          <w:rFonts w:ascii="Garamond" w:hAnsi="Garamond"/>
          <w:sz w:val="24"/>
        </w:rPr>
      </w:pPr>
      <w:r w:rsidRPr="004029B9">
        <w:rPr>
          <w:rFonts w:ascii="Garamond" w:hAnsi="Garamond"/>
          <w:sz w:val="24"/>
        </w:rPr>
        <w:t xml:space="preserve">Rozpis služeb a </w:t>
      </w:r>
      <w:proofErr w:type="spellStart"/>
      <w:r w:rsidRPr="004029B9">
        <w:rPr>
          <w:rFonts w:ascii="Garamond" w:hAnsi="Garamond"/>
          <w:sz w:val="24"/>
        </w:rPr>
        <w:t>příslužby</w:t>
      </w:r>
      <w:proofErr w:type="spellEnd"/>
      <w:r w:rsidRPr="004029B9">
        <w:rPr>
          <w:rFonts w:ascii="Garamond" w:hAnsi="Garamond"/>
          <w:sz w:val="24"/>
        </w:rPr>
        <w:t xml:space="preserve"> T a </w:t>
      </w:r>
      <w:proofErr w:type="spellStart"/>
      <w:r w:rsidRPr="004029B9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4029B9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F11AD5" w:rsidRPr="004029B9" w14:paraId="069D4BF3" w14:textId="77777777" w:rsidTr="00F11AD5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A32F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4127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5168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CD42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4029B9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F11AD5" w:rsidRPr="004029B9" w14:paraId="04DCE41D" w14:textId="77777777" w:rsidTr="00F11AD5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5D20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bCs/>
                <w:sz w:val="24"/>
                <w:szCs w:val="24"/>
              </w:rPr>
              <w:t>26.1. – 2.2.2026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8924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EEDC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6462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029B9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F11AD5" w:rsidRPr="004029B9" w14:paraId="7E918A76" w14:textId="77777777" w:rsidTr="00F11AD5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DE37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A7DD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 xml:space="preserve">Mgr. Kalná </w:t>
            </w:r>
          </w:p>
          <w:p w14:paraId="7128B8DA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2486EDE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 xml:space="preserve">JUDr. Tollingerová </w:t>
            </w:r>
          </w:p>
          <w:p w14:paraId="6FD2153C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8FC9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 xml:space="preserve">Mgr. Kalná </w:t>
            </w:r>
          </w:p>
          <w:p w14:paraId="43EA0EED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54B6C13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 xml:space="preserve">JUDr. Tollingerová </w:t>
            </w:r>
          </w:p>
          <w:p w14:paraId="397DBD70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55CB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 xml:space="preserve">Mgr. Kalná </w:t>
            </w:r>
          </w:p>
          <w:p w14:paraId="57BD19FF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C9B2FE5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029B9">
              <w:rPr>
                <w:rFonts w:ascii="Garamond" w:hAnsi="Garamond"/>
                <w:bCs/>
                <w:sz w:val="24"/>
                <w:szCs w:val="24"/>
              </w:rPr>
              <w:t xml:space="preserve">JUDr. Tollingerová </w:t>
            </w:r>
          </w:p>
          <w:p w14:paraId="38891904" w14:textId="77777777" w:rsidR="00F11AD5" w:rsidRPr="004029B9" w:rsidRDefault="00F11AD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3079D32B" w14:textId="77777777" w:rsidR="00F11AD5" w:rsidRPr="004029B9" w:rsidRDefault="00F11AD5" w:rsidP="00F11A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F11AD5" w:rsidRPr="00402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22 09:01:3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0F6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2B06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9B9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2BF2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9201B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0647B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2026-01-22T08:30:00Z</dcterms:created>
  <dcterms:modified xsi:type="dcterms:W3CDTF">2026-01-22T08:30:00Z</dcterms:modified>
</cp:coreProperties>
</file>