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082A41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082A41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082A41" w:rsidRDefault="007F22FD" w:rsidP="007F22FD">
      <w:pPr>
        <w:pStyle w:val="Nzev"/>
        <w:rPr>
          <w:rFonts w:ascii="Garamond" w:hAnsi="Garamond"/>
          <w:sz w:val="24"/>
        </w:rPr>
      </w:pPr>
      <w:r w:rsidRPr="00082A41">
        <w:rPr>
          <w:rFonts w:ascii="Garamond" w:hAnsi="Garamond"/>
          <w:sz w:val="24"/>
        </w:rPr>
        <w:t xml:space="preserve">Rozpis služeb a </w:t>
      </w:r>
      <w:proofErr w:type="spellStart"/>
      <w:r w:rsidRPr="00082A41">
        <w:rPr>
          <w:rFonts w:ascii="Garamond" w:hAnsi="Garamond"/>
          <w:sz w:val="24"/>
        </w:rPr>
        <w:t>příslužby</w:t>
      </w:r>
      <w:proofErr w:type="spellEnd"/>
      <w:r w:rsidRPr="00082A41">
        <w:rPr>
          <w:rFonts w:ascii="Garamond" w:hAnsi="Garamond"/>
          <w:sz w:val="24"/>
        </w:rPr>
        <w:t xml:space="preserve"> T a </w:t>
      </w:r>
      <w:proofErr w:type="spellStart"/>
      <w:r w:rsidRPr="00082A41">
        <w:rPr>
          <w:rFonts w:ascii="Garamond" w:hAnsi="Garamond"/>
          <w:sz w:val="24"/>
        </w:rPr>
        <w:t>Nt</w:t>
      </w:r>
      <w:proofErr w:type="spellEnd"/>
    </w:p>
    <w:p w14:paraId="2CCBC02F" w14:textId="77777777" w:rsidR="003F38C6" w:rsidRPr="00082A41" w:rsidRDefault="003F38C6" w:rsidP="003F38C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3F38C6" w:rsidRPr="00082A41" w14:paraId="0D93D2B1" w14:textId="77777777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8A584" w14:textId="77777777" w:rsidR="003F38C6" w:rsidRPr="00082A41" w:rsidRDefault="003F38C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82A41">
              <w:rPr>
                <w:rFonts w:ascii="Garamond" w:hAnsi="Garamond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275A5" w14:textId="77777777" w:rsidR="003F38C6" w:rsidRPr="00082A41" w:rsidRDefault="003F38C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2A41">
              <w:rPr>
                <w:rFonts w:ascii="Garamond" w:hAnsi="Garamond"/>
                <w:b/>
                <w:sz w:val="24"/>
                <w:szCs w:val="24"/>
              </w:rPr>
              <w:t>Služba v pracovní době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819B9" w14:textId="77777777" w:rsidR="003F38C6" w:rsidRPr="00082A41" w:rsidRDefault="003F38C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2A41">
              <w:rPr>
                <w:rFonts w:ascii="Garamond" w:hAnsi="Garamond"/>
                <w:b/>
                <w:sz w:val="24"/>
                <w:szCs w:val="24"/>
              </w:rPr>
              <w:t>Služba v mimopracovní době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C5CB" w14:textId="77777777" w:rsidR="003F38C6" w:rsidRPr="00082A41" w:rsidRDefault="003F38C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082A41">
              <w:rPr>
                <w:rFonts w:ascii="Garamond" w:hAnsi="Garamond"/>
                <w:b/>
                <w:sz w:val="24"/>
                <w:szCs w:val="24"/>
              </w:rPr>
              <w:t>Příslužba</w:t>
            </w:r>
            <w:proofErr w:type="spellEnd"/>
          </w:p>
        </w:tc>
      </w:tr>
      <w:tr w:rsidR="003F38C6" w:rsidRPr="00082A41" w14:paraId="2A4498A1" w14:textId="77777777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90E3" w14:textId="77777777" w:rsidR="003F38C6" w:rsidRPr="00082A41" w:rsidRDefault="003F38C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82A41">
              <w:rPr>
                <w:rFonts w:ascii="Garamond" w:hAnsi="Garamond"/>
                <w:b/>
                <w:bCs/>
                <w:sz w:val="24"/>
                <w:szCs w:val="24"/>
              </w:rPr>
              <w:t>27. 4. – 4. 5.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14455" w14:textId="77777777" w:rsidR="003F38C6" w:rsidRPr="00082A41" w:rsidRDefault="003F38C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2A41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7520F" w14:textId="77777777" w:rsidR="003F38C6" w:rsidRPr="00082A41" w:rsidRDefault="003F38C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2A41">
              <w:rPr>
                <w:rFonts w:ascii="Garamond" w:hAnsi="Garamond"/>
                <w:b/>
                <w:sz w:val="24"/>
                <w:szCs w:val="24"/>
              </w:rPr>
              <w:t>JUDr. Hrmová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3F9D8" w14:textId="77777777" w:rsidR="003F38C6" w:rsidRPr="00082A41" w:rsidRDefault="003F38C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2A41">
              <w:rPr>
                <w:rFonts w:ascii="Garamond" w:hAnsi="Garamond"/>
                <w:b/>
                <w:sz w:val="24"/>
                <w:szCs w:val="24"/>
              </w:rPr>
              <w:t>JUDr. Hrmová</w:t>
            </w:r>
          </w:p>
        </w:tc>
      </w:tr>
      <w:tr w:rsidR="003F38C6" w:rsidRPr="00082A41" w14:paraId="449443E1" w14:textId="77777777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2511" w14:textId="77777777" w:rsidR="003F38C6" w:rsidRPr="00082A41" w:rsidRDefault="003F38C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82A41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C914" w14:textId="77777777" w:rsidR="003F38C6" w:rsidRPr="00082A41" w:rsidRDefault="003F38C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82A41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4EC0DE2E" w14:textId="77777777" w:rsidR="003F38C6" w:rsidRPr="00082A41" w:rsidRDefault="003F38C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82A41">
              <w:rPr>
                <w:rFonts w:ascii="Garamond" w:hAnsi="Garamond"/>
                <w:bCs/>
                <w:sz w:val="24"/>
                <w:szCs w:val="24"/>
              </w:rPr>
              <w:t xml:space="preserve">JUDr. Protivová </w:t>
            </w:r>
          </w:p>
          <w:p w14:paraId="5818635A" w14:textId="77777777" w:rsidR="003F38C6" w:rsidRPr="00082A41" w:rsidRDefault="003F38C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82A41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3AA848F7" w14:textId="77777777" w:rsidR="003F38C6" w:rsidRPr="00082A41" w:rsidRDefault="003F38C6">
            <w:pPr>
              <w:spacing w:line="276" w:lineRule="auto"/>
              <w:rPr>
                <w:rFonts w:ascii="Garamond" w:hAnsi="Garamond"/>
                <w:bCs/>
                <w:sz w:val="24"/>
                <w:szCs w:val="24"/>
              </w:rPr>
            </w:pPr>
          </w:p>
          <w:p w14:paraId="6503FA54" w14:textId="77777777" w:rsidR="003F38C6" w:rsidRPr="00082A41" w:rsidRDefault="003F38C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571C" w14:textId="77777777" w:rsidR="003F38C6" w:rsidRPr="00082A41" w:rsidRDefault="003F38C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82A41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02C5AAE9" w14:textId="77777777" w:rsidR="003F38C6" w:rsidRPr="00082A41" w:rsidRDefault="003F38C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82A41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743A6909" w14:textId="77777777" w:rsidR="003F38C6" w:rsidRPr="00082A41" w:rsidRDefault="003F38C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82A41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7FDC678B" w14:textId="77777777" w:rsidR="003F38C6" w:rsidRPr="00082A41" w:rsidRDefault="003F38C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3835" w14:textId="77777777" w:rsidR="003F38C6" w:rsidRPr="00082A41" w:rsidRDefault="003F38C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82A41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6FE214B4" w14:textId="77777777" w:rsidR="003F38C6" w:rsidRPr="00082A41" w:rsidRDefault="003F38C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82A41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4F413A38" w14:textId="77777777" w:rsidR="003F38C6" w:rsidRPr="00082A41" w:rsidRDefault="003F38C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82A41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146367DD" w14:textId="77777777" w:rsidR="003F38C6" w:rsidRPr="00082A41" w:rsidRDefault="003F38C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06FCEA3B" w14:textId="77777777" w:rsidR="003F38C6" w:rsidRPr="00082A41" w:rsidRDefault="003F38C6" w:rsidP="003F38C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603C8744" w14:textId="77777777" w:rsidR="00707388" w:rsidRPr="00082A41" w:rsidRDefault="00707388" w:rsidP="0070738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707388" w:rsidRPr="00082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4/22 15:58:42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2850"/>
    <w:rsid w:val="000458C9"/>
    <w:rsid w:val="00054EC7"/>
    <w:rsid w:val="000709E8"/>
    <w:rsid w:val="00070AB2"/>
    <w:rsid w:val="00071A49"/>
    <w:rsid w:val="00081ECA"/>
    <w:rsid w:val="00081FFB"/>
    <w:rsid w:val="00082A41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00EF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1CE6"/>
    <w:rsid w:val="003A5815"/>
    <w:rsid w:val="003A6AF6"/>
    <w:rsid w:val="003B4F50"/>
    <w:rsid w:val="003C01C9"/>
    <w:rsid w:val="003C6C45"/>
    <w:rsid w:val="003D4749"/>
    <w:rsid w:val="003F2937"/>
    <w:rsid w:val="003F38C6"/>
    <w:rsid w:val="003F6FF4"/>
    <w:rsid w:val="003F7594"/>
    <w:rsid w:val="00402BB8"/>
    <w:rsid w:val="0040451F"/>
    <w:rsid w:val="00405FFC"/>
    <w:rsid w:val="00407371"/>
    <w:rsid w:val="00414D3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B6688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07388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0ACB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010E"/>
    <w:rsid w:val="0083205B"/>
    <w:rsid w:val="00833CE5"/>
    <w:rsid w:val="00840680"/>
    <w:rsid w:val="00840FA9"/>
    <w:rsid w:val="00867D52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6800"/>
    <w:rsid w:val="00A600F5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5B6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81FD3"/>
    <w:rsid w:val="00CC0B05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67254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2646C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D2452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1">
    <w:name w:val="Mřížka tabulky21"/>
    <w:basedOn w:val="Normlntabulka"/>
    <w:next w:val="Mkatabulky"/>
    <w:uiPriority w:val="59"/>
    <w:rsid w:val="00760ACB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2">
    <w:name w:val="Mřížka tabulky22"/>
    <w:basedOn w:val="Normlntabulka"/>
    <w:next w:val="Mkatabulky"/>
    <w:uiPriority w:val="59"/>
    <w:rsid w:val="003F38C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44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2026-04-23T06:38:00Z</dcterms:created>
  <dcterms:modified xsi:type="dcterms:W3CDTF">2026-04-23T06:38:00Z</dcterms:modified>
</cp:coreProperties>
</file>