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E454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E454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E454B9" w:rsidRDefault="007F22FD" w:rsidP="007F22FD">
      <w:pPr>
        <w:pStyle w:val="Nzev"/>
        <w:rPr>
          <w:rFonts w:ascii="Garamond" w:hAnsi="Garamond"/>
          <w:sz w:val="24"/>
        </w:rPr>
      </w:pPr>
      <w:r w:rsidRPr="00E454B9">
        <w:rPr>
          <w:rFonts w:ascii="Garamond" w:hAnsi="Garamond"/>
          <w:sz w:val="24"/>
        </w:rPr>
        <w:t xml:space="preserve">Rozpis služeb a </w:t>
      </w:r>
      <w:proofErr w:type="spellStart"/>
      <w:r w:rsidRPr="00E454B9">
        <w:rPr>
          <w:rFonts w:ascii="Garamond" w:hAnsi="Garamond"/>
          <w:sz w:val="24"/>
        </w:rPr>
        <w:t>příslužby</w:t>
      </w:r>
      <w:proofErr w:type="spellEnd"/>
      <w:r w:rsidRPr="00E454B9">
        <w:rPr>
          <w:rFonts w:ascii="Garamond" w:hAnsi="Garamond"/>
          <w:sz w:val="24"/>
        </w:rPr>
        <w:t xml:space="preserve"> T a </w:t>
      </w:r>
      <w:proofErr w:type="spellStart"/>
      <w:r w:rsidRPr="00E454B9">
        <w:rPr>
          <w:rFonts w:ascii="Garamond" w:hAnsi="Garamond"/>
          <w:sz w:val="24"/>
        </w:rPr>
        <w:t>Nt</w:t>
      </w:r>
      <w:proofErr w:type="spellEnd"/>
    </w:p>
    <w:p w14:paraId="30ADCB31" w14:textId="77777777" w:rsidR="00DC212F" w:rsidRPr="00E454B9" w:rsidRDefault="00DC212F" w:rsidP="007F22FD">
      <w:pPr>
        <w:pStyle w:val="Nzev"/>
        <w:rPr>
          <w:rFonts w:ascii="Garamond" w:hAnsi="Garamond"/>
          <w:sz w:val="24"/>
        </w:rPr>
      </w:pPr>
    </w:p>
    <w:p w14:paraId="6EC3E6CC" w14:textId="77777777" w:rsidR="00DC212F" w:rsidRPr="00E454B9" w:rsidRDefault="00DC212F" w:rsidP="00DC212F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28279F" w:rsidRPr="00E454B9" w14:paraId="1B003FCE" w14:textId="77777777" w:rsidTr="00CA172C">
        <w:trPr>
          <w:trHeight w:val="234"/>
        </w:trPr>
        <w:tc>
          <w:tcPr>
            <w:tcW w:w="1985" w:type="dxa"/>
            <w:hideMark/>
          </w:tcPr>
          <w:p w14:paraId="55C461D8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hideMark/>
          </w:tcPr>
          <w:p w14:paraId="69EA81BE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hideMark/>
          </w:tcPr>
          <w:p w14:paraId="648053E7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hideMark/>
          </w:tcPr>
          <w:p w14:paraId="2A1FA4C1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E454B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28279F" w:rsidRPr="00E454B9" w14:paraId="032D358D" w14:textId="77777777" w:rsidTr="00CA172C">
        <w:trPr>
          <w:trHeight w:val="234"/>
        </w:trPr>
        <w:tc>
          <w:tcPr>
            <w:tcW w:w="1985" w:type="dxa"/>
            <w:hideMark/>
          </w:tcPr>
          <w:p w14:paraId="739C8472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  <w:t>29. 6. – 6. 7. 2026</w:t>
            </w:r>
          </w:p>
        </w:tc>
        <w:tc>
          <w:tcPr>
            <w:tcW w:w="2268" w:type="dxa"/>
            <w:hideMark/>
          </w:tcPr>
          <w:p w14:paraId="5691F59C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85" w:type="dxa"/>
            <w:hideMark/>
          </w:tcPr>
          <w:p w14:paraId="3888469A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54" w:type="dxa"/>
            <w:hideMark/>
          </w:tcPr>
          <w:p w14:paraId="5F094F1F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</w:tr>
      <w:tr w:rsidR="0028279F" w:rsidRPr="00E454B9" w14:paraId="52836160" w14:textId="77777777" w:rsidTr="00CA172C">
        <w:trPr>
          <w:trHeight w:val="879"/>
        </w:trPr>
        <w:tc>
          <w:tcPr>
            <w:tcW w:w="1985" w:type="dxa"/>
            <w:hideMark/>
          </w:tcPr>
          <w:p w14:paraId="786C1B2A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</w:tcPr>
          <w:p w14:paraId="665B1C42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50580670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5BFBD732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677B7134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</w:p>
          <w:p w14:paraId="05B2C225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</w:tcPr>
          <w:p w14:paraId="35CEA849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541ABDC1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0EE68A9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7531E32C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</w:tcPr>
          <w:p w14:paraId="15E50FA4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0F95B569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7D5D44C6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 w:rsidRPr="00E454B9"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7E2452A4" w14:textId="77777777" w:rsidR="0028279F" w:rsidRPr="00E454B9" w:rsidRDefault="0028279F" w:rsidP="0028279F">
            <w:pPr>
              <w:spacing w:line="276" w:lineRule="auto"/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F799F4F" w14:textId="77777777" w:rsidR="00C51E56" w:rsidRPr="00E454B9" w:rsidRDefault="00C51E56" w:rsidP="00C51E5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77777777" w:rsidR="00CE2ECC" w:rsidRPr="00E454B9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E2ECC" w:rsidRPr="00E45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6/25 07:54:12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947C9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5ED3"/>
    <w:rsid w:val="00276A0B"/>
    <w:rsid w:val="0028279F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4F3AAF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A64CC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9C2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4B9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Dvořáková Dita</dc:creator>
  <cp:lastModifiedBy>Hejnová Lenka</cp:lastModifiedBy>
  <cp:revision>2</cp:revision>
  <cp:lastPrinted>2023-01-05T07:39:00Z</cp:lastPrinted>
  <dcterms:created xsi:type="dcterms:W3CDTF">2026-06-25T06:02:00Z</dcterms:created>
  <dcterms:modified xsi:type="dcterms:W3CDTF">2026-06-25T06:02:00Z</dcterms:modified>
</cp:coreProperties>
</file>