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670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670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6702B" w:rsidRDefault="007F22FD" w:rsidP="007F22FD">
      <w:pPr>
        <w:pStyle w:val="Nzev"/>
        <w:rPr>
          <w:rFonts w:ascii="Garamond" w:hAnsi="Garamond"/>
          <w:sz w:val="24"/>
        </w:rPr>
      </w:pPr>
      <w:r w:rsidRPr="00F6702B">
        <w:rPr>
          <w:rFonts w:ascii="Garamond" w:hAnsi="Garamond"/>
          <w:sz w:val="24"/>
        </w:rPr>
        <w:t xml:space="preserve">Rozpis služeb a </w:t>
      </w:r>
      <w:proofErr w:type="spellStart"/>
      <w:r w:rsidRPr="00F6702B">
        <w:rPr>
          <w:rFonts w:ascii="Garamond" w:hAnsi="Garamond"/>
          <w:sz w:val="24"/>
        </w:rPr>
        <w:t>příslužby</w:t>
      </w:r>
      <w:proofErr w:type="spellEnd"/>
      <w:r w:rsidRPr="00F6702B">
        <w:rPr>
          <w:rFonts w:ascii="Garamond" w:hAnsi="Garamond"/>
          <w:sz w:val="24"/>
        </w:rPr>
        <w:t xml:space="preserve"> T a </w:t>
      </w:r>
      <w:proofErr w:type="spellStart"/>
      <w:r w:rsidRPr="00F6702B">
        <w:rPr>
          <w:rFonts w:ascii="Garamond" w:hAnsi="Garamond"/>
          <w:sz w:val="24"/>
        </w:rPr>
        <w:t>Nt</w:t>
      </w:r>
      <w:proofErr w:type="spellEnd"/>
    </w:p>
    <w:p w14:paraId="7DBCC643" w14:textId="77777777" w:rsidR="00A7302D" w:rsidRPr="00F6702B" w:rsidRDefault="00A7302D" w:rsidP="00A730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A7302D" w:rsidRPr="00F6702B" w14:paraId="623E71A3" w14:textId="77777777" w:rsidTr="00A7302D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FEB0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/>
                <w:bCs/>
                <w:sz w:val="24"/>
                <w:szCs w:val="24"/>
              </w:rPr>
              <w:t>6.10. – 13.10.2025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73A4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6702B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1BEB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6702B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C8D5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6702B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A7302D" w:rsidRPr="00F6702B" w14:paraId="54588561" w14:textId="77777777" w:rsidTr="00A7302D">
        <w:trPr>
          <w:trHeight w:val="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6763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0D65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E7799A8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D4EA42F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9D7A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388F3BA5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9EFF91D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B503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1F110803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B6D1F59" w14:textId="77777777" w:rsidR="00A7302D" w:rsidRPr="00F6702B" w:rsidRDefault="00A7302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6702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6301B161" w14:textId="77777777" w:rsidR="00A7302D" w:rsidRPr="00F6702B" w:rsidRDefault="00A7302D" w:rsidP="00A730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2F8D973" w14:textId="77777777" w:rsidR="0091090D" w:rsidRPr="00F6702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F6702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6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02 09:12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78B9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236DD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46AD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02B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2025-10-02T08:34:00Z</dcterms:created>
  <dcterms:modified xsi:type="dcterms:W3CDTF">2025-10-02T08:34:00Z</dcterms:modified>
</cp:coreProperties>
</file>