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3A3AC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3A3AC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3A3ACA" w:rsidRDefault="007F22FD" w:rsidP="007F22FD">
      <w:pPr>
        <w:pStyle w:val="Nzev"/>
        <w:rPr>
          <w:rFonts w:ascii="Garamond" w:hAnsi="Garamond"/>
          <w:sz w:val="24"/>
        </w:rPr>
      </w:pPr>
      <w:r w:rsidRPr="003A3ACA">
        <w:rPr>
          <w:rFonts w:ascii="Garamond" w:hAnsi="Garamond"/>
          <w:sz w:val="24"/>
        </w:rPr>
        <w:t xml:space="preserve">Rozpis služeb a </w:t>
      </w:r>
      <w:proofErr w:type="spellStart"/>
      <w:r w:rsidRPr="003A3ACA">
        <w:rPr>
          <w:rFonts w:ascii="Garamond" w:hAnsi="Garamond"/>
          <w:sz w:val="24"/>
        </w:rPr>
        <w:t>příslužby</w:t>
      </w:r>
      <w:proofErr w:type="spellEnd"/>
      <w:r w:rsidRPr="003A3ACA">
        <w:rPr>
          <w:rFonts w:ascii="Garamond" w:hAnsi="Garamond"/>
          <w:sz w:val="24"/>
        </w:rPr>
        <w:t xml:space="preserve"> T a </w:t>
      </w:r>
      <w:proofErr w:type="spellStart"/>
      <w:r w:rsidRPr="003A3ACA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3A3ACA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10349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693"/>
        <w:gridCol w:w="2835"/>
        <w:gridCol w:w="3119"/>
      </w:tblGrid>
      <w:tr w:rsidR="003A3ACA" w14:paraId="7D29A353" w14:textId="77777777" w:rsidTr="003A3AC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0348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13.10. – 17.10.</w:t>
            </w:r>
            <w:r w:rsidRPr="003A3A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D239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B24B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trike/>
                <w:color w:val="FF0000"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BC10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/>
                <w:strike/>
                <w:color w:val="FF0000"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3A3ACA" w14:paraId="76B61973" w14:textId="77777777" w:rsidTr="003A3AC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AE79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3A3A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3398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2DAE" w14:textId="77777777" w:rsidR="003A3ACA" w:rsidRPr="003A3ACA" w:rsidRDefault="003A3ACA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2F6D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</w:t>
            </w:r>
          </w:p>
        </w:tc>
      </w:tr>
      <w:tr w:rsidR="003A3ACA" w14:paraId="7704EF1E" w14:textId="77777777" w:rsidTr="003A3ACA">
        <w:trPr>
          <w:trHeight w:val="3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3B1A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 xml:space="preserve">17.10. - 20.10.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3B9F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212D" w14:textId="77777777" w:rsidR="003A3ACA" w:rsidRPr="003A3ACA" w:rsidRDefault="003A3ACA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69BA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</w:tr>
      <w:tr w:rsidR="003A3ACA" w14:paraId="1638FF1C" w14:textId="77777777" w:rsidTr="003A3ACA">
        <w:trPr>
          <w:trHeight w:val="7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3721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AFBF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Protivová, Mgr. Boudník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2C84" w14:textId="77777777" w:rsidR="003A3ACA" w:rsidRPr="003A3ACA" w:rsidRDefault="003A3ACA">
            <w:pPr>
              <w:spacing w:line="276" w:lineRule="auto"/>
              <w:ind w:left="1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Protivová, Mgr. Boudník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C727" w14:textId="77777777" w:rsidR="003A3ACA" w:rsidRPr="003A3ACA" w:rsidRDefault="003A3ACA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3A3ACA">
              <w:rPr>
                <w:rFonts w:ascii="Garamond" w:hAnsi="Garamond"/>
                <w:bCs/>
                <w:sz w:val="24"/>
                <w:szCs w:val="24"/>
              </w:rPr>
              <w:t>JUDr. Tollingerová, JUDr. Protivová, Mgr. Boudník</w:t>
            </w:r>
          </w:p>
        </w:tc>
      </w:tr>
    </w:tbl>
    <w:p w14:paraId="3B5FFB68" w14:textId="77777777" w:rsidR="00C72AB6" w:rsidRPr="003A3ACA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3A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10/09 09:51:4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A3ACA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0F3D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13AE3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974F1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C2EC4-9182-4001-ACED-6082E5EF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2025-10-09T08:55:00Z</dcterms:created>
  <dcterms:modified xsi:type="dcterms:W3CDTF">2025-10-09T08:55:00Z</dcterms:modified>
</cp:coreProperties>
</file>