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E0708" w14:textId="3392B2FD" w:rsidR="00AF5EEE" w:rsidRPr="00A70B1A" w:rsidRDefault="00D65C59" w:rsidP="00C2590C">
      <w:pPr>
        <w:pStyle w:val="Nzev"/>
        <w:rPr>
          <w:rStyle w:val="Nzevknihy"/>
          <w:rFonts w:ascii="Garamond" w:hAnsi="Garamond"/>
          <w:color w:val="auto"/>
          <w:u w:val="none" w:color="C0504D"/>
          <w:lang w:val="cs-CZ"/>
        </w:rPr>
      </w:pPr>
      <w:r w:rsidRPr="00A70B1A">
        <w:rPr>
          <w:rStyle w:val="Odkazintenzivn"/>
          <w:rFonts w:ascii="Garamond" w:hAnsi="Garamond"/>
          <w:color w:val="auto"/>
          <w:lang w:val="cs-CZ"/>
        </w:rPr>
        <w:t>Zpráva opatrovní</w:t>
      </w:r>
      <w:r w:rsidR="006039AB">
        <w:rPr>
          <w:rStyle w:val="Odkazintenzivn"/>
          <w:rFonts w:ascii="Garamond" w:hAnsi="Garamond"/>
          <w:color w:val="auto"/>
          <w:lang w:val="cs-CZ"/>
        </w:rPr>
        <w:t>ka za období kalendářního roku</w:t>
      </w:r>
      <w:r w:rsidR="003C395E">
        <w:rPr>
          <w:rStyle w:val="Odkazintenzivn"/>
          <w:rFonts w:ascii="Garamond" w:hAnsi="Garamond"/>
          <w:color w:val="auto"/>
          <w:lang w:val="cs-CZ"/>
        </w:rPr>
        <w:t xml:space="preserve">: </w:t>
      </w:r>
      <w:r w:rsidRPr="00A70B1A">
        <w:rPr>
          <w:rStyle w:val="Odkazintenzivn"/>
          <w:rFonts w:ascii="Garamond" w:hAnsi="Garamond"/>
          <w:color w:val="auto"/>
          <w:lang w:val="cs-CZ"/>
        </w:rPr>
        <w:t xml:space="preserve">            </w:t>
      </w:r>
    </w:p>
    <w:p w14:paraId="6720AE72" w14:textId="77777777" w:rsidR="0047069E" w:rsidRPr="00A70B1A" w:rsidRDefault="006953F8" w:rsidP="00AF5EEE">
      <w:pPr>
        <w:pStyle w:val="Nadpis1"/>
        <w:rPr>
          <w:rStyle w:val="Zdraznn"/>
          <w:rFonts w:ascii="Garamond" w:hAnsi="Garamond"/>
          <w:lang w:val="cs-CZ"/>
        </w:rPr>
      </w:pPr>
      <w:r w:rsidRPr="00A70B1A">
        <w:rPr>
          <w:rStyle w:val="Zdraznn"/>
          <w:rFonts w:ascii="Garamond" w:hAnsi="Garamond"/>
          <w:lang w:val="cs-CZ"/>
        </w:rPr>
        <w:t>1. PŘEHLED O NAKLÁDÁNÍ S MAJETKEM OPATROVANCE:</w:t>
      </w:r>
    </w:p>
    <w:p w14:paraId="6BD14505" w14:textId="77777777" w:rsidR="00285654" w:rsidRPr="00A70B1A" w:rsidRDefault="00285654" w:rsidP="00285654">
      <w:pPr>
        <w:rPr>
          <w:rFonts w:ascii="Garamond" w:hAnsi="Garamond"/>
          <w:lang w:val="cs-CZ"/>
        </w:rPr>
      </w:pPr>
    </w:p>
    <w:p w14:paraId="5651C973" w14:textId="77777777" w:rsidR="008D273A" w:rsidRPr="00A70B1A" w:rsidRDefault="00D878FB" w:rsidP="00AF5EEE">
      <w:pPr>
        <w:pStyle w:val="Podnadpis"/>
        <w:rPr>
          <w:rFonts w:ascii="Garamond" w:hAnsi="Garamond"/>
          <w:u w:color="C0504D"/>
          <w:lang w:val="cs-CZ"/>
        </w:rPr>
      </w:pPr>
      <w:r w:rsidRPr="00A70B1A">
        <w:rPr>
          <w:rStyle w:val="Odkazintenzivn"/>
          <w:rFonts w:ascii="Garamond" w:hAnsi="Garamond"/>
          <w:i/>
          <w:color w:val="auto"/>
          <w:lang w:val="cs-CZ"/>
        </w:rPr>
        <w:t xml:space="preserve">A) PRAVIDELNÉ PŘÍJMY OPATROVANCE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D273A" w:rsidRPr="00A70B1A" w14:paraId="2FE96BD3" w14:textId="77777777" w:rsidTr="000939FC">
        <w:tc>
          <w:tcPr>
            <w:tcW w:w="4606" w:type="dxa"/>
          </w:tcPr>
          <w:p w14:paraId="1AAA2BB4" w14:textId="77777777" w:rsidR="00560C89" w:rsidRPr="00A70B1A" w:rsidRDefault="008D273A" w:rsidP="00560C89">
            <w:pPr>
              <w:spacing w:after="0"/>
              <w:jc w:val="both"/>
              <w:rPr>
                <w:rFonts w:ascii="Garamond" w:hAnsi="Garamond"/>
                <w:lang w:val="cs-CZ"/>
              </w:rPr>
            </w:pPr>
            <w:proofErr w:type="gramStart"/>
            <w:r w:rsidRPr="00A70B1A">
              <w:rPr>
                <w:rFonts w:ascii="Garamond" w:hAnsi="Garamond"/>
                <w:lang w:val="cs-CZ"/>
              </w:rPr>
              <w:t xml:space="preserve">důchod </w:t>
            </w:r>
            <w:r w:rsidR="002C398D" w:rsidRPr="00A70B1A">
              <w:rPr>
                <w:rFonts w:ascii="Garamond" w:hAnsi="Garamond"/>
                <w:lang w:val="cs-CZ"/>
              </w:rPr>
              <w:t>:</w:t>
            </w:r>
            <w:proofErr w:type="gramEnd"/>
          </w:p>
          <w:p w14:paraId="0D5B5396" w14:textId="77777777" w:rsidR="00560C89" w:rsidRPr="00A70B1A" w:rsidRDefault="00BB4EC6" w:rsidP="002C398D">
            <w:pPr>
              <w:spacing w:after="0"/>
              <w:ind w:left="708"/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i</w:t>
            </w:r>
            <w:r w:rsidR="008D273A" w:rsidRPr="00A70B1A">
              <w:rPr>
                <w:rFonts w:ascii="Garamond" w:hAnsi="Garamond"/>
                <w:lang w:val="cs-CZ"/>
              </w:rPr>
              <w:t>nvalidní</w:t>
            </w:r>
            <w:r w:rsidRPr="00A70B1A">
              <w:rPr>
                <w:rFonts w:ascii="Garamond" w:hAnsi="Garamond"/>
                <w:lang w:val="cs-CZ"/>
              </w:rPr>
              <w:t xml:space="preserve"> + stupeň (</w:t>
            </w:r>
            <w:r w:rsidR="003C2B90" w:rsidRPr="00A70B1A">
              <w:rPr>
                <w:rFonts w:ascii="Garamond" w:hAnsi="Garamond"/>
                <w:lang w:val="cs-CZ"/>
              </w:rPr>
              <w:t xml:space="preserve">např. </w:t>
            </w:r>
            <w:proofErr w:type="spellStart"/>
            <w:r w:rsidR="003C2B90" w:rsidRPr="00A70B1A">
              <w:rPr>
                <w:rFonts w:ascii="Garamond" w:hAnsi="Garamond"/>
                <w:lang w:val="cs-CZ"/>
              </w:rPr>
              <w:t>inv</w:t>
            </w:r>
            <w:proofErr w:type="spellEnd"/>
            <w:r w:rsidR="003C2B90" w:rsidRPr="00A70B1A">
              <w:rPr>
                <w:rFonts w:ascii="Garamond" w:hAnsi="Garamond"/>
                <w:lang w:val="cs-CZ"/>
              </w:rPr>
              <w:t>. III. stupně</w:t>
            </w:r>
            <w:r w:rsidRPr="00A70B1A">
              <w:rPr>
                <w:rFonts w:ascii="Garamond" w:hAnsi="Garamond"/>
                <w:lang w:val="cs-CZ"/>
              </w:rPr>
              <w:t>)</w:t>
            </w:r>
          </w:p>
          <w:p w14:paraId="03A26801" w14:textId="77777777" w:rsidR="008D273A" w:rsidRPr="00A70B1A" w:rsidRDefault="00BB4EC6" w:rsidP="00BB4EC6">
            <w:pPr>
              <w:spacing w:after="0"/>
              <w:ind w:left="708"/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starobní (st.)</w:t>
            </w:r>
          </w:p>
        </w:tc>
        <w:tc>
          <w:tcPr>
            <w:tcW w:w="4606" w:type="dxa"/>
          </w:tcPr>
          <w:p w14:paraId="087C9EEC" w14:textId="77777777" w:rsidR="008D273A" w:rsidRPr="00A70B1A" w:rsidRDefault="008D273A" w:rsidP="000939FC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8D273A" w:rsidRPr="00A70B1A" w14:paraId="7F1120D5" w14:textId="77777777" w:rsidTr="000939FC">
        <w:tc>
          <w:tcPr>
            <w:tcW w:w="4606" w:type="dxa"/>
          </w:tcPr>
          <w:p w14:paraId="28DA37F3" w14:textId="77777777" w:rsidR="008D273A" w:rsidRPr="00A70B1A" w:rsidRDefault="008D273A" w:rsidP="000939FC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příspěvek na péči</w:t>
            </w:r>
          </w:p>
        </w:tc>
        <w:tc>
          <w:tcPr>
            <w:tcW w:w="4606" w:type="dxa"/>
          </w:tcPr>
          <w:p w14:paraId="56A124E4" w14:textId="77777777" w:rsidR="008D273A" w:rsidRPr="00A70B1A" w:rsidRDefault="008D273A" w:rsidP="000939FC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8D273A" w:rsidRPr="00A70B1A" w14:paraId="6D3A54E9" w14:textId="77777777" w:rsidTr="000939FC">
        <w:tc>
          <w:tcPr>
            <w:tcW w:w="4606" w:type="dxa"/>
          </w:tcPr>
          <w:p w14:paraId="4F257BB2" w14:textId="77777777" w:rsidR="008D273A" w:rsidRPr="00A70B1A" w:rsidRDefault="008D273A" w:rsidP="000939FC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příspěvek na mobilitu</w:t>
            </w:r>
          </w:p>
        </w:tc>
        <w:tc>
          <w:tcPr>
            <w:tcW w:w="4606" w:type="dxa"/>
          </w:tcPr>
          <w:p w14:paraId="6C07404A" w14:textId="77777777" w:rsidR="008D273A" w:rsidRPr="00A70B1A" w:rsidRDefault="008D273A" w:rsidP="000939FC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8D273A" w:rsidRPr="00A70B1A" w14:paraId="5866BCE0" w14:textId="77777777" w:rsidTr="000939FC">
        <w:tc>
          <w:tcPr>
            <w:tcW w:w="4606" w:type="dxa"/>
          </w:tcPr>
          <w:p w14:paraId="71D85C90" w14:textId="77777777" w:rsidR="008D273A" w:rsidRPr="00A70B1A" w:rsidRDefault="008D273A" w:rsidP="000939FC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 xml:space="preserve">jiný příjem: </w:t>
            </w:r>
          </w:p>
        </w:tc>
        <w:tc>
          <w:tcPr>
            <w:tcW w:w="4606" w:type="dxa"/>
          </w:tcPr>
          <w:p w14:paraId="1463EC23" w14:textId="77777777" w:rsidR="008D273A" w:rsidRPr="00A70B1A" w:rsidRDefault="008D273A" w:rsidP="000939FC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8D273A" w:rsidRPr="00A70B1A" w14:paraId="2D155260" w14:textId="77777777" w:rsidTr="000939FC">
        <w:tc>
          <w:tcPr>
            <w:tcW w:w="4606" w:type="dxa"/>
          </w:tcPr>
          <w:p w14:paraId="7868C61F" w14:textId="77777777" w:rsidR="008D273A" w:rsidRPr="00A70B1A" w:rsidRDefault="008D273A" w:rsidP="000939FC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 xml:space="preserve">jiný příjem: </w:t>
            </w:r>
          </w:p>
        </w:tc>
        <w:tc>
          <w:tcPr>
            <w:tcW w:w="4606" w:type="dxa"/>
          </w:tcPr>
          <w:p w14:paraId="668590EA" w14:textId="77777777" w:rsidR="008D273A" w:rsidRPr="00A70B1A" w:rsidRDefault="008D273A" w:rsidP="000939FC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</w:tbl>
    <w:p w14:paraId="2605FFE6" w14:textId="77777777" w:rsidR="008D273A" w:rsidRPr="00A70B1A" w:rsidRDefault="008D273A" w:rsidP="008D273A">
      <w:pPr>
        <w:jc w:val="both"/>
        <w:rPr>
          <w:rFonts w:ascii="Garamond" w:hAnsi="Garamond"/>
          <w:lang w:val="cs-CZ"/>
        </w:rPr>
      </w:pPr>
    </w:p>
    <w:p w14:paraId="4F36D7EC" w14:textId="77777777" w:rsidR="008D273A" w:rsidRPr="00A70B1A" w:rsidRDefault="00D878FB" w:rsidP="00AF5EEE">
      <w:pPr>
        <w:pStyle w:val="Podnadpis"/>
        <w:rPr>
          <w:rFonts w:ascii="Garamond" w:hAnsi="Garamond"/>
          <w:i w:val="0"/>
          <w:u w:color="C0504D"/>
          <w:lang w:val="cs-CZ"/>
        </w:rPr>
      </w:pPr>
      <w:r w:rsidRPr="00A70B1A">
        <w:rPr>
          <w:rStyle w:val="Odkazintenzivn"/>
          <w:rFonts w:ascii="Garamond" w:hAnsi="Garamond"/>
          <w:i/>
          <w:color w:val="auto"/>
          <w:lang w:val="cs-CZ"/>
        </w:rPr>
        <w:t xml:space="preserve">B) PRAVIDELNÉ </w:t>
      </w:r>
      <w:r w:rsidR="003C2B90" w:rsidRPr="00A70B1A">
        <w:rPr>
          <w:rStyle w:val="Odkazintenzivn"/>
          <w:rFonts w:ascii="Garamond" w:hAnsi="Garamond"/>
          <w:i/>
          <w:color w:val="auto"/>
          <w:lang w:val="cs-CZ"/>
        </w:rPr>
        <w:t xml:space="preserve">MĚSÍČNÍ </w:t>
      </w:r>
      <w:r w:rsidRPr="00A70B1A">
        <w:rPr>
          <w:rStyle w:val="Odkazintenzivn"/>
          <w:rFonts w:ascii="Garamond" w:hAnsi="Garamond"/>
          <w:i/>
          <w:color w:val="auto"/>
          <w:lang w:val="cs-CZ"/>
        </w:rPr>
        <w:t xml:space="preserve">VÝDAJE OPATROVANCE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D273A" w:rsidRPr="00A70B1A" w14:paraId="48E6C7F0" w14:textId="77777777" w:rsidTr="000939FC">
        <w:tc>
          <w:tcPr>
            <w:tcW w:w="4606" w:type="dxa"/>
          </w:tcPr>
          <w:p w14:paraId="06064983" w14:textId="77777777" w:rsidR="008D273A" w:rsidRPr="00A70B1A" w:rsidRDefault="00906A50" w:rsidP="00BB4EC6">
            <w:pPr>
              <w:spacing w:after="0" w:line="240" w:lineRule="auto"/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nájemné</w:t>
            </w:r>
          </w:p>
          <w:p w14:paraId="3A3ED2B9" w14:textId="77777777" w:rsidR="00BB4EC6" w:rsidRPr="00A70B1A" w:rsidRDefault="00BB4EC6" w:rsidP="00BB4EC6">
            <w:pPr>
              <w:spacing w:after="0" w:line="240" w:lineRule="auto"/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(poměrná část připadající na osobu opatrovance v případě spolužití více osob ve společné domácnosti)</w:t>
            </w:r>
          </w:p>
        </w:tc>
        <w:tc>
          <w:tcPr>
            <w:tcW w:w="4606" w:type="dxa"/>
          </w:tcPr>
          <w:p w14:paraId="1726DC86" w14:textId="77777777" w:rsidR="008D273A" w:rsidRPr="00A70B1A" w:rsidRDefault="008D273A" w:rsidP="000939FC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8D273A" w:rsidRPr="00A70B1A" w14:paraId="260794C5" w14:textId="77777777" w:rsidTr="000939FC">
        <w:tc>
          <w:tcPr>
            <w:tcW w:w="4606" w:type="dxa"/>
          </w:tcPr>
          <w:p w14:paraId="5891120F" w14:textId="77777777" w:rsidR="008D273A" w:rsidRPr="00A70B1A" w:rsidRDefault="00C7651F" w:rsidP="00683FA0">
            <w:pPr>
              <w:spacing w:after="0" w:line="240" w:lineRule="auto"/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povinné platby (elektřina, plyn)</w:t>
            </w:r>
          </w:p>
          <w:p w14:paraId="506EBB6A" w14:textId="77777777" w:rsidR="00683FA0" w:rsidRPr="00A70B1A" w:rsidRDefault="00683FA0" w:rsidP="00683FA0">
            <w:pPr>
              <w:spacing w:after="0" w:line="240" w:lineRule="auto"/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(poměrná část připadající na osobu opatrovance v případě spolužití více osob ve společné domácnosti)</w:t>
            </w:r>
          </w:p>
        </w:tc>
        <w:tc>
          <w:tcPr>
            <w:tcW w:w="4606" w:type="dxa"/>
          </w:tcPr>
          <w:p w14:paraId="4318B5E9" w14:textId="77777777" w:rsidR="008D273A" w:rsidRPr="00A70B1A" w:rsidRDefault="008D273A" w:rsidP="000939FC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8D273A" w:rsidRPr="00A70B1A" w14:paraId="6A9FA062" w14:textId="77777777" w:rsidTr="000939FC">
        <w:tc>
          <w:tcPr>
            <w:tcW w:w="4606" w:type="dxa"/>
          </w:tcPr>
          <w:p w14:paraId="0BE31D57" w14:textId="77777777" w:rsidR="008D273A" w:rsidRPr="00A70B1A" w:rsidRDefault="00C7651F" w:rsidP="000939FC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 xml:space="preserve">strava </w:t>
            </w:r>
          </w:p>
        </w:tc>
        <w:tc>
          <w:tcPr>
            <w:tcW w:w="4606" w:type="dxa"/>
          </w:tcPr>
          <w:p w14:paraId="22E948EE" w14:textId="77777777" w:rsidR="008D273A" w:rsidRPr="00A70B1A" w:rsidRDefault="008D273A" w:rsidP="000939FC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8D273A" w:rsidRPr="00A70B1A" w14:paraId="3CF8F0DD" w14:textId="77777777" w:rsidTr="000939FC">
        <w:tc>
          <w:tcPr>
            <w:tcW w:w="4606" w:type="dxa"/>
          </w:tcPr>
          <w:p w14:paraId="08D8CC36" w14:textId="77777777" w:rsidR="008D273A" w:rsidRPr="00A70B1A" w:rsidRDefault="00C7651F" w:rsidP="000939FC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drogerie</w:t>
            </w:r>
          </w:p>
        </w:tc>
        <w:tc>
          <w:tcPr>
            <w:tcW w:w="4606" w:type="dxa"/>
          </w:tcPr>
          <w:p w14:paraId="001EE9B8" w14:textId="77777777" w:rsidR="008D273A" w:rsidRPr="00A70B1A" w:rsidRDefault="008D273A" w:rsidP="000939FC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8D273A" w:rsidRPr="00A70B1A" w14:paraId="41AEFA60" w14:textId="77777777" w:rsidTr="000939FC">
        <w:tc>
          <w:tcPr>
            <w:tcW w:w="4606" w:type="dxa"/>
          </w:tcPr>
          <w:p w14:paraId="353D30E5" w14:textId="77777777" w:rsidR="008D273A" w:rsidRPr="00A70B1A" w:rsidRDefault="00C7651F" w:rsidP="000939FC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léky</w:t>
            </w:r>
            <w:r w:rsidR="008D273A" w:rsidRPr="00A70B1A">
              <w:rPr>
                <w:rFonts w:ascii="Garamond" w:hAnsi="Garamond"/>
                <w:lang w:val="cs-CZ"/>
              </w:rPr>
              <w:t xml:space="preserve"> </w:t>
            </w:r>
          </w:p>
        </w:tc>
        <w:tc>
          <w:tcPr>
            <w:tcW w:w="4606" w:type="dxa"/>
          </w:tcPr>
          <w:p w14:paraId="0789848E" w14:textId="77777777" w:rsidR="008D273A" w:rsidRPr="00A70B1A" w:rsidRDefault="008D273A" w:rsidP="000939FC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C7651F" w:rsidRPr="00A70B1A" w14:paraId="058FB589" w14:textId="77777777" w:rsidTr="000939FC">
        <w:tc>
          <w:tcPr>
            <w:tcW w:w="4606" w:type="dxa"/>
          </w:tcPr>
          <w:p w14:paraId="70C816F4" w14:textId="77777777" w:rsidR="00C7651F" w:rsidRPr="00A70B1A" w:rsidRDefault="00C7651F" w:rsidP="000939FC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zdravotní potřeby</w:t>
            </w:r>
          </w:p>
        </w:tc>
        <w:tc>
          <w:tcPr>
            <w:tcW w:w="4606" w:type="dxa"/>
          </w:tcPr>
          <w:p w14:paraId="472585ED" w14:textId="77777777" w:rsidR="00C7651F" w:rsidRPr="00A70B1A" w:rsidRDefault="00C7651F" w:rsidP="000939FC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C7651F" w:rsidRPr="00A70B1A" w14:paraId="44B2B835" w14:textId="77777777" w:rsidTr="000939FC">
        <w:tc>
          <w:tcPr>
            <w:tcW w:w="4606" w:type="dxa"/>
          </w:tcPr>
          <w:p w14:paraId="7533F37A" w14:textId="77777777" w:rsidR="00C7651F" w:rsidRPr="00A70B1A" w:rsidRDefault="00C7651F" w:rsidP="000939FC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 xml:space="preserve">jiné: </w:t>
            </w:r>
          </w:p>
        </w:tc>
        <w:tc>
          <w:tcPr>
            <w:tcW w:w="4606" w:type="dxa"/>
          </w:tcPr>
          <w:p w14:paraId="65107DB0" w14:textId="77777777" w:rsidR="00C7651F" w:rsidRPr="00A70B1A" w:rsidRDefault="00C7651F" w:rsidP="000939FC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C7651F" w:rsidRPr="00A70B1A" w14:paraId="6A1C7B7A" w14:textId="77777777" w:rsidTr="000939FC">
        <w:tc>
          <w:tcPr>
            <w:tcW w:w="4606" w:type="dxa"/>
          </w:tcPr>
          <w:p w14:paraId="175198FB" w14:textId="77777777" w:rsidR="00C7651F" w:rsidRPr="00A70B1A" w:rsidRDefault="00C7651F" w:rsidP="000939FC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 xml:space="preserve">jiné: </w:t>
            </w:r>
          </w:p>
        </w:tc>
        <w:tc>
          <w:tcPr>
            <w:tcW w:w="4606" w:type="dxa"/>
          </w:tcPr>
          <w:p w14:paraId="306692DA" w14:textId="77777777" w:rsidR="00C7651F" w:rsidRPr="00A70B1A" w:rsidRDefault="00C7651F" w:rsidP="000939FC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6953F8" w:rsidRPr="00A70B1A" w14:paraId="2C1849DB" w14:textId="77777777" w:rsidTr="000939FC">
        <w:tc>
          <w:tcPr>
            <w:tcW w:w="4606" w:type="dxa"/>
          </w:tcPr>
          <w:p w14:paraId="61B9DFB2" w14:textId="77777777" w:rsidR="006953F8" w:rsidRPr="00A70B1A" w:rsidRDefault="006953F8" w:rsidP="000939FC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jiné:</w:t>
            </w:r>
          </w:p>
        </w:tc>
        <w:tc>
          <w:tcPr>
            <w:tcW w:w="4606" w:type="dxa"/>
          </w:tcPr>
          <w:p w14:paraId="32C78A7A" w14:textId="77777777" w:rsidR="006953F8" w:rsidRPr="00A70B1A" w:rsidRDefault="006953F8" w:rsidP="000939FC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</w:tbl>
    <w:p w14:paraId="3AD620BD" w14:textId="77777777" w:rsidR="008D273A" w:rsidRPr="00A70B1A" w:rsidRDefault="008D273A" w:rsidP="008D273A">
      <w:pPr>
        <w:ind w:left="1068"/>
        <w:jc w:val="both"/>
        <w:rPr>
          <w:rFonts w:ascii="Garamond" w:hAnsi="Garamond"/>
          <w:lang w:val="cs-CZ"/>
        </w:rPr>
      </w:pPr>
    </w:p>
    <w:p w14:paraId="43B2C5C1" w14:textId="77777777" w:rsidR="006953F8" w:rsidRPr="00A70B1A" w:rsidRDefault="006953F8" w:rsidP="008D273A">
      <w:pPr>
        <w:ind w:left="1068"/>
        <w:jc w:val="both"/>
        <w:rPr>
          <w:rFonts w:ascii="Garamond" w:hAnsi="Garamond"/>
          <w:lang w:val="cs-CZ"/>
        </w:rPr>
      </w:pPr>
    </w:p>
    <w:p w14:paraId="3C5967D0" w14:textId="77777777" w:rsidR="00906A50" w:rsidRPr="00A70B1A" w:rsidRDefault="00AF5EEE" w:rsidP="00285654">
      <w:pPr>
        <w:pStyle w:val="Podnadpis"/>
        <w:rPr>
          <w:rFonts w:ascii="Garamond" w:hAnsi="Garamond"/>
          <w:b/>
          <w:lang w:val="cs-CZ"/>
        </w:rPr>
      </w:pPr>
      <w:r w:rsidRPr="00A70B1A">
        <w:rPr>
          <w:rFonts w:ascii="Garamond" w:hAnsi="Garamond"/>
          <w:b/>
          <w:lang w:val="cs-CZ"/>
        </w:rPr>
        <w:t>C) JEHO MOVITÝ MAJETEK VYŠŠÍ HODNOTY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906A50" w:rsidRPr="00A70B1A" w14:paraId="51090BFD" w14:textId="77777777" w:rsidTr="00906A50">
        <w:tc>
          <w:tcPr>
            <w:tcW w:w="4606" w:type="dxa"/>
          </w:tcPr>
          <w:p w14:paraId="4CF06337" w14:textId="77777777" w:rsidR="00906A50" w:rsidRPr="00A70B1A" w:rsidRDefault="00906A50" w:rsidP="00906A50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 xml:space="preserve">zařízení bytu/domu/pokoje </w:t>
            </w:r>
          </w:p>
        </w:tc>
        <w:tc>
          <w:tcPr>
            <w:tcW w:w="4606" w:type="dxa"/>
          </w:tcPr>
          <w:p w14:paraId="3D1B07DA" w14:textId="77777777" w:rsidR="00906A50" w:rsidRPr="00A70B1A" w:rsidRDefault="00906A50" w:rsidP="00906A50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906A50" w:rsidRPr="00A70B1A" w14:paraId="7133A8D3" w14:textId="77777777" w:rsidTr="00906A50">
        <w:tc>
          <w:tcPr>
            <w:tcW w:w="4606" w:type="dxa"/>
          </w:tcPr>
          <w:p w14:paraId="631DC1EC" w14:textId="77777777" w:rsidR="00906A50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šperky</w:t>
            </w:r>
          </w:p>
        </w:tc>
        <w:tc>
          <w:tcPr>
            <w:tcW w:w="4606" w:type="dxa"/>
          </w:tcPr>
          <w:p w14:paraId="07A572D9" w14:textId="77777777" w:rsidR="00906A50" w:rsidRPr="00A70B1A" w:rsidRDefault="00906A50" w:rsidP="00906A50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906A50" w:rsidRPr="00A70B1A" w14:paraId="7D0C40A7" w14:textId="77777777" w:rsidTr="00906A50">
        <w:tc>
          <w:tcPr>
            <w:tcW w:w="4606" w:type="dxa"/>
          </w:tcPr>
          <w:p w14:paraId="65E0971E" w14:textId="77777777" w:rsidR="00906A50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osobní/nákladní automobil</w:t>
            </w:r>
          </w:p>
        </w:tc>
        <w:tc>
          <w:tcPr>
            <w:tcW w:w="4606" w:type="dxa"/>
          </w:tcPr>
          <w:p w14:paraId="74124C76" w14:textId="77777777" w:rsidR="00906A50" w:rsidRPr="00A70B1A" w:rsidRDefault="00906A50" w:rsidP="00906A50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906A50" w:rsidRPr="00A70B1A" w14:paraId="4F7A16A3" w14:textId="77777777" w:rsidTr="00906A50">
        <w:tc>
          <w:tcPr>
            <w:tcW w:w="4606" w:type="dxa"/>
          </w:tcPr>
          <w:p w14:paraId="5A193530" w14:textId="77777777" w:rsidR="00906A50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 xml:space="preserve">jiný: </w:t>
            </w:r>
            <w:r w:rsidR="00906A50" w:rsidRPr="00A70B1A">
              <w:rPr>
                <w:rFonts w:ascii="Garamond" w:hAnsi="Garamond"/>
                <w:lang w:val="cs-CZ"/>
              </w:rPr>
              <w:t xml:space="preserve"> </w:t>
            </w:r>
          </w:p>
        </w:tc>
        <w:tc>
          <w:tcPr>
            <w:tcW w:w="4606" w:type="dxa"/>
          </w:tcPr>
          <w:p w14:paraId="141A4948" w14:textId="77777777" w:rsidR="00906A50" w:rsidRPr="00A70B1A" w:rsidRDefault="00906A50" w:rsidP="00906A50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906A50" w:rsidRPr="00A70B1A" w14:paraId="69BB7EE7" w14:textId="77777777" w:rsidTr="00906A50">
        <w:tc>
          <w:tcPr>
            <w:tcW w:w="4606" w:type="dxa"/>
          </w:tcPr>
          <w:p w14:paraId="19C34FFF" w14:textId="77777777" w:rsidR="00906A50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 xml:space="preserve">jiný: </w:t>
            </w:r>
          </w:p>
        </w:tc>
        <w:tc>
          <w:tcPr>
            <w:tcW w:w="4606" w:type="dxa"/>
          </w:tcPr>
          <w:p w14:paraId="74E0A8E0" w14:textId="77777777" w:rsidR="00906A50" w:rsidRPr="00A70B1A" w:rsidRDefault="00906A50" w:rsidP="00906A50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</w:tbl>
    <w:p w14:paraId="5900428D" w14:textId="77777777" w:rsidR="00906A50" w:rsidRPr="00A70B1A" w:rsidRDefault="00906A50" w:rsidP="008D273A">
      <w:pPr>
        <w:jc w:val="both"/>
        <w:rPr>
          <w:rFonts w:ascii="Garamond" w:hAnsi="Garamond"/>
          <w:lang w:val="cs-CZ"/>
        </w:rPr>
      </w:pPr>
    </w:p>
    <w:p w14:paraId="7A0604DE" w14:textId="77777777" w:rsidR="00683FA0" w:rsidRPr="00A70B1A" w:rsidRDefault="00AF5EEE" w:rsidP="00683FA0">
      <w:pPr>
        <w:pStyle w:val="Podnadpis"/>
        <w:rPr>
          <w:rFonts w:ascii="Garamond" w:hAnsi="Garamond"/>
          <w:b/>
          <w:lang w:val="cs-CZ"/>
        </w:rPr>
      </w:pPr>
      <w:r w:rsidRPr="00A70B1A">
        <w:rPr>
          <w:rFonts w:ascii="Garamond" w:hAnsi="Garamond"/>
          <w:b/>
          <w:lang w:val="cs-CZ"/>
        </w:rPr>
        <w:t xml:space="preserve">D) JEHO NEMOVITÝ MAJETEK </w:t>
      </w:r>
    </w:p>
    <w:p w14:paraId="53F5BD32" w14:textId="77777777" w:rsidR="00683FA0" w:rsidRPr="00A70B1A" w:rsidRDefault="00683FA0" w:rsidP="00683FA0">
      <w:pPr>
        <w:spacing w:after="0" w:line="240" w:lineRule="auto"/>
        <w:ind w:left="4247" w:firstLine="709"/>
        <w:rPr>
          <w:lang w:val="cs-CZ"/>
        </w:rPr>
      </w:pPr>
      <w:r w:rsidRPr="00A70B1A">
        <w:rPr>
          <w:lang w:val="cs-CZ"/>
        </w:rPr>
        <w:t>specifikace (adresa, č. LV, velikost, aj.)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7651F" w:rsidRPr="00A70B1A" w14:paraId="33A2BD83" w14:textId="77777777" w:rsidTr="00C7651F">
        <w:tc>
          <w:tcPr>
            <w:tcW w:w="4606" w:type="dxa"/>
          </w:tcPr>
          <w:p w14:paraId="15680D72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 xml:space="preserve">dům </w:t>
            </w:r>
          </w:p>
        </w:tc>
        <w:tc>
          <w:tcPr>
            <w:tcW w:w="4606" w:type="dxa"/>
          </w:tcPr>
          <w:p w14:paraId="53D87F91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C7651F" w:rsidRPr="00A70B1A" w14:paraId="715F0166" w14:textId="77777777" w:rsidTr="00C7651F">
        <w:tc>
          <w:tcPr>
            <w:tcW w:w="4606" w:type="dxa"/>
          </w:tcPr>
          <w:p w14:paraId="054D0A48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byt</w:t>
            </w:r>
          </w:p>
        </w:tc>
        <w:tc>
          <w:tcPr>
            <w:tcW w:w="4606" w:type="dxa"/>
          </w:tcPr>
          <w:p w14:paraId="77902EC4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C7651F" w:rsidRPr="00A70B1A" w14:paraId="69E5205C" w14:textId="77777777" w:rsidTr="00C7651F">
        <w:tc>
          <w:tcPr>
            <w:tcW w:w="4606" w:type="dxa"/>
          </w:tcPr>
          <w:p w14:paraId="64C58AFB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zahrada</w:t>
            </w:r>
          </w:p>
        </w:tc>
        <w:tc>
          <w:tcPr>
            <w:tcW w:w="4606" w:type="dxa"/>
          </w:tcPr>
          <w:p w14:paraId="0971B2CD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C7651F" w:rsidRPr="00A70B1A" w14:paraId="26850D88" w14:textId="77777777" w:rsidTr="00C7651F">
        <w:tc>
          <w:tcPr>
            <w:tcW w:w="4606" w:type="dxa"/>
          </w:tcPr>
          <w:p w14:paraId="16176AFA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pole, les, louka</w:t>
            </w:r>
          </w:p>
        </w:tc>
        <w:tc>
          <w:tcPr>
            <w:tcW w:w="4606" w:type="dxa"/>
          </w:tcPr>
          <w:p w14:paraId="1B6FAE79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C7651F" w:rsidRPr="00A70B1A" w14:paraId="048AF273" w14:textId="77777777" w:rsidTr="00C7651F">
        <w:tc>
          <w:tcPr>
            <w:tcW w:w="4606" w:type="dxa"/>
          </w:tcPr>
          <w:p w14:paraId="5964EF60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 xml:space="preserve">jiný: </w:t>
            </w:r>
          </w:p>
        </w:tc>
        <w:tc>
          <w:tcPr>
            <w:tcW w:w="4606" w:type="dxa"/>
          </w:tcPr>
          <w:p w14:paraId="10400EF8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</w:tbl>
    <w:p w14:paraId="6183DBA6" w14:textId="77777777" w:rsidR="00C7651F" w:rsidRPr="00A70B1A" w:rsidRDefault="00C7651F" w:rsidP="008D273A">
      <w:pPr>
        <w:jc w:val="both"/>
        <w:rPr>
          <w:rFonts w:ascii="Garamond" w:hAnsi="Garamond"/>
          <w:lang w:val="cs-CZ"/>
        </w:rPr>
      </w:pPr>
    </w:p>
    <w:p w14:paraId="1A8E6026" w14:textId="77777777" w:rsidR="00D65C59" w:rsidRPr="00A70B1A" w:rsidRDefault="00AF5EEE" w:rsidP="00285654">
      <w:pPr>
        <w:pStyle w:val="Podnadpis"/>
        <w:rPr>
          <w:rFonts w:ascii="Garamond" w:hAnsi="Garamond"/>
          <w:b/>
          <w:lang w:val="cs-CZ"/>
        </w:rPr>
      </w:pPr>
      <w:r w:rsidRPr="00A70B1A">
        <w:rPr>
          <w:rFonts w:ascii="Garamond" w:hAnsi="Garamond"/>
          <w:b/>
          <w:lang w:val="cs-CZ"/>
        </w:rPr>
        <w:t xml:space="preserve">E) JEHO FINANČNÍ MAJETEK </w:t>
      </w:r>
    </w:p>
    <w:p w14:paraId="630B5A69" w14:textId="77777777" w:rsidR="007F538D" w:rsidRPr="00A70B1A" w:rsidRDefault="007F538D" w:rsidP="007F538D">
      <w:pPr>
        <w:spacing w:after="0" w:line="240" w:lineRule="auto"/>
        <w:ind w:left="4247" w:firstLine="709"/>
        <w:rPr>
          <w:lang w:val="cs-CZ"/>
        </w:rPr>
      </w:pPr>
      <w:r w:rsidRPr="00A70B1A">
        <w:rPr>
          <w:lang w:val="cs-CZ"/>
        </w:rPr>
        <w:t>stav ke konci kalendářního roku v Kč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7651F" w:rsidRPr="00A70B1A" w14:paraId="2FEE2F30" w14:textId="77777777" w:rsidTr="00C7651F">
        <w:tc>
          <w:tcPr>
            <w:tcW w:w="4606" w:type="dxa"/>
          </w:tcPr>
          <w:p w14:paraId="4598485C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 xml:space="preserve">běžný účet </w:t>
            </w:r>
            <w:r w:rsidR="00285654" w:rsidRPr="00A70B1A">
              <w:rPr>
                <w:rFonts w:ascii="Garamond" w:hAnsi="Garamond"/>
                <w:lang w:val="cs-CZ"/>
              </w:rPr>
              <w:t xml:space="preserve">č. </w:t>
            </w:r>
          </w:p>
        </w:tc>
        <w:tc>
          <w:tcPr>
            <w:tcW w:w="4606" w:type="dxa"/>
          </w:tcPr>
          <w:p w14:paraId="7E1CBF92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C7651F" w:rsidRPr="00A70B1A" w14:paraId="5007CB9D" w14:textId="77777777" w:rsidTr="00C7651F">
        <w:tc>
          <w:tcPr>
            <w:tcW w:w="4606" w:type="dxa"/>
          </w:tcPr>
          <w:p w14:paraId="5F9514AF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vkladní knížka</w:t>
            </w:r>
            <w:r w:rsidR="00285654" w:rsidRPr="00A70B1A">
              <w:rPr>
                <w:rFonts w:ascii="Garamond" w:hAnsi="Garamond"/>
                <w:lang w:val="cs-CZ"/>
              </w:rPr>
              <w:t xml:space="preserve"> č. </w:t>
            </w:r>
          </w:p>
        </w:tc>
        <w:tc>
          <w:tcPr>
            <w:tcW w:w="4606" w:type="dxa"/>
          </w:tcPr>
          <w:p w14:paraId="75476C04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C7651F" w:rsidRPr="00A70B1A" w14:paraId="330C169A" w14:textId="77777777" w:rsidTr="00C7651F">
        <w:tc>
          <w:tcPr>
            <w:tcW w:w="4606" w:type="dxa"/>
          </w:tcPr>
          <w:p w14:paraId="561B311B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spořící účet</w:t>
            </w:r>
            <w:r w:rsidR="00285654" w:rsidRPr="00A70B1A">
              <w:rPr>
                <w:rFonts w:ascii="Garamond" w:hAnsi="Garamond"/>
                <w:lang w:val="cs-CZ"/>
              </w:rPr>
              <w:t xml:space="preserve"> č. </w:t>
            </w:r>
          </w:p>
        </w:tc>
        <w:tc>
          <w:tcPr>
            <w:tcW w:w="4606" w:type="dxa"/>
          </w:tcPr>
          <w:p w14:paraId="6C37C84D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C7651F" w:rsidRPr="00A70B1A" w14:paraId="04477DE8" w14:textId="77777777" w:rsidTr="00C7651F">
        <w:tc>
          <w:tcPr>
            <w:tcW w:w="4606" w:type="dxa"/>
          </w:tcPr>
          <w:p w14:paraId="71CBE9AF" w14:textId="77777777" w:rsidR="00C7651F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životní pojištění</w:t>
            </w:r>
            <w:r w:rsidR="00C7651F" w:rsidRPr="00A70B1A">
              <w:rPr>
                <w:rFonts w:ascii="Garamond" w:hAnsi="Garamond"/>
                <w:lang w:val="cs-CZ"/>
              </w:rPr>
              <w:t xml:space="preserve"> </w:t>
            </w:r>
            <w:r w:rsidR="00285654" w:rsidRPr="00A70B1A">
              <w:rPr>
                <w:rFonts w:ascii="Garamond" w:hAnsi="Garamond"/>
                <w:lang w:val="cs-CZ"/>
              </w:rPr>
              <w:t xml:space="preserve">č. </w:t>
            </w:r>
          </w:p>
        </w:tc>
        <w:tc>
          <w:tcPr>
            <w:tcW w:w="4606" w:type="dxa"/>
          </w:tcPr>
          <w:p w14:paraId="36D0D350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C7651F" w:rsidRPr="00A70B1A" w14:paraId="5F54291C" w14:textId="77777777" w:rsidTr="00C7651F">
        <w:tc>
          <w:tcPr>
            <w:tcW w:w="4606" w:type="dxa"/>
          </w:tcPr>
          <w:p w14:paraId="45B5D897" w14:textId="77777777" w:rsidR="00C7651F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stavební spoření</w:t>
            </w:r>
            <w:r w:rsidR="00285654" w:rsidRPr="00A70B1A">
              <w:rPr>
                <w:rFonts w:ascii="Garamond" w:hAnsi="Garamond"/>
                <w:lang w:val="cs-CZ"/>
              </w:rPr>
              <w:t xml:space="preserve"> č. </w:t>
            </w:r>
          </w:p>
        </w:tc>
        <w:tc>
          <w:tcPr>
            <w:tcW w:w="4606" w:type="dxa"/>
          </w:tcPr>
          <w:p w14:paraId="6C42F23E" w14:textId="77777777" w:rsidR="00C7651F" w:rsidRPr="00A70B1A" w:rsidRDefault="00C7651F" w:rsidP="00C7651F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D65C59" w:rsidRPr="00A70B1A" w14:paraId="2A1D03CE" w14:textId="77777777" w:rsidTr="00C7651F">
        <w:tc>
          <w:tcPr>
            <w:tcW w:w="4606" w:type="dxa"/>
          </w:tcPr>
          <w:p w14:paraId="3ABA094A" w14:textId="77777777" w:rsidR="00D65C59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termínovaný vklad</w:t>
            </w:r>
            <w:r w:rsidR="00285654" w:rsidRPr="00A70B1A">
              <w:rPr>
                <w:rFonts w:ascii="Garamond" w:hAnsi="Garamond"/>
                <w:lang w:val="cs-CZ"/>
              </w:rPr>
              <w:t xml:space="preserve"> č. </w:t>
            </w:r>
          </w:p>
        </w:tc>
        <w:tc>
          <w:tcPr>
            <w:tcW w:w="4606" w:type="dxa"/>
          </w:tcPr>
          <w:p w14:paraId="0E0327DD" w14:textId="77777777" w:rsidR="00D65C59" w:rsidRPr="00A70B1A" w:rsidRDefault="00D65C59" w:rsidP="00C7651F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D65C59" w:rsidRPr="00A70B1A" w14:paraId="7CF4F677" w14:textId="77777777" w:rsidTr="00C7651F">
        <w:tc>
          <w:tcPr>
            <w:tcW w:w="4606" w:type="dxa"/>
          </w:tcPr>
          <w:p w14:paraId="3627CA5B" w14:textId="77777777" w:rsidR="00D65C59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lastRenderedPageBreak/>
              <w:t>jiný:</w:t>
            </w:r>
          </w:p>
        </w:tc>
        <w:tc>
          <w:tcPr>
            <w:tcW w:w="4606" w:type="dxa"/>
          </w:tcPr>
          <w:p w14:paraId="2F8ADAB4" w14:textId="77777777" w:rsidR="00D65C59" w:rsidRPr="00A70B1A" w:rsidRDefault="00D65C59" w:rsidP="00C7651F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D65C59" w:rsidRPr="00A70B1A" w14:paraId="3CF695AE" w14:textId="77777777" w:rsidTr="00C7651F">
        <w:tc>
          <w:tcPr>
            <w:tcW w:w="4606" w:type="dxa"/>
          </w:tcPr>
          <w:p w14:paraId="5CA03395" w14:textId="77777777" w:rsidR="00D65C59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 xml:space="preserve">jiný: </w:t>
            </w:r>
          </w:p>
        </w:tc>
        <w:tc>
          <w:tcPr>
            <w:tcW w:w="4606" w:type="dxa"/>
          </w:tcPr>
          <w:p w14:paraId="08E7BAD1" w14:textId="77777777" w:rsidR="00D65C59" w:rsidRPr="00A70B1A" w:rsidRDefault="00D65C59" w:rsidP="00C7651F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D65C59" w:rsidRPr="00A70B1A" w14:paraId="7F5073F2" w14:textId="77777777" w:rsidTr="00C7651F">
        <w:tc>
          <w:tcPr>
            <w:tcW w:w="4606" w:type="dxa"/>
          </w:tcPr>
          <w:p w14:paraId="5AD8FF10" w14:textId="77777777" w:rsidR="00D65C59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jiný:</w:t>
            </w:r>
          </w:p>
        </w:tc>
        <w:tc>
          <w:tcPr>
            <w:tcW w:w="4606" w:type="dxa"/>
          </w:tcPr>
          <w:p w14:paraId="51BDF442" w14:textId="77777777" w:rsidR="00D65C59" w:rsidRPr="00A70B1A" w:rsidRDefault="00D65C59" w:rsidP="00C7651F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  <w:tr w:rsidR="00D65C59" w:rsidRPr="00A70B1A" w14:paraId="28913DC1" w14:textId="77777777" w:rsidTr="00C7651F">
        <w:tc>
          <w:tcPr>
            <w:tcW w:w="4606" w:type="dxa"/>
          </w:tcPr>
          <w:p w14:paraId="4C7D014D" w14:textId="77777777" w:rsidR="00D65C59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jiný:</w:t>
            </w:r>
          </w:p>
        </w:tc>
        <w:tc>
          <w:tcPr>
            <w:tcW w:w="4606" w:type="dxa"/>
          </w:tcPr>
          <w:p w14:paraId="72A7C082" w14:textId="77777777" w:rsidR="00D65C59" w:rsidRPr="00A70B1A" w:rsidRDefault="00D65C59" w:rsidP="00C7651F">
            <w:pPr>
              <w:jc w:val="both"/>
              <w:rPr>
                <w:rFonts w:ascii="Garamond" w:hAnsi="Garamond"/>
                <w:lang w:val="cs-CZ"/>
              </w:rPr>
            </w:pPr>
          </w:p>
        </w:tc>
      </w:tr>
    </w:tbl>
    <w:p w14:paraId="66FAD8C5" w14:textId="77777777" w:rsidR="00C7651F" w:rsidRPr="00A70B1A" w:rsidRDefault="00C7651F" w:rsidP="008D273A">
      <w:pPr>
        <w:jc w:val="both"/>
        <w:rPr>
          <w:rFonts w:ascii="Garamond" w:hAnsi="Garamond"/>
          <w:b/>
          <w:lang w:val="cs-CZ"/>
        </w:rPr>
      </w:pPr>
    </w:p>
    <w:p w14:paraId="405AFE98" w14:textId="77777777" w:rsidR="00D65C59" w:rsidRPr="00A70B1A" w:rsidRDefault="00AF5EEE" w:rsidP="00285654">
      <w:pPr>
        <w:pStyle w:val="Podnadpis"/>
        <w:rPr>
          <w:rFonts w:ascii="Garamond" w:hAnsi="Garamond"/>
          <w:b/>
          <w:lang w:val="cs-CZ"/>
        </w:rPr>
      </w:pPr>
      <w:r w:rsidRPr="00A70B1A">
        <w:rPr>
          <w:rFonts w:ascii="Garamond" w:hAnsi="Garamond"/>
          <w:b/>
          <w:lang w:val="cs-CZ"/>
        </w:rPr>
        <w:t xml:space="preserve">F) </w:t>
      </w:r>
      <w:r w:rsidR="00285654" w:rsidRPr="00A70B1A">
        <w:rPr>
          <w:rFonts w:ascii="Garamond" w:hAnsi="Garamond"/>
          <w:b/>
          <w:lang w:val="cs-CZ"/>
        </w:rPr>
        <w:t>MIMOŘÁDNÉ VÝDAJE ZA UPLYNULÉ OBDOBÍ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65C59" w:rsidRPr="00A70B1A" w14:paraId="37DC8AAE" w14:textId="77777777" w:rsidTr="00D65C59">
        <w:tc>
          <w:tcPr>
            <w:tcW w:w="4606" w:type="dxa"/>
          </w:tcPr>
          <w:p w14:paraId="7DE5DED0" w14:textId="77777777" w:rsidR="00D65C59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</w:p>
        </w:tc>
        <w:tc>
          <w:tcPr>
            <w:tcW w:w="4606" w:type="dxa"/>
          </w:tcPr>
          <w:p w14:paraId="76A1CA58" w14:textId="77777777" w:rsidR="00D65C59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 xml:space="preserve">doklad ze dne: </w:t>
            </w:r>
          </w:p>
        </w:tc>
      </w:tr>
      <w:tr w:rsidR="00D65C59" w:rsidRPr="00A70B1A" w14:paraId="6E698C12" w14:textId="77777777" w:rsidTr="00D65C59">
        <w:tc>
          <w:tcPr>
            <w:tcW w:w="4606" w:type="dxa"/>
          </w:tcPr>
          <w:p w14:paraId="22C100AA" w14:textId="77777777" w:rsidR="00D65C59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</w:p>
        </w:tc>
        <w:tc>
          <w:tcPr>
            <w:tcW w:w="4606" w:type="dxa"/>
          </w:tcPr>
          <w:p w14:paraId="61435039" w14:textId="77777777" w:rsidR="00D65C59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doklad ze dne:</w:t>
            </w:r>
          </w:p>
        </w:tc>
      </w:tr>
      <w:tr w:rsidR="00D65C59" w:rsidRPr="00A70B1A" w14:paraId="0C484202" w14:textId="77777777" w:rsidTr="00D65C59">
        <w:tc>
          <w:tcPr>
            <w:tcW w:w="4606" w:type="dxa"/>
          </w:tcPr>
          <w:p w14:paraId="622F87EC" w14:textId="77777777" w:rsidR="00D65C59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</w:p>
        </w:tc>
        <w:tc>
          <w:tcPr>
            <w:tcW w:w="4606" w:type="dxa"/>
          </w:tcPr>
          <w:p w14:paraId="547E4C77" w14:textId="77777777" w:rsidR="00D65C59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doklad ze dne:</w:t>
            </w:r>
          </w:p>
        </w:tc>
      </w:tr>
      <w:tr w:rsidR="00D65C59" w:rsidRPr="00A70B1A" w14:paraId="3700DA6B" w14:textId="77777777" w:rsidTr="00D65C59">
        <w:tc>
          <w:tcPr>
            <w:tcW w:w="4606" w:type="dxa"/>
          </w:tcPr>
          <w:p w14:paraId="4B18F2DC" w14:textId="77777777" w:rsidR="00D65C59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</w:p>
        </w:tc>
        <w:tc>
          <w:tcPr>
            <w:tcW w:w="4606" w:type="dxa"/>
          </w:tcPr>
          <w:p w14:paraId="1729BB3D" w14:textId="77777777" w:rsidR="00D65C59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>doklad ze dne:</w:t>
            </w:r>
          </w:p>
        </w:tc>
      </w:tr>
      <w:tr w:rsidR="00D65C59" w:rsidRPr="00A70B1A" w14:paraId="476C2A50" w14:textId="77777777" w:rsidTr="00D65C59">
        <w:tc>
          <w:tcPr>
            <w:tcW w:w="4606" w:type="dxa"/>
          </w:tcPr>
          <w:p w14:paraId="36C80ABF" w14:textId="77777777" w:rsidR="00D65C59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</w:p>
        </w:tc>
        <w:tc>
          <w:tcPr>
            <w:tcW w:w="4606" w:type="dxa"/>
          </w:tcPr>
          <w:p w14:paraId="33510CFE" w14:textId="77777777" w:rsidR="00D65C59" w:rsidRPr="00A70B1A" w:rsidRDefault="00D65C59" w:rsidP="00D65C59">
            <w:pPr>
              <w:jc w:val="both"/>
              <w:rPr>
                <w:rFonts w:ascii="Garamond" w:hAnsi="Garamond"/>
                <w:lang w:val="cs-CZ"/>
              </w:rPr>
            </w:pPr>
            <w:r w:rsidRPr="00A70B1A">
              <w:rPr>
                <w:rFonts w:ascii="Garamond" w:hAnsi="Garamond"/>
                <w:lang w:val="cs-CZ"/>
              </w:rPr>
              <w:t xml:space="preserve">doklad ze dne: </w:t>
            </w:r>
          </w:p>
        </w:tc>
      </w:tr>
    </w:tbl>
    <w:p w14:paraId="1BA02830" w14:textId="77777777" w:rsidR="0047069E" w:rsidRPr="00A70B1A" w:rsidRDefault="0047069E" w:rsidP="0047069E">
      <w:pPr>
        <w:jc w:val="both"/>
        <w:rPr>
          <w:rFonts w:ascii="Garamond" w:hAnsi="Garamond"/>
          <w:lang w:val="cs-CZ"/>
        </w:rPr>
      </w:pPr>
    </w:p>
    <w:p w14:paraId="6A328D35" w14:textId="77777777" w:rsidR="00005A32" w:rsidRPr="00A70B1A" w:rsidRDefault="00005A32" w:rsidP="00005A32">
      <w:pPr>
        <w:pStyle w:val="Nadpis1"/>
        <w:rPr>
          <w:rStyle w:val="Zdraznn"/>
          <w:rFonts w:ascii="Garamond" w:hAnsi="Garamond"/>
          <w:lang w:val="cs-CZ"/>
        </w:rPr>
      </w:pPr>
      <w:r w:rsidRPr="00A70B1A">
        <w:rPr>
          <w:rStyle w:val="Zdraznn"/>
          <w:rFonts w:ascii="Garamond" w:hAnsi="Garamond"/>
          <w:lang w:val="cs-CZ"/>
        </w:rPr>
        <w:t>2. JAKÝM ZPŮSOBEM JSOU PRAVIDELNÉ PŘÍJMY A VÝDAJE REALIZOVÁNY (HOTOVOSTNĚ ČI BEZHOTOVOSTNĚ</w:t>
      </w:r>
      <w:r w:rsidR="00F93E76" w:rsidRPr="00A70B1A">
        <w:rPr>
          <w:rStyle w:val="Zdraznn"/>
          <w:rFonts w:ascii="Garamond" w:hAnsi="Garamond"/>
          <w:lang w:val="cs-CZ"/>
        </w:rPr>
        <w:t xml:space="preserve"> + z jakého účtu</w:t>
      </w:r>
      <w:r w:rsidRPr="00A70B1A">
        <w:rPr>
          <w:rStyle w:val="Zdraznn"/>
          <w:rFonts w:ascii="Garamond" w:hAnsi="Garamond"/>
          <w:lang w:val="cs-CZ"/>
        </w:rPr>
        <w:t>):</w:t>
      </w:r>
    </w:p>
    <w:p w14:paraId="306006F1" w14:textId="77777777" w:rsidR="00005A32" w:rsidRPr="00A70B1A" w:rsidRDefault="00005A32" w:rsidP="00CA301C">
      <w:pPr>
        <w:ind w:firstLine="708"/>
        <w:jc w:val="both"/>
        <w:rPr>
          <w:rFonts w:ascii="Garamond" w:hAnsi="Garamond"/>
          <w:lang w:val="cs-CZ"/>
        </w:rPr>
      </w:pPr>
    </w:p>
    <w:p w14:paraId="6EF71979" w14:textId="77777777" w:rsidR="00005A32" w:rsidRPr="00A70B1A" w:rsidRDefault="00005A32" w:rsidP="00CA301C">
      <w:pPr>
        <w:ind w:firstLine="708"/>
        <w:jc w:val="both"/>
        <w:rPr>
          <w:rStyle w:val="upd"/>
          <w:rFonts w:ascii="Garamond" w:hAnsi="Garamond"/>
          <w:lang w:val="cs-CZ"/>
        </w:rPr>
      </w:pPr>
    </w:p>
    <w:p w14:paraId="18993391" w14:textId="77777777" w:rsidR="00904658" w:rsidRPr="00A70B1A" w:rsidRDefault="00904658" w:rsidP="00CA301C">
      <w:pPr>
        <w:ind w:firstLine="708"/>
        <w:jc w:val="both"/>
        <w:rPr>
          <w:rStyle w:val="upd"/>
          <w:rFonts w:ascii="Garamond" w:hAnsi="Garamond"/>
          <w:lang w:val="cs-CZ"/>
        </w:rPr>
      </w:pPr>
    </w:p>
    <w:p w14:paraId="485BF7D9" w14:textId="77777777" w:rsidR="00904658" w:rsidRPr="00A70B1A" w:rsidRDefault="00904658" w:rsidP="00CA301C">
      <w:pPr>
        <w:ind w:firstLine="708"/>
        <w:jc w:val="both"/>
        <w:rPr>
          <w:rStyle w:val="upd"/>
          <w:rFonts w:ascii="Garamond" w:hAnsi="Garamond"/>
          <w:lang w:val="cs-CZ"/>
        </w:rPr>
      </w:pPr>
    </w:p>
    <w:p w14:paraId="0B402630" w14:textId="77777777" w:rsidR="00904658" w:rsidRPr="00A70B1A" w:rsidRDefault="00904658" w:rsidP="00CA301C">
      <w:pPr>
        <w:ind w:firstLine="708"/>
        <w:jc w:val="both"/>
        <w:rPr>
          <w:rStyle w:val="upd"/>
          <w:rFonts w:ascii="Garamond" w:hAnsi="Garamond"/>
          <w:lang w:val="cs-CZ"/>
        </w:rPr>
      </w:pPr>
    </w:p>
    <w:p w14:paraId="3705B78F" w14:textId="77777777" w:rsidR="00904658" w:rsidRPr="00A70B1A" w:rsidRDefault="00904658" w:rsidP="00CA301C">
      <w:pPr>
        <w:ind w:firstLine="708"/>
        <w:jc w:val="both"/>
        <w:rPr>
          <w:rStyle w:val="upd"/>
          <w:rFonts w:ascii="Garamond" w:hAnsi="Garamond"/>
          <w:lang w:val="cs-CZ"/>
        </w:rPr>
      </w:pPr>
    </w:p>
    <w:p w14:paraId="715FC4A9" w14:textId="77777777" w:rsidR="00CA301C" w:rsidRPr="00A70B1A" w:rsidRDefault="00005A32" w:rsidP="00AF5EEE">
      <w:pPr>
        <w:pStyle w:val="Nadpis1"/>
        <w:rPr>
          <w:rStyle w:val="Zdraznn"/>
          <w:rFonts w:ascii="Garamond" w:hAnsi="Garamond"/>
          <w:lang w:val="cs-CZ"/>
        </w:rPr>
      </w:pPr>
      <w:r w:rsidRPr="00A70B1A">
        <w:rPr>
          <w:rStyle w:val="Zdraznn"/>
          <w:rFonts w:ascii="Garamond" w:hAnsi="Garamond"/>
          <w:lang w:val="cs-CZ"/>
        </w:rPr>
        <w:t>3</w:t>
      </w:r>
      <w:r w:rsidR="00CA301C" w:rsidRPr="00A70B1A">
        <w:rPr>
          <w:rStyle w:val="Zdraznn"/>
          <w:rFonts w:ascii="Garamond" w:hAnsi="Garamond"/>
          <w:lang w:val="cs-CZ"/>
        </w:rPr>
        <w:t xml:space="preserve">. </w:t>
      </w:r>
      <w:r w:rsidRPr="00A70B1A">
        <w:rPr>
          <w:rStyle w:val="Zdraznn"/>
          <w:rFonts w:ascii="Garamond" w:hAnsi="Garamond"/>
          <w:lang w:val="cs-CZ"/>
        </w:rPr>
        <w:t>ZDA ŽIJE OPATROVANEC S </w:t>
      </w:r>
      <w:r w:rsidR="006953F8" w:rsidRPr="00A70B1A">
        <w:rPr>
          <w:rStyle w:val="Zdraznn"/>
          <w:rFonts w:ascii="Garamond" w:hAnsi="Garamond"/>
          <w:lang w:val="cs-CZ"/>
        </w:rPr>
        <w:t>OPATROVNÍKEM</w:t>
      </w:r>
      <w:r w:rsidRPr="00A70B1A">
        <w:rPr>
          <w:rStyle w:val="Zdraznn"/>
          <w:rFonts w:ascii="Garamond" w:hAnsi="Garamond"/>
          <w:lang w:val="cs-CZ"/>
        </w:rPr>
        <w:t xml:space="preserve"> VE SPOLEČNÉ DOMÁCNOSTI, NEBO JAK A KDE BYDLÍ</w:t>
      </w:r>
      <w:r w:rsidR="00F93E76" w:rsidRPr="00A70B1A">
        <w:rPr>
          <w:rStyle w:val="Zdraznn"/>
          <w:rFonts w:ascii="Garamond" w:hAnsi="Garamond"/>
          <w:lang w:val="cs-CZ"/>
        </w:rPr>
        <w:t xml:space="preserve"> (např. pobyt v domově + platby za pobyt)</w:t>
      </w:r>
      <w:r w:rsidRPr="00A70B1A">
        <w:rPr>
          <w:rStyle w:val="Zdraznn"/>
          <w:rFonts w:ascii="Garamond" w:hAnsi="Garamond"/>
          <w:lang w:val="cs-CZ"/>
        </w:rPr>
        <w:t xml:space="preserve">: </w:t>
      </w:r>
    </w:p>
    <w:p w14:paraId="02086DD3" w14:textId="77777777" w:rsidR="00D65C59" w:rsidRPr="00A70B1A" w:rsidRDefault="00D65C59" w:rsidP="0047069E">
      <w:pPr>
        <w:pStyle w:val="ind1"/>
        <w:ind w:firstLine="0"/>
        <w:jc w:val="both"/>
        <w:rPr>
          <w:rStyle w:val="Nzevknihy"/>
          <w:rFonts w:ascii="Garamond" w:hAnsi="Garamond"/>
          <w:lang w:val="cs-CZ"/>
        </w:rPr>
      </w:pPr>
    </w:p>
    <w:p w14:paraId="1869F6D2" w14:textId="77777777" w:rsidR="00D65C59" w:rsidRPr="00A70B1A" w:rsidRDefault="00D65C59" w:rsidP="0047069E">
      <w:pPr>
        <w:pStyle w:val="ind1"/>
        <w:ind w:firstLine="0"/>
        <w:jc w:val="both"/>
        <w:rPr>
          <w:rStyle w:val="Nzevknihy"/>
          <w:rFonts w:ascii="Garamond" w:hAnsi="Garamond"/>
          <w:lang w:val="cs-CZ"/>
        </w:rPr>
      </w:pPr>
    </w:p>
    <w:p w14:paraId="342E8E7D" w14:textId="77777777" w:rsidR="00904658" w:rsidRPr="00A70B1A" w:rsidRDefault="00904658" w:rsidP="0047069E">
      <w:pPr>
        <w:pStyle w:val="ind1"/>
        <w:ind w:firstLine="0"/>
        <w:jc w:val="both"/>
        <w:rPr>
          <w:rStyle w:val="Nzevknihy"/>
          <w:rFonts w:ascii="Garamond" w:hAnsi="Garamond"/>
          <w:lang w:val="cs-CZ"/>
        </w:rPr>
      </w:pPr>
    </w:p>
    <w:p w14:paraId="791D24BA" w14:textId="77777777" w:rsidR="00D65C59" w:rsidRPr="00A70B1A" w:rsidRDefault="00D65C59" w:rsidP="0047069E">
      <w:pPr>
        <w:pStyle w:val="ind1"/>
        <w:ind w:firstLine="0"/>
        <w:jc w:val="both"/>
        <w:rPr>
          <w:rStyle w:val="Nzevknihy"/>
          <w:rFonts w:ascii="Garamond" w:hAnsi="Garamond"/>
          <w:lang w:val="cs-CZ"/>
        </w:rPr>
      </w:pPr>
    </w:p>
    <w:p w14:paraId="6E16F32C" w14:textId="77777777" w:rsidR="0047069E" w:rsidRPr="00A70B1A" w:rsidRDefault="00005A32" w:rsidP="00AF5EEE">
      <w:pPr>
        <w:pStyle w:val="Nadpis1"/>
        <w:rPr>
          <w:rStyle w:val="Zdraznn"/>
          <w:rFonts w:ascii="Garamond" w:hAnsi="Garamond"/>
          <w:lang w:val="cs-CZ"/>
        </w:rPr>
      </w:pPr>
      <w:r w:rsidRPr="00A70B1A">
        <w:rPr>
          <w:rStyle w:val="Zdraznn"/>
          <w:rFonts w:ascii="Garamond" w:hAnsi="Garamond"/>
          <w:lang w:val="cs-CZ"/>
        </w:rPr>
        <w:lastRenderedPageBreak/>
        <w:t xml:space="preserve">4. RÁMCOVĚ UVEĎTE, JAKÝ JE </w:t>
      </w:r>
      <w:r w:rsidR="00904658" w:rsidRPr="00A70B1A">
        <w:rPr>
          <w:rStyle w:val="Zdraznn"/>
          <w:rFonts w:ascii="Garamond" w:hAnsi="Garamond"/>
          <w:lang w:val="cs-CZ"/>
        </w:rPr>
        <w:t xml:space="preserve">ZDRAVOTNÍ </w:t>
      </w:r>
      <w:r w:rsidRPr="00A70B1A">
        <w:rPr>
          <w:rStyle w:val="Zdraznn"/>
          <w:rFonts w:ascii="Garamond" w:hAnsi="Garamond"/>
          <w:lang w:val="cs-CZ"/>
        </w:rPr>
        <w:t>STAV OPATROVANCE, JAK JE O JEHO ZDRAVOTNÍ STAV DBÁNO:</w:t>
      </w:r>
    </w:p>
    <w:p w14:paraId="017BC5B7" w14:textId="77777777" w:rsidR="00D65C59" w:rsidRPr="00A70B1A" w:rsidRDefault="00D65C59" w:rsidP="0047069E">
      <w:pPr>
        <w:pStyle w:val="ind1"/>
        <w:ind w:firstLine="0"/>
        <w:jc w:val="both"/>
        <w:rPr>
          <w:rStyle w:val="Nzevknihy"/>
          <w:rFonts w:ascii="Garamond" w:hAnsi="Garamond"/>
          <w:lang w:val="cs-CZ"/>
        </w:rPr>
      </w:pPr>
    </w:p>
    <w:p w14:paraId="045CB229" w14:textId="77777777" w:rsidR="00D65C59" w:rsidRPr="00A70B1A" w:rsidRDefault="00D65C59" w:rsidP="0047069E">
      <w:pPr>
        <w:pStyle w:val="ind1"/>
        <w:ind w:firstLine="0"/>
        <w:jc w:val="both"/>
        <w:rPr>
          <w:rStyle w:val="Nzevknihy"/>
          <w:rFonts w:ascii="Garamond" w:hAnsi="Garamond"/>
          <w:lang w:val="cs-CZ"/>
        </w:rPr>
      </w:pPr>
    </w:p>
    <w:p w14:paraId="732B769B" w14:textId="77777777" w:rsidR="00904658" w:rsidRPr="00A70B1A" w:rsidRDefault="00904658" w:rsidP="0047069E">
      <w:pPr>
        <w:pStyle w:val="ind1"/>
        <w:ind w:firstLine="0"/>
        <w:jc w:val="both"/>
        <w:rPr>
          <w:rStyle w:val="Nzevknihy"/>
          <w:rFonts w:ascii="Garamond" w:hAnsi="Garamond"/>
          <w:lang w:val="cs-CZ"/>
        </w:rPr>
      </w:pPr>
    </w:p>
    <w:p w14:paraId="657207FC" w14:textId="77777777" w:rsidR="00904658" w:rsidRPr="00A70B1A" w:rsidRDefault="00904658" w:rsidP="0047069E">
      <w:pPr>
        <w:pStyle w:val="ind1"/>
        <w:ind w:firstLine="0"/>
        <w:jc w:val="both"/>
        <w:rPr>
          <w:rStyle w:val="Nzevknihy"/>
          <w:rFonts w:ascii="Garamond" w:hAnsi="Garamond"/>
          <w:lang w:val="cs-CZ"/>
        </w:rPr>
      </w:pPr>
    </w:p>
    <w:p w14:paraId="62A929E2" w14:textId="77777777" w:rsidR="00D65C59" w:rsidRPr="00A70B1A" w:rsidRDefault="00D65C59" w:rsidP="0047069E">
      <w:pPr>
        <w:pStyle w:val="ind1"/>
        <w:ind w:firstLine="0"/>
        <w:jc w:val="both"/>
        <w:rPr>
          <w:rStyle w:val="Nzevknihy"/>
          <w:rFonts w:ascii="Garamond" w:hAnsi="Garamond"/>
          <w:lang w:val="cs-CZ"/>
        </w:rPr>
      </w:pPr>
    </w:p>
    <w:p w14:paraId="0EB8AD0E" w14:textId="77777777" w:rsidR="00D65C59" w:rsidRPr="00A70B1A" w:rsidRDefault="006953F8" w:rsidP="00AF5EEE">
      <w:pPr>
        <w:pStyle w:val="Nadpis1"/>
        <w:rPr>
          <w:rStyle w:val="Zdraznn"/>
          <w:rFonts w:ascii="Garamond" w:hAnsi="Garamond"/>
          <w:lang w:val="cs-CZ"/>
        </w:rPr>
      </w:pPr>
      <w:r w:rsidRPr="00A70B1A">
        <w:rPr>
          <w:rStyle w:val="Zdraznn"/>
          <w:rFonts w:ascii="Garamond" w:hAnsi="Garamond"/>
          <w:lang w:val="cs-CZ"/>
        </w:rPr>
        <w:t>5. JAKÝM ZPŮSOBEM UDRŽUJE OPATROVNÍK</w:t>
      </w:r>
      <w:r w:rsidR="00005A32" w:rsidRPr="00A70B1A">
        <w:rPr>
          <w:rStyle w:val="Zdraznn"/>
          <w:rFonts w:ascii="Garamond" w:hAnsi="Garamond"/>
          <w:lang w:val="cs-CZ"/>
        </w:rPr>
        <w:t xml:space="preserve"> S OPATROVANCEM PRAVIDELNÉ SPOJENÍ</w:t>
      </w:r>
      <w:r w:rsidR="00F93E76" w:rsidRPr="00A70B1A">
        <w:rPr>
          <w:rStyle w:val="Zdraznn"/>
          <w:rFonts w:ascii="Garamond" w:hAnsi="Garamond"/>
          <w:lang w:val="cs-CZ"/>
        </w:rPr>
        <w:t xml:space="preserve"> (např. zda žijí ve společné </w:t>
      </w:r>
      <w:r w:rsidR="006C3C4A" w:rsidRPr="00A70B1A">
        <w:rPr>
          <w:rStyle w:val="Zdraznn"/>
          <w:rFonts w:ascii="Garamond" w:hAnsi="Garamond"/>
          <w:lang w:val="cs-CZ"/>
        </w:rPr>
        <w:t>domácnosti</w:t>
      </w:r>
      <w:r w:rsidR="00F93E76" w:rsidRPr="00A70B1A">
        <w:rPr>
          <w:rStyle w:val="Zdraznn"/>
          <w:rFonts w:ascii="Garamond" w:hAnsi="Garamond"/>
          <w:lang w:val="cs-CZ"/>
        </w:rPr>
        <w:t>, návštěvy, telefonický kontakt, aj.)</w:t>
      </w:r>
      <w:r w:rsidR="00904658" w:rsidRPr="00A70B1A">
        <w:rPr>
          <w:rStyle w:val="Zdraznn"/>
          <w:rFonts w:ascii="Garamond" w:hAnsi="Garamond"/>
          <w:lang w:val="cs-CZ"/>
        </w:rPr>
        <w:t>:</w:t>
      </w:r>
    </w:p>
    <w:p w14:paraId="5DD39F6B" w14:textId="77777777" w:rsidR="00D65C59" w:rsidRPr="00A70B1A" w:rsidRDefault="00D65C59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1A97A197" w14:textId="77777777" w:rsidR="00D65C59" w:rsidRPr="00A70B1A" w:rsidRDefault="00D65C59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461EEFE7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2BE646CA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3C366D01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0F008CFE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232DA6A5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295ECE87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3525C891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058C2D02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6DA76065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4929E526" w14:textId="77777777" w:rsidR="00904658" w:rsidRPr="00A70B1A" w:rsidRDefault="00904658" w:rsidP="00904658">
      <w:pPr>
        <w:pStyle w:val="Nadpis1"/>
        <w:rPr>
          <w:rStyle w:val="Zdraznn"/>
          <w:rFonts w:ascii="Garamond" w:hAnsi="Garamond"/>
          <w:lang w:val="cs-CZ"/>
        </w:rPr>
      </w:pPr>
      <w:r w:rsidRPr="00A70B1A">
        <w:rPr>
          <w:rStyle w:val="Zdraznn"/>
          <w:rFonts w:ascii="Garamond" w:hAnsi="Garamond"/>
          <w:lang w:val="cs-CZ"/>
        </w:rPr>
        <w:t>6. DALŠÍ PODSTATNÉ ZÁLEŽITOSTI, KTERÉ BYLY ZA OPATROVANCE ŘEŠENY:</w:t>
      </w:r>
    </w:p>
    <w:p w14:paraId="6748B05A" w14:textId="77777777" w:rsidR="00D65C59" w:rsidRPr="00A70B1A" w:rsidRDefault="00D65C59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6AA26CD2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7435A55A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49157192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56B2BBE3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21DEE91B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7FA16B06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6E93CA8D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36CE695A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27AC6B5A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1C9F2461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2043580F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5296017A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5FC390D7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6C987B0B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30B54743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357BAF54" w14:textId="77777777" w:rsidR="00904658" w:rsidRPr="00A70B1A" w:rsidRDefault="00904658" w:rsidP="00C23674">
      <w:pPr>
        <w:pStyle w:val="Odstavecseseznamem"/>
        <w:ind w:left="0" w:firstLine="708"/>
        <w:jc w:val="both"/>
        <w:rPr>
          <w:rStyle w:val="upd"/>
          <w:rFonts w:ascii="Garamond" w:hAnsi="Garamond"/>
          <w:lang w:val="cs-CZ"/>
        </w:rPr>
      </w:pPr>
    </w:p>
    <w:p w14:paraId="6502091F" w14:textId="77777777" w:rsidR="00904658" w:rsidRPr="00A70B1A" w:rsidRDefault="00904658" w:rsidP="00904658">
      <w:pPr>
        <w:pStyle w:val="Odstavecseseznamem"/>
        <w:ind w:left="0" w:firstLine="708"/>
        <w:jc w:val="right"/>
        <w:rPr>
          <w:rStyle w:val="upd"/>
          <w:rFonts w:ascii="Times New Roman" w:hAnsi="Times New Roman"/>
          <w:sz w:val="24"/>
          <w:szCs w:val="24"/>
          <w:lang w:val="cs-CZ"/>
        </w:rPr>
      </w:pPr>
      <w:r w:rsidRPr="00A70B1A">
        <w:rPr>
          <w:rStyle w:val="upd"/>
          <w:rFonts w:ascii="Garamond" w:hAnsi="Garamond"/>
          <w:sz w:val="24"/>
          <w:szCs w:val="24"/>
          <w:lang w:val="cs-CZ"/>
        </w:rPr>
        <w:t>Datum a podpis</w:t>
      </w:r>
      <w:r w:rsidRPr="00A70B1A">
        <w:rPr>
          <w:rStyle w:val="upd"/>
          <w:rFonts w:ascii="Times New Roman" w:hAnsi="Times New Roman"/>
          <w:sz w:val="24"/>
          <w:szCs w:val="24"/>
          <w:lang w:val="cs-CZ"/>
        </w:rPr>
        <w:t xml:space="preserve"> opatrovníka:</w:t>
      </w:r>
    </w:p>
    <w:sectPr w:rsidR="00904658" w:rsidRPr="00A70B1A" w:rsidSect="00F02D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5648C" w14:textId="77777777" w:rsidR="00CB5D18" w:rsidRDefault="00CB5D18" w:rsidP="003C395E">
      <w:pPr>
        <w:spacing w:after="0" w:line="240" w:lineRule="auto"/>
      </w:pPr>
      <w:r>
        <w:separator/>
      </w:r>
    </w:p>
  </w:endnote>
  <w:endnote w:type="continuationSeparator" w:id="0">
    <w:p w14:paraId="4E5A9D95" w14:textId="77777777" w:rsidR="00CB5D18" w:rsidRDefault="00CB5D18" w:rsidP="003C3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8176E" w14:textId="77777777" w:rsidR="00CB5D18" w:rsidRDefault="00CB5D18" w:rsidP="003C395E">
      <w:pPr>
        <w:spacing w:after="0" w:line="240" w:lineRule="auto"/>
      </w:pPr>
      <w:r>
        <w:separator/>
      </w:r>
    </w:p>
  </w:footnote>
  <w:footnote w:type="continuationSeparator" w:id="0">
    <w:p w14:paraId="5E48464D" w14:textId="77777777" w:rsidR="00CB5D18" w:rsidRDefault="00CB5D18" w:rsidP="003C3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7EC4" w14:textId="51FD9921" w:rsidR="003C395E" w:rsidRPr="003C395E" w:rsidRDefault="003C395E">
    <w:pPr>
      <w:pStyle w:val="Zhlav"/>
      <w:rPr>
        <w:rFonts w:ascii="Garamond" w:hAnsi="Garamond"/>
        <w:i w:val="0"/>
        <w:iCs w:val="0"/>
        <w:sz w:val="24"/>
        <w:szCs w:val="24"/>
      </w:rPr>
    </w:pPr>
    <w:r>
      <w:tab/>
    </w:r>
    <w:r w:rsidRPr="003C395E">
      <w:rPr>
        <w:rFonts w:ascii="Garamond" w:hAnsi="Garamond"/>
        <w:i w:val="0"/>
        <w:iCs w:val="0"/>
        <w:sz w:val="24"/>
        <w:szCs w:val="24"/>
      </w:rPr>
      <w:t xml:space="preserve">                                                                           </w:t>
    </w:r>
    <w:proofErr w:type="spellStart"/>
    <w:r w:rsidRPr="003C395E">
      <w:rPr>
        <w:rFonts w:ascii="Garamond" w:hAnsi="Garamond"/>
        <w:i w:val="0"/>
        <w:iCs w:val="0"/>
        <w:sz w:val="24"/>
        <w:szCs w:val="24"/>
      </w:rPr>
      <w:t>Spisová</w:t>
    </w:r>
    <w:proofErr w:type="spellEnd"/>
    <w:r w:rsidRPr="003C395E">
      <w:rPr>
        <w:rFonts w:ascii="Garamond" w:hAnsi="Garamond"/>
        <w:i w:val="0"/>
        <w:iCs w:val="0"/>
        <w:sz w:val="24"/>
        <w:szCs w:val="24"/>
      </w:rPr>
      <w:t xml:space="preserve"> </w:t>
    </w:r>
    <w:proofErr w:type="spellStart"/>
    <w:r w:rsidRPr="003C395E">
      <w:rPr>
        <w:rFonts w:ascii="Garamond" w:hAnsi="Garamond"/>
        <w:i w:val="0"/>
        <w:iCs w:val="0"/>
        <w:sz w:val="24"/>
        <w:szCs w:val="24"/>
      </w:rPr>
      <w:t>značka</w:t>
    </w:r>
    <w:proofErr w:type="spellEnd"/>
    <w:r w:rsidRPr="003C395E">
      <w:rPr>
        <w:rFonts w:ascii="Garamond" w:hAnsi="Garamond"/>
        <w:i w:val="0"/>
        <w:iCs w:val="0"/>
        <w:sz w:val="24"/>
        <w:szCs w:val="24"/>
      </w:rPr>
      <w:t xml:space="preserve">: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66CA2"/>
    <w:multiLevelType w:val="hybridMultilevel"/>
    <w:tmpl w:val="50809F2C"/>
    <w:lvl w:ilvl="0" w:tplc="F5BCD866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E91E8E"/>
    <w:multiLevelType w:val="hybridMultilevel"/>
    <w:tmpl w:val="624C72C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58252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2187689">
    <w:abstractNumId w:val="1"/>
  </w:num>
  <w:num w:numId="3" w16cid:durableId="18174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OPEN_SPUSTENO" w:val="T"/>
    <w:docVar w:name="DB_ID_DOK" w:val="c-přípis 2011/06/16 07:48:57"/>
    <w:docVar w:name="DOKUMENT_ADRESAR_FS" w:val="C:\TMP\DB"/>
    <w:docVar w:name="DOKUMENT_AUTOMATICKE_UKLADANI" w:val="NE"/>
    <w:docVar w:name="DOKUMENT_PERIODA_UKLADANI" w:val="10"/>
  </w:docVars>
  <w:rsids>
    <w:rsidRoot w:val="003C2EFD"/>
    <w:rsid w:val="00005A32"/>
    <w:rsid w:val="000369E0"/>
    <w:rsid w:val="00042BEE"/>
    <w:rsid w:val="00043824"/>
    <w:rsid w:val="00046591"/>
    <w:rsid w:val="000737C0"/>
    <w:rsid w:val="000939FC"/>
    <w:rsid w:val="000C6ED5"/>
    <w:rsid w:val="000E0BFF"/>
    <w:rsid w:val="001371C0"/>
    <w:rsid w:val="00160B0C"/>
    <w:rsid w:val="001674BF"/>
    <w:rsid w:val="001B11EB"/>
    <w:rsid w:val="001F795D"/>
    <w:rsid w:val="00206A15"/>
    <w:rsid w:val="002268F6"/>
    <w:rsid w:val="00251FF9"/>
    <w:rsid w:val="00255901"/>
    <w:rsid w:val="0025784A"/>
    <w:rsid w:val="00285654"/>
    <w:rsid w:val="002A2F04"/>
    <w:rsid w:val="002C054B"/>
    <w:rsid w:val="002C398D"/>
    <w:rsid w:val="002C7970"/>
    <w:rsid w:val="003053C3"/>
    <w:rsid w:val="00364E3E"/>
    <w:rsid w:val="003C2B90"/>
    <w:rsid w:val="003C2EFD"/>
    <w:rsid w:val="003C395E"/>
    <w:rsid w:val="003D5A9F"/>
    <w:rsid w:val="003F10C5"/>
    <w:rsid w:val="00437994"/>
    <w:rsid w:val="0047069E"/>
    <w:rsid w:val="00474536"/>
    <w:rsid w:val="00475C86"/>
    <w:rsid w:val="004A5875"/>
    <w:rsid w:val="004D4ECF"/>
    <w:rsid w:val="00526D91"/>
    <w:rsid w:val="0054097E"/>
    <w:rsid w:val="0054131E"/>
    <w:rsid w:val="00560C89"/>
    <w:rsid w:val="00563030"/>
    <w:rsid w:val="005657FB"/>
    <w:rsid w:val="005808C1"/>
    <w:rsid w:val="005A315A"/>
    <w:rsid w:val="006039AB"/>
    <w:rsid w:val="00683FA0"/>
    <w:rsid w:val="00694446"/>
    <w:rsid w:val="006953F8"/>
    <w:rsid w:val="006A2A52"/>
    <w:rsid w:val="006C3C4A"/>
    <w:rsid w:val="007F05FA"/>
    <w:rsid w:val="007F538D"/>
    <w:rsid w:val="008168C3"/>
    <w:rsid w:val="00863648"/>
    <w:rsid w:val="008745D5"/>
    <w:rsid w:val="008D273A"/>
    <w:rsid w:val="00904658"/>
    <w:rsid w:val="00906A50"/>
    <w:rsid w:val="009127FA"/>
    <w:rsid w:val="00921AAD"/>
    <w:rsid w:val="009640B5"/>
    <w:rsid w:val="00974EE4"/>
    <w:rsid w:val="00A70B1A"/>
    <w:rsid w:val="00A747AF"/>
    <w:rsid w:val="00A82A57"/>
    <w:rsid w:val="00AB04A4"/>
    <w:rsid w:val="00AD0FE5"/>
    <w:rsid w:val="00AE14ED"/>
    <w:rsid w:val="00AE6E01"/>
    <w:rsid w:val="00AF5EEE"/>
    <w:rsid w:val="00B12407"/>
    <w:rsid w:val="00B172D2"/>
    <w:rsid w:val="00B43946"/>
    <w:rsid w:val="00B7229F"/>
    <w:rsid w:val="00BB3DA1"/>
    <w:rsid w:val="00BB4EC6"/>
    <w:rsid w:val="00BD026A"/>
    <w:rsid w:val="00BD3AB3"/>
    <w:rsid w:val="00C23674"/>
    <w:rsid w:val="00C2590C"/>
    <w:rsid w:val="00C7651F"/>
    <w:rsid w:val="00C87598"/>
    <w:rsid w:val="00CA301C"/>
    <w:rsid w:val="00CB5D18"/>
    <w:rsid w:val="00CE5F4B"/>
    <w:rsid w:val="00CF40B7"/>
    <w:rsid w:val="00CF5652"/>
    <w:rsid w:val="00D575F8"/>
    <w:rsid w:val="00D65C59"/>
    <w:rsid w:val="00D878FB"/>
    <w:rsid w:val="00E26437"/>
    <w:rsid w:val="00E96252"/>
    <w:rsid w:val="00EA284C"/>
    <w:rsid w:val="00EE332D"/>
    <w:rsid w:val="00F02D95"/>
    <w:rsid w:val="00F25A7B"/>
    <w:rsid w:val="00F42C16"/>
    <w:rsid w:val="00F70C84"/>
    <w:rsid w:val="00F92EF7"/>
    <w:rsid w:val="00F93029"/>
    <w:rsid w:val="00F93E76"/>
    <w:rsid w:val="00FF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637E8"/>
  <w15:docId w15:val="{E4B1F692-AFE3-4751-A32E-84C4E6FA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5EEE"/>
    <w:pPr>
      <w:spacing w:after="200" w:line="288" w:lineRule="auto"/>
    </w:pPr>
    <w:rPr>
      <w:i/>
      <w:iCs/>
      <w:lang w:val="en-US"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F5EEE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5EEE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EEE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5EEE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5EEE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5EEE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5EEE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5EEE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5EEE"/>
    <w:pPr>
      <w:spacing w:before="200" w:after="100" w:line="240" w:lineRule="auto"/>
      <w:contextualSpacing/>
      <w:outlineLvl w:val="8"/>
    </w:pPr>
    <w:rPr>
      <w:rFonts w:ascii="Cambria" w:hAnsi="Cambria"/>
      <w:color w:val="C0504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575F8"/>
    <w:rPr>
      <w:rFonts w:ascii="Tahoma" w:hAnsi="Tahoma" w:cs="Tahoma"/>
      <w:sz w:val="16"/>
      <w:szCs w:val="16"/>
    </w:rPr>
  </w:style>
  <w:style w:type="paragraph" w:customStyle="1" w:styleId="ind1">
    <w:name w:val="ind1"/>
    <w:basedOn w:val="Normln"/>
    <w:rsid w:val="0047069E"/>
    <w:pPr>
      <w:spacing w:before="100" w:beforeAutospacing="1" w:after="100" w:afterAutospacing="1"/>
      <w:ind w:firstLine="360"/>
    </w:pPr>
  </w:style>
  <w:style w:type="character" w:customStyle="1" w:styleId="upd">
    <w:name w:val="upd"/>
    <w:basedOn w:val="Standardnpsmoodstavce"/>
    <w:rsid w:val="0047069E"/>
  </w:style>
  <w:style w:type="paragraph" w:styleId="Odstavecseseznamem">
    <w:name w:val="List Paragraph"/>
    <w:basedOn w:val="Normln"/>
    <w:uiPriority w:val="34"/>
    <w:qFormat/>
    <w:rsid w:val="00AF5EEE"/>
    <w:pPr>
      <w:ind w:left="720"/>
      <w:contextualSpacing/>
    </w:pPr>
  </w:style>
  <w:style w:type="character" w:styleId="Nzevknihy">
    <w:name w:val="Book Title"/>
    <w:uiPriority w:val="33"/>
    <w:qFormat/>
    <w:rsid w:val="00AF5EEE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table" w:styleId="Mkatabulky">
    <w:name w:val="Table Grid"/>
    <w:basedOn w:val="Normlntabulka"/>
    <w:uiPriority w:val="59"/>
    <w:rsid w:val="008D2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F5EEE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paragraph" w:styleId="Nzev">
    <w:name w:val="Title"/>
    <w:basedOn w:val="Normln"/>
    <w:next w:val="Normln"/>
    <w:link w:val="NzevChar"/>
    <w:uiPriority w:val="10"/>
    <w:qFormat/>
    <w:rsid w:val="00AF5EEE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AF5EEE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5EEE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AF5EEE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Zdraznn">
    <w:name w:val="Emphasis"/>
    <w:uiPriority w:val="20"/>
    <w:qFormat/>
    <w:rsid w:val="00AF5EEE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character" w:styleId="Odkazintenzivn">
    <w:name w:val="Intense Reference"/>
    <w:uiPriority w:val="32"/>
    <w:qFormat/>
    <w:rsid w:val="00AF5EEE"/>
    <w:rPr>
      <w:b/>
      <w:bCs/>
      <w:i/>
      <w:iCs/>
      <w:smallCaps/>
      <w:color w:val="C0504D"/>
      <w:u w:color="C0504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5EEE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EEE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5EEE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5EEE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5EEE"/>
    <w:rPr>
      <w:rFonts w:ascii="Cambria" w:eastAsia="Times New Roman" w:hAnsi="Cambria" w:cs="Times New Roman"/>
      <w:i/>
      <w:iCs/>
      <w:color w:val="94363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5EEE"/>
    <w:rPr>
      <w:rFonts w:ascii="Cambria" w:eastAsia="Times New Roman" w:hAnsi="Cambria" w:cs="Times New Roman"/>
      <w:i/>
      <w:iCs/>
      <w:color w:val="94363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5EEE"/>
    <w:rPr>
      <w:rFonts w:ascii="Cambria" w:eastAsia="Times New Roman" w:hAnsi="Cambria" w:cs="Times New Roman"/>
      <w:i/>
      <w:iCs/>
      <w:color w:val="C0504D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5EEE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F5EEE"/>
    <w:rPr>
      <w:b/>
      <w:bCs/>
      <w:color w:val="943634"/>
      <w:sz w:val="18"/>
      <w:szCs w:val="18"/>
    </w:rPr>
  </w:style>
  <w:style w:type="character" w:styleId="Siln">
    <w:name w:val="Strong"/>
    <w:uiPriority w:val="22"/>
    <w:qFormat/>
    <w:rsid w:val="00AF5EEE"/>
    <w:rPr>
      <w:b/>
      <w:bCs/>
      <w:spacing w:val="0"/>
    </w:rPr>
  </w:style>
  <w:style w:type="paragraph" w:styleId="Bezmezer">
    <w:name w:val="No Spacing"/>
    <w:basedOn w:val="Normln"/>
    <w:uiPriority w:val="1"/>
    <w:qFormat/>
    <w:rsid w:val="00AF5EE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AF5EEE"/>
    <w:rPr>
      <w:i w:val="0"/>
      <w:iCs w:val="0"/>
      <w:color w:val="943634"/>
    </w:rPr>
  </w:style>
  <w:style w:type="character" w:customStyle="1" w:styleId="CittChar">
    <w:name w:val="Citát Char"/>
    <w:basedOn w:val="Standardnpsmoodstavce"/>
    <w:link w:val="Citt"/>
    <w:uiPriority w:val="29"/>
    <w:rsid w:val="00AF5EEE"/>
    <w:rPr>
      <w:color w:val="943634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5EEE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5EEE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Zdraznnjemn">
    <w:name w:val="Subtle Emphasis"/>
    <w:uiPriority w:val="19"/>
    <w:qFormat/>
    <w:rsid w:val="00AF5EEE"/>
    <w:rPr>
      <w:rFonts w:ascii="Cambria" w:eastAsia="Times New Roman" w:hAnsi="Cambria" w:cs="Times New Roman"/>
      <w:i/>
      <w:iCs/>
      <w:color w:val="C0504D"/>
    </w:rPr>
  </w:style>
  <w:style w:type="character" w:styleId="Zdraznnintenzivn">
    <w:name w:val="Intense Emphasis"/>
    <w:uiPriority w:val="21"/>
    <w:qFormat/>
    <w:rsid w:val="00AF5EEE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Odkazjemn">
    <w:name w:val="Subtle Reference"/>
    <w:uiPriority w:val="31"/>
    <w:qFormat/>
    <w:rsid w:val="00AF5EEE"/>
    <w:rPr>
      <w:i/>
      <w:iCs/>
      <w:smallCaps/>
      <w:color w:val="C0504D"/>
      <w:u w:color="C0504D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F5EEE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3C3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395E"/>
    <w:rPr>
      <w:i/>
      <w:iCs/>
      <w:lang w:val="en-US" w:eastAsia="en-US" w:bidi="en-US"/>
    </w:rPr>
  </w:style>
  <w:style w:type="paragraph" w:styleId="Zpat">
    <w:name w:val="footer"/>
    <w:basedOn w:val="Normln"/>
    <w:link w:val="ZpatChar"/>
    <w:uiPriority w:val="99"/>
    <w:unhideWhenUsed/>
    <w:rsid w:val="003C3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395E"/>
    <w:rPr>
      <w:i/>
      <w:i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4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Prostějově</vt:lpstr>
    </vt:vector>
  </TitlesOfParts>
  <Company>MSp ČR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Prostějově</dc:title>
  <dc:creator>Jaroslava Krátká</dc:creator>
  <cp:lastModifiedBy>Strouhalová Zita</cp:lastModifiedBy>
  <cp:revision>16</cp:revision>
  <cp:lastPrinted>2014-07-07T07:37:00Z</cp:lastPrinted>
  <dcterms:created xsi:type="dcterms:W3CDTF">2018-03-15T14:34:00Z</dcterms:created>
  <dcterms:modified xsi:type="dcterms:W3CDTF">2026-07-09T07:55:00Z</dcterms:modified>
</cp:coreProperties>
</file>