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281A3F" w14:paraId="078D3EA9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00976F" w14:textId="77777777" w:rsidR="00607BC7" w:rsidRPr="00281A3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281A3F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13BE5345" w14:textId="77777777" w:rsidR="00607BC7" w:rsidRPr="00281A3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281A3F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0A97C89" w14:textId="77777777" w:rsidR="00607BC7" w:rsidRPr="00281A3F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281A3F">
        <w:rPr>
          <w:rFonts w:ascii="Garamond" w:hAnsi="Garamond" w:cs="Garamond"/>
        </w:rPr>
        <w:t>tel.: 377 867 611, fax: 377 867 650, e-mail: podatelna@osoud.tch.justice.cz, IDDS: h6nabrx</w:t>
      </w:r>
    </w:p>
    <w:p w14:paraId="111B74E1" w14:textId="77777777" w:rsidR="00607BC7" w:rsidRPr="00281A3F" w:rsidRDefault="00607BC7" w:rsidP="00607BC7">
      <w:pPr>
        <w:rPr>
          <w:rFonts w:ascii="Garamond" w:hAnsi="Garamond" w:cs="Garamond,Bold"/>
          <w:b/>
          <w:bCs/>
        </w:rPr>
      </w:pPr>
    </w:p>
    <w:p w14:paraId="655F9ECC" w14:textId="77777777" w:rsidR="00607BC7" w:rsidRPr="00281A3F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E71B69" w:rsidRPr="00281A3F" w14:paraId="774AAF3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05BE7C1" w14:textId="7FB701C0" w:rsidR="00607BC7" w:rsidRPr="00281A3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81A3F">
              <w:rPr>
                <w:rFonts w:ascii="Garamond" w:hAnsi="Garamond" w:cs="Garamond,Bold"/>
                <w:b/>
                <w:bCs/>
              </w:rPr>
              <w:t xml:space="preserve">NAŠE ZNAČKA: 25 Si </w:t>
            </w:r>
            <w:r w:rsidR="00166D94" w:rsidRPr="00281A3F">
              <w:rPr>
                <w:rFonts w:ascii="Garamond" w:hAnsi="Garamond" w:cs="Garamond,Bold"/>
                <w:b/>
                <w:bCs/>
              </w:rPr>
              <w:t>101</w:t>
            </w:r>
            <w:r w:rsidRPr="00281A3F">
              <w:rPr>
                <w:rFonts w:ascii="Garamond" w:hAnsi="Garamond" w:cs="Garamond,Bold"/>
                <w:b/>
                <w:bCs/>
              </w:rPr>
              <w:t>/2025</w:t>
            </w:r>
          </w:p>
          <w:p w14:paraId="00D6A352" w14:textId="77777777" w:rsidR="00607BC7" w:rsidRPr="00281A3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81A3F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454429DA" w14:textId="38EFC47E" w:rsidR="00607BC7" w:rsidRPr="00281A3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81A3F">
              <w:rPr>
                <w:rFonts w:ascii="Garamond" w:hAnsi="Garamond" w:cs="Garamond,Bold"/>
                <w:b/>
                <w:bCs/>
              </w:rPr>
              <w:t>VYŘIZUJE:</w:t>
            </w:r>
            <w:r w:rsidR="00910838" w:rsidRPr="00281A3F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910838" w:rsidRPr="00281A3F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6306585A" w14:textId="66FC03FA" w:rsidR="00607BC7" w:rsidRPr="00281A3F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281A3F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166D94" w:rsidRPr="00281A3F">
              <w:rPr>
                <w:rFonts w:ascii="Garamond" w:hAnsi="Garamond" w:cs="Garamond,Bold"/>
                <w:b/>
                <w:bCs/>
              </w:rPr>
              <w:t>3</w:t>
            </w:r>
            <w:r w:rsidRPr="00281A3F">
              <w:rPr>
                <w:rFonts w:ascii="Garamond" w:hAnsi="Garamond" w:cs="Garamond,Bold"/>
                <w:b/>
                <w:bCs/>
              </w:rPr>
              <w:t>. </w:t>
            </w:r>
            <w:r w:rsidR="00166D94" w:rsidRPr="00281A3F">
              <w:rPr>
                <w:rFonts w:ascii="Garamond" w:hAnsi="Garamond" w:cs="Garamond,Bold"/>
                <w:b/>
                <w:bCs/>
              </w:rPr>
              <w:t>10</w:t>
            </w:r>
            <w:r w:rsidRPr="00281A3F">
              <w:rPr>
                <w:rFonts w:ascii="Garamond" w:hAnsi="Garamond" w:cs="Garamond,Bold"/>
                <w:b/>
                <w:bCs/>
              </w:rPr>
              <w:t>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74ABA0F4" w14:textId="77777777" w:rsidR="00607BC7" w:rsidRPr="00281A3F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72FE311" w14:textId="77777777" w:rsidR="00607BC7" w:rsidRPr="00281A3F" w:rsidRDefault="00607BC7" w:rsidP="00607BC7">
      <w:pPr>
        <w:rPr>
          <w:rFonts w:ascii="Garamond" w:hAnsi="Garamond" w:cs="Garamond"/>
          <w:b/>
          <w:bCs/>
          <w:lang w:eastAsia="en-US"/>
        </w:rPr>
      </w:pPr>
    </w:p>
    <w:p w14:paraId="5326A4D1" w14:textId="77777777" w:rsidR="006F0956" w:rsidRPr="00281A3F" w:rsidRDefault="006F0956" w:rsidP="001955FF">
      <w:pPr>
        <w:rPr>
          <w:b/>
          <w:bCs/>
          <w:sz w:val="2"/>
          <w:szCs w:val="2"/>
        </w:rPr>
      </w:pPr>
    </w:p>
    <w:p w14:paraId="0C8DD51F" w14:textId="77777777" w:rsidR="006F0956" w:rsidRPr="00281A3F" w:rsidRDefault="006F0956" w:rsidP="001955FF">
      <w:pPr>
        <w:rPr>
          <w:b/>
          <w:bCs/>
          <w:sz w:val="2"/>
          <w:szCs w:val="2"/>
        </w:rPr>
      </w:pPr>
    </w:p>
    <w:p w14:paraId="3835CF05" w14:textId="77777777" w:rsidR="006F0956" w:rsidRPr="00281A3F" w:rsidRDefault="006F0956" w:rsidP="001955FF">
      <w:pPr>
        <w:rPr>
          <w:b/>
          <w:bCs/>
          <w:sz w:val="2"/>
          <w:szCs w:val="2"/>
        </w:rPr>
      </w:pPr>
    </w:p>
    <w:p w14:paraId="0353B49C" w14:textId="77777777" w:rsidR="006F0956" w:rsidRPr="00281A3F" w:rsidRDefault="006F0956" w:rsidP="001955FF">
      <w:pPr>
        <w:rPr>
          <w:b/>
          <w:bCs/>
          <w:sz w:val="2"/>
          <w:szCs w:val="2"/>
        </w:rPr>
      </w:pPr>
    </w:p>
    <w:p w14:paraId="3E861025" w14:textId="77777777" w:rsidR="00F665DF" w:rsidRPr="00281A3F" w:rsidRDefault="00F665DF" w:rsidP="00F665DF">
      <w:pPr>
        <w:rPr>
          <w:rFonts w:ascii="Garamond" w:hAnsi="Garamond"/>
          <w:b/>
          <w:bCs/>
        </w:rPr>
      </w:pPr>
    </w:p>
    <w:p w14:paraId="38262878" w14:textId="60464697" w:rsidR="00F665DF" w:rsidRPr="00281A3F" w:rsidRDefault="00F665DF" w:rsidP="00F665DF">
      <w:pPr>
        <w:rPr>
          <w:rFonts w:ascii="Garamond" w:hAnsi="Garamond"/>
        </w:rPr>
      </w:pPr>
      <w:r w:rsidRPr="00281A3F">
        <w:rPr>
          <w:rFonts w:ascii="Garamond" w:hAnsi="Garamond"/>
          <w:b/>
          <w:bCs/>
        </w:rPr>
        <w:t>Vyřízení žádosti dle zákona č. 106/1999 Sb.</w:t>
      </w:r>
    </w:p>
    <w:p w14:paraId="2AEB52F2" w14:textId="77777777" w:rsidR="00F665DF" w:rsidRPr="00281A3F" w:rsidRDefault="00F665DF" w:rsidP="00F665DF">
      <w:pPr>
        <w:rPr>
          <w:rFonts w:ascii="Garamond" w:hAnsi="Garamond"/>
        </w:rPr>
      </w:pPr>
    </w:p>
    <w:p w14:paraId="7F4DB233" w14:textId="77777777" w:rsidR="00F665DF" w:rsidRPr="00281A3F" w:rsidRDefault="00F665DF" w:rsidP="00F665DF">
      <w:pPr>
        <w:rPr>
          <w:rFonts w:ascii="Garamond" w:hAnsi="Garamond"/>
        </w:rPr>
      </w:pPr>
    </w:p>
    <w:p w14:paraId="7B60F3EB" w14:textId="69962857" w:rsidR="00F665DF" w:rsidRPr="00281A3F" w:rsidRDefault="00F665DF" w:rsidP="00E71B69">
      <w:pPr>
        <w:jc w:val="both"/>
        <w:rPr>
          <w:rFonts w:ascii="Garamond" w:hAnsi="Garamond"/>
        </w:rPr>
      </w:pPr>
      <w:r w:rsidRPr="00281A3F">
        <w:rPr>
          <w:rFonts w:ascii="Garamond" w:hAnsi="Garamond"/>
        </w:rPr>
        <w:t>Vážen</w:t>
      </w:r>
      <w:r w:rsidR="00166D94" w:rsidRPr="00281A3F">
        <w:rPr>
          <w:rFonts w:ascii="Garamond" w:hAnsi="Garamond"/>
        </w:rPr>
        <w:t>í</w:t>
      </w:r>
      <w:r w:rsidRPr="00281A3F">
        <w:rPr>
          <w:rFonts w:ascii="Garamond" w:hAnsi="Garamond"/>
        </w:rPr>
        <w:t>,</w:t>
      </w:r>
      <w:r w:rsidRPr="00281A3F">
        <w:rPr>
          <w:rFonts w:ascii="Garamond" w:hAnsi="Garamond"/>
        </w:rPr>
        <w:br/>
      </w:r>
      <w:r w:rsidRPr="00281A3F">
        <w:rPr>
          <w:rFonts w:ascii="Garamond" w:hAnsi="Garamond"/>
        </w:rPr>
        <w:br/>
        <w:t>na základě Vaší žádosti podle zákona č. 106/1999 Sb., o svobodném přístupu k informacím, Vám sděluji</w:t>
      </w:r>
      <w:r w:rsidR="00166D94" w:rsidRPr="00281A3F">
        <w:rPr>
          <w:rFonts w:ascii="Garamond" w:hAnsi="Garamond"/>
        </w:rPr>
        <w:t>, že v roce 2024 znalec p</w:t>
      </w:r>
      <w:r w:rsidR="00FE3C6C" w:rsidRPr="00281A3F">
        <w:rPr>
          <w:rFonts w:ascii="Garamond" w:hAnsi="Garamond"/>
        </w:rPr>
        <w:t xml:space="preserve">.          </w:t>
      </w:r>
      <w:r w:rsidR="00166D94" w:rsidRPr="00281A3F">
        <w:rPr>
          <w:rFonts w:ascii="Garamond" w:hAnsi="Garamond"/>
        </w:rPr>
        <w:t xml:space="preserve"> </w:t>
      </w:r>
      <w:r w:rsidR="00FE3C6C" w:rsidRPr="00281A3F">
        <w:rPr>
          <w:rFonts w:ascii="Garamond" w:hAnsi="Garamond"/>
        </w:rPr>
        <w:t xml:space="preserve">  </w:t>
      </w:r>
      <w:proofErr w:type="gramStart"/>
      <w:r w:rsidR="00FE3C6C" w:rsidRPr="00281A3F">
        <w:rPr>
          <w:rFonts w:ascii="Garamond" w:hAnsi="Garamond"/>
        </w:rPr>
        <w:t xml:space="preserve"> </w:t>
      </w:r>
      <w:r w:rsidR="00166D94" w:rsidRPr="00281A3F">
        <w:rPr>
          <w:rFonts w:ascii="Garamond" w:hAnsi="Garamond"/>
        </w:rPr>
        <w:t xml:space="preserve"> ,</w:t>
      </w:r>
      <w:proofErr w:type="gramEnd"/>
      <w:r w:rsidR="00166D94" w:rsidRPr="00281A3F">
        <w:rPr>
          <w:rFonts w:ascii="Garamond" w:hAnsi="Garamond"/>
        </w:rPr>
        <w:t xml:space="preserve"> obor: Zdravotnictví, odvětví Soudní lékařství, IČO:</w:t>
      </w:r>
      <w:r w:rsidR="00FE3C6C" w:rsidRPr="00281A3F">
        <w:rPr>
          <w:rFonts w:ascii="Garamond" w:hAnsi="Garamond"/>
        </w:rPr>
        <w:t xml:space="preserve">     </w:t>
      </w:r>
      <w:r w:rsidR="00166D94" w:rsidRPr="00281A3F">
        <w:rPr>
          <w:rFonts w:ascii="Garamond" w:hAnsi="Garamond"/>
        </w:rPr>
        <w:t xml:space="preserve"> , ID datové schránky: </w:t>
      </w:r>
      <w:r w:rsidR="00FE3C6C" w:rsidRPr="00281A3F">
        <w:rPr>
          <w:rFonts w:ascii="Garamond" w:hAnsi="Garamond"/>
        </w:rPr>
        <w:t xml:space="preserve">    </w:t>
      </w:r>
      <w:r w:rsidR="00166D94" w:rsidRPr="00281A3F">
        <w:rPr>
          <w:rFonts w:ascii="Garamond" w:hAnsi="Garamond"/>
        </w:rPr>
        <w:t>, adresa:</w:t>
      </w:r>
      <w:r w:rsidR="00FE3C6C" w:rsidRPr="00281A3F">
        <w:rPr>
          <w:rFonts w:ascii="Garamond" w:hAnsi="Garamond"/>
        </w:rPr>
        <w:t xml:space="preserve">                  </w:t>
      </w:r>
      <w:r w:rsidR="00166D94" w:rsidRPr="00281A3F">
        <w:rPr>
          <w:rFonts w:ascii="Garamond" w:hAnsi="Garamond"/>
        </w:rPr>
        <w:t>, bankovní spojení:</w:t>
      </w:r>
      <w:r w:rsidR="00FE3C6C" w:rsidRPr="00281A3F">
        <w:rPr>
          <w:rFonts w:ascii="Garamond" w:hAnsi="Garamond"/>
        </w:rPr>
        <w:t xml:space="preserve">              </w:t>
      </w:r>
      <w:r w:rsidR="00166D94" w:rsidRPr="00281A3F">
        <w:rPr>
          <w:rFonts w:ascii="Garamond" w:hAnsi="Garamond"/>
        </w:rPr>
        <w:t xml:space="preserve">, </w:t>
      </w:r>
      <w:r w:rsidRPr="00281A3F">
        <w:rPr>
          <w:rFonts w:ascii="Garamond" w:hAnsi="Garamond"/>
        </w:rPr>
        <w:t xml:space="preserve"> </w:t>
      </w:r>
      <w:r w:rsidR="00166D94" w:rsidRPr="00281A3F">
        <w:rPr>
          <w:rFonts w:ascii="Garamond" w:hAnsi="Garamond"/>
        </w:rPr>
        <w:t xml:space="preserve">nebyl využit u zdejšího soudu jako znalec </w:t>
      </w:r>
      <w:r w:rsidR="008B48DF" w:rsidRPr="00281A3F">
        <w:rPr>
          <w:rFonts w:ascii="Garamond" w:hAnsi="Garamond"/>
        </w:rPr>
        <w:t xml:space="preserve">ani předvolán </w:t>
      </w:r>
      <w:r w:rsidR="00166D94" w:rsidRPr="00281A3F">
        <w:rPr>
          <w:rFonts w:ascii="Garamond" w:hAnsi="Garamond"/>
        </w:rPr>
        <w:t xml:space="preserve">jako svědek.  </w:t>
      </w:r>
    </w:p>
    <w:p w14:paraId="5FB3490D" w14:textId="77777777" w:rsidR="00F665DF" w:rsidRPr="00281A3F" w:rsidRDefault="00F665DF" w:rsidP="00F665DF">
      <w:pPr>
        <w:rPr>
          <w:rFonts w:ascii="Garamond" w:hAnsi="Garamond"/>
        </w:rPr>
      </w:pPr>
    </w:p>
    <w:p w14:paraId="194E74AB" w14:textId="4BF57535" w:rsidR="00F665DF" w:rsidRPr="00281A3F" w:rsidRDefault="00F665DF" w:rsidP="00F665DF">
      <w:pPr>
        <w:rPr>
          <w:rFonts w:ascii="Garamond" w:hAnsi="Garamond"/>
        </w:rPr>
      </w:pPr>
      <w:r w:rsidRPr="00281A3F">
        <w:rPr>
          <w:rFonts w:ascii="Garamond" w:hAnsi="Garamond"/>
        </w:rPr>
        <w:t>S pozdravem</w:t>
      </w:r>
    </w:p>
    <w:p w14:paraId="00D820A7" w14:textId="77777777" w:rsidR="00F665DF" w:rsidRPr="00281A3F" w:rsidRDefault="00F665DF" w:rsidP="00F665DF">
      <w:pPr>
        <w:rPr>
          <w:rFonts w:ascii="Garamond" w:hAnsi="Garamond"/>
        </w:rPr>
      </w:pPr>
    </w:p>
    <w:p w14:paraId="63558FD0" w14:textId="77777777" w:rsidR="00F665DF" w:rsidRPr="00281A3F" w:rsidRDefault="00F665DF" w:rsidP="00F665DF">
      <w:pPr>
        <w:rPr>
          <w:rFonts w:ascii="Garamond" w:hAnsi="Garamond"/>
        </w:rPr>
      </w:pPr>
    </w:p>
    <w:p w14:paraId="12F47E4B" w14:textId="77777777" w:rsidR="00F665DF" w:rsidRPr="00281A3F" w:rsidRDefault="00F665DF" w:rsidP="00F665DF">
      <w:pPr>
        <w:rPr>
          <w:rFonts w:ascii="Garamond" w:hAnsi="Garamond"/>
        </w:rPr>
      </w:pPr>
      <w:r w:rsidRPr="00281A3F">
        <w:rPr>
          <w:rFonts w:ascii="Garamond" w:hAnsi="Garamond"/>
        </w:rPr>
        <w:t xml:space="preserve">Martina </w:t>
      </w:r>
      <w:proofErr w:type="spellStart"/>
      <w:r w:rsidRPr="00281A3F">
        <w:rPr>
          <w:rFonts w:ascii="Garamond" w:hAnsi="Garamond"/>
        </w:rPr>
        <w:t>Graclíková</w:t>
      </w:r>
      <w:proofErr w:type="spellEnd"/>
    </w:p>
    <w:p w14:paraId="2EC27AEF" w14:textId="77777777" w:rsidR="00910838" w:rsidRPr="00281A3F" w:rsidRDefault="00F665DF" w:rsidP="00F665DF">
      <w:pPr>
        <w:rPr>
          <w:rFonts w:ascii="Garamond" w:hAnsi="Garamond"/>
        </w:rPr>
      </w:pPr>
      <w:r w:rsidRPr="00281A3F">
        <w:rPr>
          <w:rFonts w:ascii="Garamond" w:hAnsi="Garamond"/>
        </w:rPr>
        <w:t>ředitelka správy soudu</w:t>
      </w:r>
    </w:p>
    <w:p w14:paraId="747B5C0E" w14:textId="77777777" w:rsidR="00910838" w:rsidRPr="00281A3F" w:rsidRDefault="00910838" w:rsidP="00F665DF">
      <w:pPr>
        <w:rPr>
          <w:rFonts w:ascii="Garamond" w:hAnsi="Garamond"/>
        </w:rPr>
      </w:pPr>
    </w:p>
    <w:p w14:paraId="58D1FC79" w14:textId="77777777" w:rsidR="00910838" w:rsidRPr="00281A3F" w:rsidRDefault="00910838" w:rsidP="00F665DF">
      <w:pPr>
        <w:rPr>
          <w:rFonts w:ascii="Garamond" w:hAnsi="Garamond"/>
        </w:rPr>
      </w:pPr>
    </w:p>
    <w:p w14:paraId="68E1FD59" w14:textId="77777777" w:rsidR="00910838" w:rsidRPr="00281A3F" w:rsidRDefault="00910838" w:rsidP="00F665DF">
      <w:pPr>
        <w:rPr>
          <w:rFonts w:ascii="Garamond" w:hAnsi="Garamond"/>
        </w:rPr>
      </w:pPr>
    </w:p>
    <w:p w14:paraId="4EA413FA" w14:textId="77777777" w:rsidR="00910838" w:rsidRPr="00281A3F" w:rsidRDefault="00910838" w:rsidP="00F665DF">
      <w:pPr>
        <w:rPr>
          <w:rFonts w:ascii="Garamond" w:hAnsi="Garamond"/>
        </w:rPr>
      </w:pPr>
    </w:p>
    <w:p w14:paraId="03BD5A5B" w14:textId="77777777" w:rsidR="00E71B69" w:rsidRPr="00281A3F" w:rsidRDefault="00E71B69" w:rsidP="00F665DF">
      <w:pPr>
        <w:rPr>
          <w:rFonts w:ascii="Garamond" w:hAnsi="Garamond"/>
        </w:rPr>
      </w:pPr>
    </w:p>
    <w:p w14:paraId="3F15701D" w14:textId="77777777" w:rsidR="00E71B69" w:rsidRPr="00281A3F" w:rsidRDefault="00E71B69" w:rsidP="00F665DF">
      <w:pPr>
        <w:rPr>
          <w:rFonts w:ascii="Garamond" w:hAnsi="Garamond"/>
        </w:rPr>
      </w:pPr>
    </w:p>
    <w:p w14:paraId="66F56972" w14:textId="77777777" w:rsidR="00E71B69" w:rsidRPr="00281A3F" w:rsidRDefault="00E71B69" w:rsidP="00F665DF">
      <w:pPr>
        <w:rPr>
          <w:rFonts w:ascii="Garamond" w:hAnsi="Garamond"/>
        </w:rPr>
      </w:pPr>
    </w:p>
    <w:p w14:paraId="448D7D4D" w14:textId="77777777" w:rsidR="00E71B69" w:rsidRPr="00281A3F" w:rsidRDefault="00E71B69" w:rsidP="00F665DF">
      <w:pPr>
        <w:rPr>
          <w:rFonts w:ascii="Garamond" w:hAnsi="Garamond"/>
        </w:rPr>
      </w:pPr>
    </w:p>
    <w:p w14:paraId="1B87AB58" w14:textId="77777777" w:rsidR="00E71B69" w:rsidRPr="00281A3F" w:rsidRDefault="00E71B69" w:rsidP="00F665DF">
      <w:pPr>
        <w:rPr>
          <w:rFonts w:ascii="Garamond" w:hAnsi="Garamond"/>
        </w:rPr>
      </w:pPr>
    </w:p>
    <w:p w14:paraId="2723F648" w14:textId="77777777" w:rsidR="00E71B69" w:rsidRPr="00281A3F" w:rsidRDefault="00E71B69" w:rsidP="00F665DF">
      <w:pPr>
        <w:rPr>
          <w:rFonts w:ascii="Garamond" w:hAnsi="Garamond"/>
        </w:rPr>
      </w:pPr>
    </w:p>
    <w:p w14:paraId="4282B719" w14:textId="77777777" w:rsidR="00E71B69" w:rsidRPr="00281A3F" w:rsidRDefault="00E71B69" w:rsidP="00F665DF">
      <w:pPr>
        <w:rPr>
          <w:rFonts w:ascii="Garamond" w:hAnsi="Garamond"/>
        </w:rPr>
      </w:pPr>
    </w:p>
    <w:p w14:paraId="2B80DF84" w14:textId="77777777" w:rsidR="00E71B69" w:rsidRPr="00281A3F" w:rsidRDefault="00E71B69" w:rsidP="00F665DF">
      <w:pPr>
        <w:rPr>
          <w:rFonts w:ascii="Garamond" w:hAnsi="Garamond"/>
        </w:rPr>
      </w:pPr>
    </w:p>
    <w:p w14:paraId="7B987319" w14:textId="77777777" w:rsidR="00E71B69" w:rsidRPr="00281A3F" w:rsidRDefault="00E71B69" w:rsidP="00F665DF">
      <w:pPr>
        <w:rPr>
          <w:rFonts w:ascii="Garamond" w:hAnsi="Garamond"/>
        </w:rPr>
      </w:pPr>
    </w:p>
    <w:p w14:paraId="4D96F8EE" w14:textId="77777777" w:rsidR="00E71B69" w:rsidRPr="00281A3F" w:rsidRDefault="00E71B69" w:rsidP="00F665DF">
      <w:pPr>
        <w:rPr>
          <w:rFonts w:ascii="Garamond" w:hAnsi="Garamond"/>
        </w:rPr>
      </w:pPr>
    </w:p>
    <w:p w14:paraId="16F13328" w14:textId="77777777" w:rsidR="00E71B69" w:rsidRPr="00281A3F" w:rsidRDefault="00E71B69" w:rsidP="00F665DF">
      <w:pPr>
        <w:rPr>
          <w:rFonts w:ascii="Garamond" w:hAnsi="Garamond"/>
        </w:rPr>
      </w:pPr>
    </w:p>
    <w:p w14:paraId="5D738F0E" w14:textId="77777777" w:rsidR="00E71B69" w:rsidRPr="00281A3F" w:rsidRDefault="00E71B69" w:rsidP="00F665DF">
      <w:pPr>
        <w:rPr>
          <w:rFonts w:ascii="Garamond" w:hAnsi="Garamond"/>
        </w:rPr>
      </w:pPr>
    </w:p>
    <w:p w14:paraId="05407C60" w14:textId="77777777" w:rsidR="00910838" w:rsidRPr="00281A3F" w:rsidRDefault="00910838" w:rsidP="00F665DF">
      <w:pPr>
        <w:rPr>
          <w:rFonts w:ascii="Garamond" w:hAnsi="Garamond"/>
        </w:rPr>
      </w:pPr>
    </w:p>
    <w:p w14:paraId="3A56D1DD" w14:textId="77777777" w:rsidR="00910838" w:rsidRPr="00281A3F" w:rsidRDefault="00910838" w:rsidP="00F665DF">
      <w:pPr>
        <w:rPr>
          <w:rFonts w:ascii="Garamond" w:hAnsi="Garamond"/>
        </w:rPr>
      </w:pPr>
    </w:p>
    <w:p w14:paraId="7DE0104B" w14:textId="77777777" w:rsidR="00910838" w:rsidRPr="00281A3F" w:rsidRDefault="00910838" w:rsidP="00910838">
      <w:pPr>
        <w:rPr>
          <w:rFonts w:ascii="Garamond" w:hAnsi="Garamond"/>
        </w:rPr>
      </w:pPr>
    </w:p>
    <w:p w14:paraId="17DE1AF0" w14:textId="77777777" w:rsidR="00910838" w:rsidRPr="00281A3F" w:rsidRDefault="00910838" w:rsidP="00910838">
      <w:pPr>
        <w:rPr>
          <w:rFonts w:ascii="Garamond" w:hAnsi="Garamond"/>
        </w:rPr>
      </w:pPr>
    </w:p>
    <w:p w14:paraId="0E024A61" w14:textId="1737E163" w:rsidR="004D45AD" w:rsidRPr="00281A3F" w:rsidRDefault="004D45AD" w:rsidP="00607BC7">
      <w:pPr>
        <w:rPr>
          <w:rFonts w:ascii="Garamond" w:hAnsi="Garamond"/>
        </w:rPr>
      </w:pPr>
    </w:p>
    <w:sectPr w:rsidR="004D45AD" w:rsidRPr="00281A3F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21A98" w14:textId="77777777" w:rsidR="00D73F11" w:rsidRDefault="00D73F11" w:rsidP="00C95090">
      <w:r>
        <w:separator/>
      </w:r>
    </w:p>
  </w:endnote>
  <w:endnote w:type="continuationSeparator" w:id="0">
    <w:p w14:paraId="568698E6" w14:textId="77777777" w:rsidR="00D73F11" w:rsidRDefault="00D73F11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6163F" w14:textId="77777777" w:rsidR="00D73F11" w:rsidRDefault="00D73F11" w:rsidP="00C95090">
      <w:r>
        <w:separator/>
      </w:r>
    </w:p>
  </w:footnote>
  <w:footnote w:type="continuationSeparator" w:id="0">
    <w:p w14:paraId="1EDB4918" w14:textId="77777777" w:rsidR="00D73F11" w:rsidRDefault="00D73F11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F7AA" w14:textId="473CF2C8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</w:t>
    </w:r>
    <w:r w:rsidR="00166D94">
      <w:rPr>
        <w:rFonts w:ascii="Garamond" w:hAnsi="Garamond"/>
      </w:rPr>
      <w:t>101</w:t>
    </w:r>
    <w:r w:rsidRPr="00607BC7">
      <w:rPr>
        <w:rFonts w:ascii="Garamond" w:hAnsi="Garamond"/>
      </w:rPr>
      <w:t>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z 3.10.2025.docx 2025/10/06 12:01:15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97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66D94"/>
    <w:rsid w:val="0019203D"/>
    <w:rsid w:val="001951DC"/>
    <w:rsid w:val="001955FF"/>
    <w:rsid w:val="001B5342"/>
    <w:rsid w:val="001C1855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81A3F"/>
    <w:rsid w:val="00297195"/>
    <w:rsid w:val="002C5754"/>
    <w:rsid w:val="002F0F4A"/>
    <w:rsid w:val="002F2CD0"/>
    <w:rsid w:val="00337EFE"/>
    <w:rsid w:val="00341021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533C4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0AAF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236FC"/>
    <w:rsid w:val="008414DA"/>
    <w:rsid w:val="008506CF"/>
    <w:rsid w:val="00863DC9"/>
    <w:rsid w:val="008B41E3"/>
    <w:rsid w:val="008B48DF"/>
    <w:rsid w:val="008C0BD2"/>
    <w:rsid w:val="008E28F9"/>
    <w:rsid w:val="008F6A33"/>
    <w:rsid w:val="00910838"/>
    <w:rsid w:val="00916BD9"/>
    <w:rsid w:val="00941EE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4764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73F11"/>
    <w:rsid w:val="00DA741E"/>
    <w:rsid w:val="00DD6A5D"/>
    <w:rsid w:val="00DE0587"/>
    <w:rsid w:val="00DE3CA6"/>
    <w:rsid w:val="00DE7394"/>
    <w:rsid w:val="00E258E5"/>
    <w:rsid w:val="00E27A66"/>
    <w:rsid w:val="00E3738A"/>
    <w:rsid w:val="00E4745E"/>
    <w:rsid w:val="00E71B69"/>
    <w:rsid w:val="00E901A0"/>
    <w:rsid w:val="00E926BF"/>
    <w:rsid w:val="00E946D8"/>
    <w:rsid w:val="00EA7BAC"/>
    <w:rsid w:val="00EE6F2E"/>
    <w:rsid w:val="00F07AA3"/>
    <w:rsid w:val="00F216E4"/>
    <w:rsid w:val="00F37421"/>
    <w:rsid w:val="00F627C0"/>
    <w:rsid w:val="00F634D8"/>
    <w:rsid w:val="00F665DF"/>
    <w:rsid w:val="00F90355"/>
    <w:rsid w:val="00FA1EE4"/>
    <w:rsid w:val="00FB450F"/>
    <w:rsid w:val="00FE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7721F"/>
  <w14:defaultImageDpi w14:val="0"/>
  <w15:docId w15:val="{F1DF988E-F1BF-4218-9673-C382EFE1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2025-10-06T10:28:00Z</cp:lastPrinted>
  <dcterms:created xsi:type="dcterms:W3CDTF">2025-10-06T10:34:00Z</dcterms:created>
  <dcterms:modified xsi:type="dcterms:W3CDTF">2025-10-06T10:35:00Z</dcterms:modified>
</cp:coreProperties>
</file>