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5E338F" w14:textId="77777777" w:rsidR="002354D0" w:rsidRPr="004C16E6" w:rsidRDefault="002354D0" w:rsidP="002354D0">
      <w:pPr>
        <w:spacing w:after="0"/>
      </w:pPr>
      <w:r w:rsidRPr="004C16E6">
        <w:rPr>
          <w:rFonts w:eastAsia="Garamond"/>
          <w:color w:val="000000"/>
        </w:rPr>
        <w:t>OKRESNÍ SOUD V TACHOVĚ</w:t>
      </w:r>
    </w:p>
    <w:p w14:paraId="14ECABF3" w14:textId="77777777" w:rsidR="002354D0" w:rsidRPr="004C16E6" w:rsidRDefault="002354D0" w:rsidP="002354D0">
      <w:pPr>
        <w:spacing w:after="0"/>
      </w:pPr>
      <w:r w:rsidRPr="004C16E6">
        <w:rPr>
          <w:rFonts w:eastAsia="Garamond"/>
          <w:color w:val="000000"/>
        </w:rPr>
        <w:t xml:space="preserve">náměstí Republiky 71 </w:t>
      </w:r>
    </w:p>
    <w:p w14:paraId="568D4931" w14:textId="77777777" w:rsidR="002354D0" w:rsidRPr="004C16E6" w:rsidRDefault="002354D0" w:rsidP="002354D0">
      <w:pPr>
        <w:spacing w:after="0"/>
      </w:pPr>
      <w:r w:rsidRPr="004C16E6">
        <w:rPr>
          <w:rFonts w:eastAsia="Garamond"/>
          <w:color w:val="000000"/>
        </w:rPr>
        <w:t xml:space="preserve">347 30  Tachov  </w:t>
      </w:r>
    </w:p>
    <w:p w14:paraId="053DB452" w14:textId="77777777" w:rsidR="002354D0" w:rsidRPr="004C16E6" w:rsidRDefault="002354D0" w:rsidP="002354D0">
      <w:pPr>
        <w:spacing w:after="0"/>
      </w:pPr>
    </w:p>
    <w:p w14:paraId="2B3B6743" w14:textId="5D5B599A" w:rsidR="002354D0" w:rsidRPr="004C16E6" w:rsidRDefault="002354D0" w:rsidP="002354D0">
      <w:pPr>
        <w:spacing w:after="0"/>
      </w:pPr>
      <w:r w:rsidRPr="004C16E6">
        <w:rPr>
          <w:rFonts w:eastAsia="Garamond"/>
          <w:color w:val="000000"/>
        </w:rPr>
        <w:t xml:space="preserve">17 Spr </w:t>
      </w:r>
      <w:r w:rsidR="00065F57" w:rsidRPr="004C16E6">
        <w:rPr>
          <w:rFonts w:eastAsia="Garamond"/>
          <w:color w:val="000000"/>
        </w:rPr>
        <w:t>740</w:t>
      </w:r>
      <w:r w:rsidRPr="004C16E6">
        <w:rPr>
          <w:rFonts w:eastAsia="Garamond"/>
          <w:color w:val="000000"/>
        </w:rPr>
        <w:t>/202</w:t>
      </w:r>
      <w:r w:rsidR="002E492A" w:rsidRPr="004C16E6">
        <w:rPr>
          <w:rFonts w:eastAsia="Garamond"/>
          <w:color w:val="000000"/>
        </w:rPr>
        <w:t>6</w:t>
      </w:r>
      <w:r w:rsidRPr="004C16E6">
        <w:rPr>
          <w:rFonts w:eastAsia="Garamond"/>
          <w:color w:val="000000"/>
        </w:rPr>
        <w:tab/>
      </w:r>
      <w:r w:rsidRPr="004C16E6">
        <w:rPr>
          <w:rFonts w:eastAsia="Garamond"/>
          <w:color w:val="000000"/>
        </w:rPr>
        <w:tab/>
      </w:r>
      <w:r w:rsidRPr="004C16E6">
        <w:rPr>
          <w:rFonts w:eastAsia="Garamond"/>
          <w:color w:val="000000"/>
        </w:rPr>
        <w:tab/>
      </w:r>
      <w:r w:rsidRPr="004C16E6">
        <w:rPr>
          <w:rFonts w:eastAsia="Garamond"/>
          <w:color w:val="000000"/>
        </w:rPr>
        <w:tab/>
      </w:r>
      <w:r w:rsidRPr="004C16E6">
        <w:rPr>
          <w:rFonts w:eastAsia="Garamond"/>
          <w:color w:val="000000"/>
        </w:rPr>
        <w:tab/>
      </w:r>
      <w:r w:rsidRPr="004C16E6">
        <w:rPr>
          <w:rFonts w:eastAsia="Garamond"/>
          <w:color w:val="000000"/>
        </w:rPr>
        <w:tab/>
      </w:r>
      <w:r w:rsidRPr="004C16E6">
        <w:rPr>
          <w:rFonts w:eastAsia="Garamond"/>
          <w:color w:val="000000"/>
        </w:rPr>
        <w:tab/>
      </w:r>
      <w:r w:rsidRPr="004C16E6">
        <w:rPr>
          <w:rFonts w:eastAsia="Garamond"/>
          <w:color w:val="000000"/>
        </w:rPr>
        <w:tab/>
        <w:t xml:space="preserve">                                            </w:t>
      </w:r>
      <w:r w:rsidR="00065F57" w:rsidRPr="004C16E6">
        <w:rPr>
          <w:rFonts w:eastAsia="Garamond"/>
          <w:color w:val="000000"/>
        </w:rPr>
        <w:t>6</w:t>
      </w:r>
    </w:p>
    <w:p w14:paraId="20F53508" w14:textId="77777777" w:rsidR="002354D0" w:rsidRPr="004C16E6" w:rsidRDefault="002354D0" w:rsidP="002354D0">
      <w:pPr>
        <w:spacing w:after="0"/>
        <w:jc w:val="center"/>
        <w:rPr>
          <w:b/>
        </w:rPr>
      </w:pPr>
    </w:p>
    <w:p w14:paraId="7A003684" w14:textId="77777777" w:rsidR="002354D0" w:rsidRPr="004C16E6" w:rsidRDefault="002354D0" w:rsidP="002354D0">
      <w:pPr>
        <w:spacing w:after="0"/>
        <w:jc w:val="center"/>
        <w:rPr>
          <w:rFonts w:eastAsia="Garamond"/>
          <w:b/>
          <w:color w:val="000000"/>
        </w:rPr>
      </w:pPr>
      <w:r w:rsidRPr="004C16E6">
        <w:rPr>
          <w:rFonts w:eastAsia="Garamond"/>
          <w:b/>
          <w:color w:val="000000"/>
        </w:rPr>
        <w:t xml:space="preserve">ROZVRH PRÁCE PRO ROK 2026 </w:t>
      </w:r>
    </w:p>
    <w:p w14:paraId="215AC1ED" w14:textId="64FB7450" w:rsidR="00065F57" w:rsidRPr="004C16E6" w:rsidRDefault="00065F57" w:rsidP="002354D0">
      <w:pPr>
        <w:spacing w:after="0"/>
        <w:jc w:val="center"/>
        <w:rPr>
          <w:b/>
        </w:rPr>
      </w:pPr>
      <w:r w:rsidRPr="004C16E6">
        <w:rPr>
          <w:rFonts w:eastAsia="Garamond"/>
          <w:b/>
          <w:color w:val="000000"/>
        </w:rPr>
        <w:t xml:space="preserve">Změna účinná od </w:t>
      </w:r>
      <w:r w:rsidR="00F21D10" w:rsidRPr="004C16E6">
        <w:rPr>
          <w:rFonts w:eastAsia="Garamond"/>
          <w:b/>
          <w:color w:val="000000"/>
        </w:rPr>
        <w:t>12. 10., 29. 10., 31. 10. a 1. 11. 2026</w:t>
      </w:r>
    </w:p>
    <w:p w14:paraId="75385226" w14:textId="77777777" w:rsidR="002354D0" w:rsidRPr="004C16E6" w:rsidRDefault="002354D0" w:rsidP="002354D0">
      <w:pPr>
        <w:spacing w:after="0"/>
        <w:jc w:val="center"/>
        <w:rPr>
          <w:b/>
          <w:color w:val="000000" w:themeColor="text1"/>
        </w:rPr>
      </w:pPr>
    </w:p>
    <w:p w14:paraId="0CB460BD" w14:textId="77777777" w:rsidR="002354D0" w:rsidRPr="004C16E6" w:rsidRDefault="002354D0" w:rsidP="002354D0">
      <w:pPr>
        <w:spacing w:after="0"/>
        <w:jc w:val="center"/>
        <w:rPr>
          <w:b/>
        </w:rPr>
      </w:pPr>
    </w:p>
    <w:p w14:paraId="7EEFD98B" w14:textId="77777777" w:rsidR="002354D0" w:rsidRPr="004C16E6" w:rsidRDefault="002354D0" w:rsidP="002354D0">
      <w:pPr>
        <w:spacing w:after="0"/>
      </w:pPr>
    </w:p>
    <w:p w14:paraId="5279B41D" w14:textId="77777777" w:rsidR="002354D0" w:rsidRPr="004C16E6" w:rsidRDefault="002354D0" w:rsidP="002354D0">
      <w:pPr>
        <w:spacing w:after="0"/>
      </w:pPr>
      <w:r w:rsidRPr="004C16E6">
        <w:rPr>
          <w:rFonts w:eastAsia="Garamond"/>
          <w:color w:val="000000"/>
        </w:rPr>
        <w:t xml:space="preserve">Otevírací doba pro veřejnost: </w:t>
      </w:r>
    </w:p>
    <w:p w14:paraId="21FF97E0" w14:textId="77777777" w:rsidR="002354D0" w:rsidRPr="004C16E6" w:rsidRDefault="002354D0" w:rsidP="002354D0">
      <w:pPr>
        <w:spacing w:after="0"/>
      </w:pPr>
      <w:r w:rsidRPr="004C16E6">
        <w:rPr>
          <w:rFonts w:eastAsia="Garamond"/>
          <w:color w:val="000000"/>
        </w:rPr>
        <w:t>pondělí     od 8:00 do 16:00 hod</w:t>
      </w:r>
    </w:p>
    <w:p w14:paraId="65722FF5" w14:textId="77777777" w:rsidR="002354D0" w:rsidRPr="004C16E6" w:rsidRDefault="002354D0" w:rsidP="002354D0">
      <w:pPr>
        <w:spacing w:after="0"/>
      </w:pPr>
      <w:r w:rsidRPr="004C16E6">
        <w:rPr>
          <w:rFonts w:eastAsia="Garamond"/>
          <w:color w:val="000000"/>
        </w:rPr>
        <w:t>úterý         od 8:00 do 16:00 hod</w:t>
      </w:r>
    </w:p>
    <w:p w14:paraId="68A6C40F" w14:textId="77777777" w:rsidR="002354D0" w:rsidRPr="004C16E6" w:rsidRDefault="002354D0" w:rsidP="002354D0">
      <w:pPr>
        <w:spacing w:after="0"/>
      </w:pPr>
      <w:r w:rsidRPr="004C16E6">
        <w:rPr>
          <w:rFonts w:eastAsia="Garamond"/>
          <w:color w:val="000000"/>
        </w:rPr>
        <w:t>středa       od 8:00 do 17:00 hod</w:t>
      </w:r>
    </w:p>
    <w:p w14:paraId="60BC6F87" w14:textId="77777777" w:rsidR="002354D0" w:rsidRPr="004C16E6" w:rsidRDefault="002354D0" w:rsidP="002354D0">
      <w:pPr>
        <w:spacing w:after="0"/>
      </w:pPr>
      <w:r w:rsidRPr="004C16E6">
        <w:rPr>
          <w:rFonts w:eastAsia="Garamond"/>
          <w:color w:val="000000"/>
        </w:rPr>
        <w:t>čtvrtek     od 8:00 do 16:00 hod</w:t>
      </w:r>
    </w:p>
    <w:p w14:paraId="380F8674" w14:textId="77777777" w:rsidR="002354D0" w:rsidRPr="004C16E6" w:rsidRDefault="002354D0" w:rsidP="002354D0">
      <w:pPr>
        <w:spacing w:after="0"/>
      </w:pPr>
      <w:r w:rsidRPr="004C16E6">
        <w:rPr>
          <w:rFonts w:eastAsia="Garamond"/>
          <w:color w:val="000000"/>
        </w:rPr>
        <w:t>pátek        od 8:00 do 14:00 hod</w:t>
      </w:r>
    </w:p>
    <w:p w14:paraId="46A5E602" w14:textId="77777777" w:rsidR="002354D0" w:rsidRPr="004C16E6" w:rsidRDefault="002354D0" w:rsidP="002354D0"/>
    <w:p w14:paraId="6575BAB5" w14:textId="77777777" w:rsidR="002354D0" w:rsidRPr="004C16E6" w:rsidRDefault="002354D0" w:rsidP="002354D0">
      <w:pPr>
        <w:spacing w:after="0"/>
      </w:pPr>
      <w:r w:rsidRPr="004C16E6">
        <w:rPr>
          <w:rFonts w:eastAsia="Garamond"/>
          <w:color w:val="000000"/>
        </w:rPr>
        <w:t xml:space="preserve">Doba provozu infocentra a podatelny: </w:t>
      </w:r>
    </w:p>
    <w:p w14:paraId="7088A5BE" w14:textId="77777777" w:rsidR="002354D0" w:rsidRPr="004C16E6" w:rsidRDefault="002354D0" w:rsidP="002354D0">
      <w:pPr>
        <w:spacing w:after="0"/>
      </w:pPr>
      <w:r w:rsidRPr="004C16E6">
        <w:rPr>
          <w:rFonts w:eastAsia="Garamond"/>
          <w:color w:val="000000"/>
        </w:rPr>
        <w:t>pondělí     od 8:00 do 15:00 hod</w:t>
      </w:r>
    </w:p>
    <w:p w14:paraId="454B4AC2" w14:textId="77777777" w:rsidR="002354D0" w:rsidRPr="004C16E6" w:rsidRDefault="002354D0" w:rsidP="002354D0">
      <w:pPr>
        <w:spacing w:after="0"/>
      </w:pPr>
      <w:r w:rsidRPr="004C16E6">
        <w:rPr>
          <w:rFonts w:eastAsia="Garamond"/>
          <w:color w:val="000000"/>
        </w:rPr>
        <w:t>úterý         od 8:00 do 15:00 hod</w:t>
      </w:r>
    </w:p>
    <w:p w14:paraId="747FBB22" w14:textId="77777777" w:rsidR="002354D0" w:rsidRPr="004C16E6" w:rsidRDefault="002354D0" w:rsidP="002354D0">
      <w:pPr>
        <w:spacing w:after="0"/>
      </w:pPr>
      <w:r w:rsidRPr="004C16E6">
        <w:rPr>
          <w:rFonts w:eastAsia="Garamond"/>
          <w:color w:val="000000"/>
        </w:rPr>
        <w:t>středa       od 8:00 do 17:00 hod</w:t>
      </w:r>
    </w:p>
    <w:p w14:paraId="633AEC34" w14:textId="77777777" w:rsidR="002354D0" w:rsidRPr="004C16E6" w:rsidRDefault="002354D0" w:rsidP="002354D0">
      <w:pPr>
        <w:spacing w:after="0"/>
      </w:pPr>
      <w:r w:rsidRPr="004C16E6">
        <w:rPr>
          <w:rFonts w:eastAsia="Garamond"/>
          <w:color w:val="000000"/>
        </w:rPr>
        <w:t>čtvrtek     od 8:00 do 15:00 hod</w:t>
      </w:r>
    </w:p>
    <w:p w14:paraId="6684739C" w14:textId="77777777" w:rsidR="002354D0" w:rsidRPr="004C16E6" w:rsidRDefault="002354D0" w:rsidP="002354D0">
      <w:pPr>
        <w:spacing w:after="0"/>
      </w:pPr>
      <w:r w:rsidRPr="004C16E6">
        <w:rPr>
          <w:rFonts w:eastAsia="Garamond"/>
          <w:color w:val="000000"/>
        </w:rPr>
        <w:t>pátek        od 8:00 do 14:00 hod</w:t>
      </w:r>
    </w:p>
    <w:p w14:paraId="02541705" w14:textId="77777777" w:rsidR="002354D0" w:rsidRPr="004C16E6" w:rsidRDefault="002354D0" w:rsidP="002354D0">
      <w:pPr>
        <w:spacing w:after="0"/>
      </w:pPr>
    </w:p>
    <w:p w14:paraId="6F03CB25" w14:textId="77777777" w:rsidR="002354D0" w:rsidRPr="004C16E6" w:rsidRDefault="002354D0" w:rsidP="002354D0">
      <w:pPr>
        <w:spacing w:after="0"/>
      </w:pPr>
      <w:r w:rsidRPr="004C16E6">
        <w:rPr>
          <w:rFonts w:eastAsia="Garamond"/>
          <w:color w:val="000000"/>
        </w:rPr>
        <w:t>Polední přestávka provozu infocentra: od 11:00 do 12:00 hod.</w:t>
      </w:r>
    </w:p>
    <w:p w14:paraId="7F952A59" w14:textId="77777777" w:rsidR="002354D0" w:rsidRPr="004C16E6" w:rsidRDefault="002354D0" w:rsidP="002354D0"/>
    <w:p w14:paraId="18869C6F" w14:textId="77777777" w:rsidR="002354D0" w:rsidRPr="004C16E6" w:rsidRDefault="002354D0" w:rsidP="002354D0">
      <w:r w:rsidRPr="004C16E6">
        <w:rPr>
          <w:rFonts w:eastAsia="Garamond"/>
          <w:color w:val="000000"/>
        </w:rPr>
        <w:t xml:space="preserve">Nahlížení do soudních spisů, poskytování informací o řízeních je možné na infocentru soudu ve shora uvedené době, podání na podatelně soudu. Otevírací doba je doba otevření soudní budovy pro veřejnost v rámci účasti na nařízených soudních jednáních, nahlížení do úředních desek. </w:t>
      </w:r>
    </w:p>
    <w:p w14:paraId="7F2C0ACA" w14:textId="77777777" w:rsidR="002354D0" w:rsidRPr="004C16E6" w:rsidRDefault="002354D0" w:rsidP="002354D0">
      <w:pPr>
        <w:spacing w:after="0"/>
      </w:pPr>
      <w:r w:rsidRPr="004C16E6">
        <w:rPr>
          <w:rFonts w:eastAsia="Garamond"/>
          <w:color w:val="000000"/>
        </w:rPr>
        <w:t xml:space="preserve">Zaměstnanci mají pružnou pracovní dobu v trvání 40 hodin týdně s pevnou částí od 8 hodin do 14:00 hodin.                       </w:t>
      </w:r>
    </w:p>
    <w:tbl>
      <w:tblPr>
        <w:tblW w:w="0" w:type="auto"/>
        <w:tblLayout w:type="fixed"/>
        <w:tblCellMar>
          <w:left w:w="70" w:type="dxa"/>
          <w:right w:w="70" w:type="dxa"/>
        </w:tblCellMar>
        <w:tblLook w:val="04A0" w:firstRow="1" w:lastRow="0" w:firstColumn="1" w:lastColumn="0" w:noHBand="0" w:noVBand="1"/>
      </w:tblPr>
      <w:tblGrid>
        <w:gridCol w:w="4890"/>
        <w:gridCol w:w="9254"/>
      </w:tblGrid>
      <w:tr w:rsidR="002354D0" w:rsidRPr="004C16E6" w14:paraId="5733C4AD" w14:textId="77777777" w:rsidTr="008B446C">
        <w:tc>
          <w:tcPr>
            <w:tcW w:w="4890" w:type="dxa"/>
          </w:tcPr>
          <w:p w14:paraId="57A6D7A0" w14:textId="77777777" w:rsidR="002354D0" w:rsidRPr="004C16E6" w:rsidRDefault="002354D0" w:rsidP="008B446C">
            <w:pPr>
              <w:spacing w:after="0"/>
            </w:pPr>
          </w:p>
        </w:tc>
        <w:tc>
          <w:tcPr>
            <w:tcW w:w="9254" w:type="dxa"/>
          </w:tcPr>
          <w:p w14:paraId="36AAF2DC" w14:textId="77777777" w:rsidR="002354D0" w:rsidRPr="004C16E6" w:rsidRDefault="002354D0" w:rsidP="008B446C">
            <w:pPr>
              <w:spacing w:after="0"/>
            </w:pPr>
          </w:p>
        </w:tc>
      </w:tr>
      <w:tr w:rsidR="002354D0" w:rsidRPr="004C16E6" w14:paraId="63128689" w14:textId="77777777" w:rsidTr="008B446C">
        <w:trPr>
          <w:trHeight w:val="661"/>
        </w:trPr>
        <w:tc>
          <w:tcPr>
            <w:tcW w:w="4890" w:type="dxa"/>
            <w:hideMark/>
          </w:tcPr>
          <w:p w14:paraId="780D0A1E" w14:textId="77777777" w:rsidR="002354D0" w:rsidRPr="004C16E6" w:rsidRDefault="002354D0" w:rsidP="008B446C">
            <w:pPr>
              <w:spacing w:after="0"/>
            </w:pPr>
            <w:r w:rsidRPr="004C16E6">
              <w:rPr>
                <w:rFonts w:eastAsia="Garamond"/>
                <w:color w:val="000000"/>
              </w:rPr>
              <w:lastRenderedPageBreak/>
              <w:t>Návštěvy u předsedkyně soudu:</w:t>
            </w:r>
          </w:p>
        </w:tc>
        <w:tc>
          <w:tcPr>
            <w:tcW w:w="9254" w:type="dxa"/>
          </w:tcPr>
          <w:p w14:paraId="274A28F8" w14:textId="77777777" w:rsidR="002354D0" w:rsidRPr="004C16E6" w:rsidRDefault="002354D0" w:rsidP="008B446C">
            <w:pPr>
              <w:spacing w:after="0"/>
            </w:pPr>
            <w:r w:rsidRPr="004C16E6">
              <w:rPr>
                <w:rFonts w:eastAsia="Garamond"/>
                <w:color w:val="000000"/>
              </w:rPr>
              <w:t>každé pondělí v době od 9.00 do 11.00 hod. a od 13.00 do 15.00 hod.</w:t>
            </w:r>
          </w:p>
        </w:tc>
      </w:tr>
    </w:tbl>
    <w:p w14:paraId="58C02ACE" w14:textId="77777777" w:rsidR="002354D0" w:rsidRPr="004C16E6" w:rsidRDefault="002354D0" w:rsidP="002354D0">
      <w:pPr>
        <w:spacing w:after="0"/>
        <w:rPr>
          <w:b/>
        </w:rPr>
      </w:pPr>
      <w:r w:rsidRPr="004C16E6">
        <w:rPr>
          <w:rFonts w:eastAsia="Garamond"/>
          <w:b/>
          <w:color w:val="000000"/>
        </w:rPr>
        <w:t>Předsedkyně Okresního soudu v Tachově:</w:t>
      </w:r>
      <w:r w:rsidRPr="004C16E6">
        <w:rPr>
          <w:rFonts w:eastAsia="Garamond"/>
          <w:b/>
          <w:color w:val="000000"/>
        </w:rPr>
        <w:tab/>
        <w:t>Mgr. Olga Reiserová</w:t>
      </w:r>
    </w:p>
    <w:p w14:paraId="5F371666" w14:textId="77777777" w:rsidR="002354D0" w:rsidRPr="004C16E6" w:rsidRDefault="002354D0" w:rsidP="002354D0">
      <w:pPr>
        <w:spacing w:after="0"/>
      </w:pPr>
    </w:p>
    <w:p w14:paraId="5F6320AB" w14:textId="77777777" w:rsidR="002354D0" w:rsidRPr="004C16E6" w:rsidRDefault="002354D0" w:rsidP="002354D0">
      <w:pPr>
        <w:spacing w:after="0"/>
      </w:pPr>
      <w:r w:rsidRPr="004C16E6">
        <w:rPr>
          <w:rFonts w:eastAsia="Garamond"/>
          <w:color w:val="000000"/>
        </w:rPr>
        <w:t>- vykonává státní správu okresního soudu – zajišťuje řádný chod soudu po stránce personální, organizační, finanční a zodpovídá za využívání kancelářské techniky, programu „ISAS“ a „IRES“, elektronické zpracovávání evidenčních pomůcek a rejstříků</w:t>
      </w:r>
    </w:p>
    <w:p w14:paraId="78E92340" w14:textId="77777777" w:rsidR="002354D0" w:rsidRPr="004C16E6" w:rsidRDefault="002354D0" w:rsidP="002354D0">
      <w:pPr>
        <w:spacing w:after="0"/>
      </w:pPr>
      <w:r w:rsidRPr="004C16E6">
        <w:rPr>
          <w:rFonts w:eastAsia="Garamond"/>
          <w:color w:val="000000"/>
        </w:rPr>
        <w:t>- pečuje o odbornou výchovu soudců a pracovníků soudu</w:t>
      </w:r>
    </w:p>
    <w:p w14:paraId="22FA3401" w14:textId="77777777" w:rsidR="002354D0" w:rsidRPr="004C16E6" w:rsidRDefault="002354D0" w:rsidP="002354D0">
      <w:pPr>
        <w:spacing w:after="0"/>
      </w:pPr>
      <w:r w:rsidRPr="004C16E6">
        <w:rPr>
          <w:rFonts w:eastAsia="Garamond"/>
          <w:color w:val="000000"/>
        </w:rPr>
        <w:t>- sleduje rozhodování soudců</w:t>
      </w:r>
    </w:p>
    <w:p w14:paraId="73A9D79D" w14:textId="77777777" w:rsidR="002354D0" w:rsidRPr="004C16E6" w:rsidRDefault="002354D0" w:rsidP="002354D0">
      <w:pPr>
        <w:spacing w:after="0"/>
      </w:pPr>
      <w:r w:rsidRPr="004C16E6">
        <w:rPr>
          <w:rFonts w:eastAsia="Garamond"/>
          <w:color w:val="000000"/>
        </w:rPr>
        <w:t>- vyřizuje stížnosti občanů a žádosti o poskytnutí informací dle zákona č. 106/1999 Sb.</w:t>
      </w:r>
    </w:p>
    <w:p w14:paraId="55C1864A" w14:textId="77777777" w:rsidR="002354D0" w:rsidRPr="004C16E6" w:rsidRDefault="002354D0" w:rsidP="002354D0">
      <w:pPr>
        <w:spacing w:after="0"/>
      </w:pPr>
      <w:r w:rsidRPr="004C16E6">
        <w:rPr>
          <w:rFonts w:eastAsia="Garamond"/>
          <w:color w:val="000000"/>
        </w:rPr>
        <w:t>- vyřizuje věci dle zák. č. 412/2005 Sb. a zajišťuje úkoly týkající se ochrany a obrany</w:t>
      </w:r>
    </w:p>
    <w:p w14:paraId="7C49A038" w14:textId="77777777" w:rsidR="002354D0" w:rsidRPr="004C16E6" w:rsidRDefault="002354D0" w:rsidP="002354D0">
      <w:pPr>
        <w:spacing w:after="0"/>
      </w:pPr>
      <w:r w:rsidRPr="004C16E6">
        <w:rPr>
          <w:rFonts w:eastAsia="Garamond"/>
          <w:color w:val="000000"/>
        </w:rPr>
        <w:t>- na základě zákona č. 320/2001 Sb. a vyhlášky č. 416/2004 Sb., je povinna udržovat vnitřní kontrolní systém a v rámci tohoto kontrolního systému je příkazcem finančních operací</w:t>
      </w:r>
    </w:p>
    <w:p w14:paraId="2F946E4B" w14:textId="77777777" w:rsidR="002354D0" w:rsidRPr="004C16E6" w:rsidRDefault="002354D0" w:rsidP="002354D0">
      <w:pPr>
        <w:spacing w:after="0"/>
      </w:pPr>
    </w:p>
    <w:p w14:paraId="6C580717" w14:textId="77777777" w:rsidR="002354D0" w:rsidRPr="004C16E6" w:rsidRDefault="002354D0" w:rsidP="002354D0">
      <w:pPr>
        <w:spacing w:after="0"/>
        <w:rPr>
          <w:b/>
        </w:rPr>
      </w:pPr>
      <w:r w:rsidRPr="004C16E6">
        <w:rPr>
          <w:rFonts w:eastAsia="Garamond"/>
          <w:b/>
          <w:color w:val="000000"/>
        </w:rPr>
        <w:t>Místopředsedkyně                                          Mgr. Michaela Řezníčková</w:t>
      </w:r>
    </w:p>
    <w:p w14:paraId="0814E104" w14:textId="77777777" w:rsidR="002354D0" w:rsidRPr="004C16E6" w:rsidRDefault="002354D0" w:rsidP="002354D0">
      <w:pPr>
        <w:spacing w:after="0"/>
      </w:pPr>
      <w:r w:rsidRPr="004C16E6">
        <w:rPr>
          <w:rFonts w:eastAsia="Garamond"/>
          <w:b/>
          <w:color w:val="000000"/>
        </w:rPr>
        <w:t>Okresního soudu v Tachově</w:t>
      </w:r>
      <w:r w:rsidRPr="004C16E6">
        <w:rPr>
          <w:rFonts w:eastAsia="Garamond"/>
          <w:color w:val="000000"/>
        </w:rPr>
        <w:t xml:space="preserve">:            </w:t>
      </w:r>
    </w:p>
    <w:p w14:paraId="2408FA0C" w14:textId="77777777" w:rsidR="002354D0" w:rsidRPr="004C16E6" w:rsidRDefault="002354D0" w:rsidP="002354D0">
      <w:pPr>
        <w:spacing w:after="0"/>
      </w:pPr>
      <w:r w:rsidRPr="004C16E6">
        <w:rPr>
          <w:rFonts w:eastAsia="Garamond"/>
          <w:color w:val="000000"/>
        </w:rPr>
        <w:t>- zastupuje předsedkyni soudu při výkonu státní správy soudu v době její nepřítomnosti</w:t>
      </w:r>
    </w:p>
    <w:p w14:paraId="076D5C8E" w14:textId="77777777" w:rsidR="002354D0" w:rsidRPr="004C16E6" w:rsidRDefault="002354D0" w:rsidP="002354D0">
      <w:pPr>
        <w:spacing w:after="0"/>
      </w:pPr>
      <w:r w:rsidRPr="004C16E6">
        <w:rPr>
          <w:rFonts w:eastAsia="Garamond"/>
          <w:color w:val="000000"/>
        </w:rPr>
        <w:t>- vykonává další úkony státní správy okresního soudu na základě pověření předsedkyně soudu</w:t>
      </w:r>
    </w:p>
    <w:p w14:paraId="09845DED" w14:textId="77777777" w:rsidR="002354D0" w:rsidRPr="004C16E6" w:rsidRDefault="002354D0" w:rsidP="002354D0">
      <w:pPr>
        <w:spacing w:after="0"/>
        <w:rPr>
          <w:color w:val="FF0000"/>
        </w:rPr>
      </w:pPr>
    </w:p>
    <w:p w14:paraId="3613F243" w14:textId="77777777" w:rsidR="002354D0" w:rsidRPr="004C16E6" w:rsidRDefault="002354D0" w:rsidP="002354D0">
      <w:pPr>
        <w:spacing w:after="0"/>
      </w:pPr>
    </w:p>
    <w:p w14:paraId="3641D1C7" w14:textId="77777777" w:rsidR="002354D0" w:rsidRPr="004C16E6" w:rsidRDefault="002354D0" w:rsidP="002354D0">
      <w:pPr>
        <w:spacing w:after="0"/>
        <w:rPr>
          <w:b/>
        </w:rPr>
      </w:pPr>
      <w:r w:rsidRPr="004C16E6">
        <w:rPr>
          <w:rFonts w:eastAsia="Garamond"/>
          <w:b/>
          <w:color w:val="000000"/>
        </w:rPr>
        <w:t>Tiskový mluvčí:</w:t>
      </w:r>
      <w:r w:rsidRPr="004C16E6">
        <w:rPr>
          <w:rFonts w:eastAsia="Garamond"/>
          <w:b/>
          <w:color w:val="000000"/>
        </w:rPr>
        <w:tab/>
      </w:r>
      <w:r w:rsidRPr="004C16E6">
        <w:rPr>
          <w:rFonts w:eastAsia="Garamond"/>
          <w:b/>
          <w:color w:val="000000"/>
        </w:rPr>
        <w:tab/>
        <w:t xml:space="preserve">            </w:t>
      </w:r>
      <w:r w:rsidRPr="004C16E6">
        <w:rPr>
          <w:rFonts w:eastAsia="Garamond"/>
          <w:b/>
          <w:color w:val="000000"/>
        </w:rPr>
        <w:tab/>
        <w:t xml:space="preserve">  JUDr. Ing. Patrik Kurztégl, Ph. D., LL. M.                </w:t>
      </w:r>
    </w:p>
    <w:p w14:paraId="1619862E" w14:textId="77777777" w:rsidR="002354D0" w:rsidRPr="004C16E6" w:rsidRDefault="002354D0" w:rsidP="002354D0">
      <w:pPr>
        <w:spacing w:after="0"/>
      </w:pPr>
    </w:p>
    <w:p w14:paraId="6C3D3FBE" w14:textId="77777777" w:rsidR="002354D0" w:rsidRPr="004C16E6" w:rsidRDefault="002354D0" w:rsidP="002354D0">
      <w:pPr>
        <w:spacing w:after="0"/>
      </w:pPr>
      <w:r w:rsidRPr="004C16E6">
        <w:rPr>
          <w:rFonts w:eastAsia="Garamond"/>
          <w:color w:val="000000"/>
        </w:rPr>
        <w:t>Příkazci operací dle zákona č. 320/2001 Sb. a vyhlášky č. 416/2004 Sb. jsou:</w:t>
      </w:r>
    </w:p>
    <w:p w14:paraId="04C33C3C" w14:textId="77777777" w:rsidR="002354D0" w:rsidRPr="004C16E6" w:rsidRDefault="002354D0" w:rsidP="002354D0">
      <w:pPr>
        <w:spacing w:after="0"/>
        <w:rPr>
          <w:strike/>
          <w:color w:val="FF0000"/>
        </w:rPr>
      </w:pPr>
      <w:r w:rsidRPr="004C16E6">
        <w:rPr>
          <w:rFonts w:eastAsia="Garamond"/>
          <w:color w:val="000000"/>
        </w:rPr>
        <w:t>předsedkyně okresního soudu</w:t>
      </w:r>
    </w:p>
    <w:p w14:paraId="50EA85F7" w14:textId="77777777" w:rsidR="002354D0" w:rsidRPr="004C16E6" w:rsidRDefault="002354D0" w:rsidP="002354D0">
      <w:pPr>
        <w:spacing w:after="0"/>
      </w:pPr>
      <w:r w:rsidRPr="004C16E6">
        <w:rPr>
          <w:rFonts w:eastAsia="Garamond"/>
          <w:color w:val="000000"/>
        </w:rPr>
        <w:t xml:space="preserve">místopředsedkyně Okresního soudu v Tachově </w:t>
      </w:r>
    </w:p>
    <w:p w14:paraId="50222919" w14:textId="77777777" w:rsidR="002354D0" w:rsidRPr="004C16E6" w:rsidRDefault="002354D0" w:rsidP="002354D0">
      <w:pPr>
        <w:spacing w:after="0"/>
      </w:pPr>
      <w:r w:rsidRPr="004C16E6">
        <w:rPr>
          <w:rFonts w:eastAsia="Garamond"/>
          <w:color w:val="000000"/>
        </w:rPr>
        <w:t>předsedové senátů</w:t>
      </w:r>
    </w:p>
    <w:p w14:paraId="498F9227" w14:textId="77777777" w:rsidR="002354D0" w:rsidRPr="004C16E6" w:rsidRDefault="002354D0" w:rsidP="002354D0">
      <w:pPr>
        <w:spacing w:after="0"/>
      </w:pPr>
      <w:r w:rsidRPr="004C16E6">
        <w:rPr>
          <w:rFonts w:eastAsia="Garamond"/>
          <w:color w:val="000000"/>
        </w:rPr>
        <w:t>ředitelka správy okresního soudu</w:t>
      </w:r>
    </w:p>
    <w:p w14:paraId="23E6B57E" w14:textId="77777777" w:rsidR="002354D0" w:rsidRPr="004C16E6" w:rsidRDefault="002354D0" w:rsidP="002354D0">
      <w:pPr>
        <w:spacing w:after="0"/>
      </w:pPr>
      <w:r w:rsidRPr="004C16E6">
        <w:rPr>
          <w:rFonts w:eastAsia="Garamond"/>
          <w:color w:val="000000"/>
        </w:rPr>
        <w:t xml:space="preserve">asistent soudce                                                                                                           </w:t>
      </w:r>
    </w:p>
    <w:p w14:paraId="64CD55A6" w14:textId="77777777" w:rsidR="002354D0" w:rsidRPr="004C16E6" w:rsidRDefault="002354D0" w:rsidP="002354D0">
      <w:pPr>
        <w:spacing w:after="0"/>
      </w:pPr>
      <w:r w:rsidRPr="004C16E6">
        <w:rPr>
          <w:rFonts w:eastAsia="Garamond"/>
          <w:color w:val="000000"/>
        </w:rPr>
        <w:t>vyšší soudní úřednice</w:t>
      </w:r>
    </w:p>
    <w:p w14:paraId="345BA7F5" w14:textId="77777777" w:rsidR="002354D0" w:rsidRPr="004C16E6" w:rsidRDefault="002354D0" w:rsidP="002354D0">
      <w:pPr>
        <w:spacing w:after="0"/>
      </w:pPr>
    </w:p>
    <w:p w14:paraId="3B473600" w14:textId="77777777" w:rsidR="002354D0" w:rsidRPr="004C16E6" w:rsidRDefault="002354D0" w:rsidP="002354D0">
      <w:pPr>
        <w:spacing w:after="0"/>
        <w:rPr>
          <w:b/>
        </w:rPr>
      </w:pPr>
      <w:r w:rsidRPr="004C16E6">
        <w:rPr>
          <w:rFonts w:eastAsia="Garamond"/>
          <w:b/>
          <w:color w:val="000000"/>
        </w:rPr>
        <w:t xml:space="preserve">FINANČNÍ KONTROLA:  </w:t>
      </w:r>
    </w:p>
    <w:p w14:paraId="35EF693B" w14:textId="77777777" w:rsidR="002354D0" w:rsidRPr="004C16E6" w:rsidRDefault="002354D0" w:rsidP="002354D0">
      <w:pPr>
        <w:spacing w:after="0"/>
      </w:pPr>
    </w:p>
    <w:p w14:paraId="3CA4BDFF" w14:textId="77777777" w:rsidR="002354D0" w:rsidRPr="004C16E6" w:rsidRDefault="002354D0" w:rsidP="002354D0">
      <w:pPr>
        <w:spacing w:after="0"/>
      </w:pPr>
      <w:r w:rsidRPr="004C16E6">
        <w:rPr>
          <w:rFonts w:eastAsia="Garamond"/>
          <w:color w:val="000000"/>
        </w:rPr>
        <w:t>Hlavní účetní:                                 Monika Stuchlová</w:t>
      </w:r>
    </w:p>
    <w:p w14:paraId="1719B702" w14:textId="77777777" w:rsidR="002354D0" w:rsidRPr="004C16E6" w:rsidRDefault="002354D0" w:rsidP="002354D0">
      <w:pPr>
        <w:spacing w:after="0"/>
      </w:pPr>
      <w:r w:rsidRPr="004C16E6">
        <w:rPr>
          <w:rFonts w:eastAsia="Garamond"/>
          <w:color w:val="000000"/>
        </w:rPr>
        <w:t>- vedoucí účtárny</w:t>
      </w:r>
    </w:p>
    <w:p w14:paraId="508E7342" w14:textId="77777777" w:rsidR="002354D0" w:rsidRPr="004C16E6" w:rsidRDefault="002354D0" w:rsidP="002354D0">
      <w:pPr>
        <w:spacing w:after="0"/>
      </w:pPr>
      <w:r w:rsidRPr="004C16E6">
        <w:rPr>
          <w:rFonts w:eastAsia="Garamond"/>
          <w:color w:val="000000"/>
        </w:rPr>
        <w:lastRenderedPageBreak/>
        <w:t xml:space="preserve">zástup: Zdeňka Pašková    </w:t>
      </w:r>
    </w:p>
    <w:p w14:paraId="03E89946" w14:textId="77777777" w:rsidR="002354D0" w:rsidRPr="004C16E6" w:rsidRDefault="002354D0" w:rsidP="002354D0">
      <w:pPr>
        <w:spacing w:after="0"/>
      </w:pPr>
    </w:p>
    <w:p w14:paraId="0D4CD44C" w14:textId="77777777" w:rsidR="002354D0" w:rsidRPr="004C16E6" w:rsidRDefault="002354D0" w:rsidP="002354D0">
      <w:pPr>
        <w:spacing w:after="0"/>
      </w:pPr>
      <w:r w:rsidRPr="004C16E6">
        <w:rPr>
          <w:rFonts w:eastAsia="Garamond"/>
          <w:color w:val="000000"/>
        </w:rPr>
        <w:t>Správce rozpočtu:                           Zdeňka Pašková</w:t>
      </w:r>
    </w:p>
    <w:p w14:paraId="57790E1F" w14:textId="77777777" w:rsidR="002354D0" w:rsidRPr="004C16E6" w:rsidRDefault="002354D0" w:rsidP="002354D0">
      <w:pPr>
        <w:spacing w:after="0"/>
      </w:pPr>
      <w:r w:rsidRPr="004C16E6">
        <w:rPr>
          <w:rFonts w:eastAsia="Garamond"/>
          <w:color w:val="000000"/>
        </w:rPr>
        <w:t>- účetní</w:t>
      </w:r>
    </w:p>
    <w:p w14:paraId="5A1FA309" w14:textId="77777777" w:rsidR="002354D0" w:rsidRPr="004C16E6" w:rsidRDefault="002354D0" w:rsidP="002354D0">
      <w:pPr>
        <w:spacing w:after="0"/>
      </w:pPr>
      <w:r w:rsidRPr="004C16E6">
        <w:rPr>
          <w:rFonts w:eastAsia="Garamond"/>
          <w:color w:val="000000"/>
        </w:rPr>
        <w:t>zástup: Monika Stuchlová</w:t>
      </w:r>
    </w:p>
    <w:p w14:paraId="0ABE8011" w14:textId="77777777" w:rsidR="002354D0" w:rsidRPr="004C16E6" w:rsidRDefault="002354D0" w:rsidP="002354D0">
      <w:pPr>
        <w:spacing w:after="0"/>
      </w:pPr>
    </w:p>
    <w:p w14:paraId="4943BFF3" w14:textId="77777777" w:rsidR="002354D0" w:rsidRPr="004C16E6" w:rsidRDefault="002354D0" w:rsidP="002354D0">
      <w:pPr>
        <w:spacing w:after="0"/>
      </w:pPr>
      <w:r w:rsidRPr="004C16E6">
        <w:rPr>
          <w:rFonts w:eastAsia="Garamond"/>
          <w:color w:val="000000"/>
        </w:rPr>
        <w:t>Kompetence jsou upraveny u jednotlivých funkcí v „Opatření předsedkyně Okresního soudu v Tachově o finanční kontrole, oběhu a přezkušování účetních dokladů s vyhlášením podpisových vzorů“ ze dne 30. 12. 2011 č. j. 17Spr 1518/2011 ve znění doplňků.</w:t>
      </w:r>
    </w:p>
    <w:p w14:paraId="4727BAD3" w14:textId="77777777" w:rsidR="002354D0" w:rsidRPr="004C16E6" w:rsidRDefault="002354D0" w:rsidP="002354D0">
      <w:pPr>
        <w:spacing w:after="0"/>
      </w:pPr>
    </w:p>
    <w:p w14:paraId="5A36F98E" w14:textId="77777777" w:rsidR="002354D0" w:rsidRPr="004C16E6" w:rsidRDefault="002354D0" w:rsidP="002354D0">
      <w:pPr>
        <w:spacing w:after="0"/>
        <w:rPr>
          <w:b/>
        </w:rPr>
      </w:pPr>
    </w:p>
    <w:p w14:paraId="0A10B2AD" w14:textId="77777777" w:rsidR="002354D0" w:rsidRPr="004C16E6" w:rsidRDefault="002354D0" w:rsidP="002354D0">
      <w:pPr>
        <w:spacing w:after="0"/>
        <w:rPr>
          <w:b/>
        </w:rPr>
      </w:pPr>
      <w:r w:rsidRPr="004C16E6">
        <w:rPr>
          <w:rFonts w:eastAsia="Garamond"/>
          <w:b/>
          <w:color w:val="000000"/>
        </w:rPr>
        <w:t>SPRÁVA SOUDU</w:t>
      </w:r>
    </w:p>
    <w:p w14:paraId="3DA35484" w14:textId="77777777" w:rsidR="002354D0" w:rsidRPr="004C16E6" w:rsidRDefault="002354D0" w:rsidP="002354D0">
      <w:pPr>
        <w:spacing w:after="0"/>
      </w:pPr>
    </w:p>
    <w:p w14:paraId="3DEE123C" w14:textId="77777777" w:rsidR="002354D0" w:rsidRPr="004C16E6" w:rsidRDefault="002354D0" w:rsidP="002354D0">
      <w:pPr>
        <w:spacing w:after="0"/>
        <w:rPr>
          <w:b/>
        </w:rPr>
      </w:pPr>
      <w:r w:rsidRPr="004C16E6">
        <w:rPr>
          <w:rFonts w:eastAsia="Garamond"/>
          <w:b/>
          <w:color w:val="000000"/>
        </w:rPr>
        <w:t>Ředitelka správy soudu:                     Martina Graclíková</w:t>
      </w:r>
    </w:p>
    <w:p w14:paraId="713E702B" w14:textId="77777777" w:rsidR="002354D0" w:rsidRPr="004C16E6" w:rsidRDefault="002354D0" w:rsidP="002354D0">
      <w:pPr>
        <w:spacing w:after="0"/>
      </w:pPr>
      <w:r w:rsidRPr="004C16E6">
        <w:rPr>
          <w:rFonts w:eastAsia="Garamond"/>
          <w:color w:val="000000"/>
        </w:rPr>
        <w:t>- řídí a kontroluje činnost správy soudu</w:t>
      </w:r>
    </w:p>
    <w:p w14:paraId="036222CD" w14:textId="77777777" w:rsidR="002354D0" w:rsidRPr="004C16E6" w:rsidRDefault="002354D0" w:rsidP="002354D0">
      <w:pPr>
        <w:spacing w:after="0"/>
      </w:pPr>
      <w:r w:rsidRPr="004C16E6">
        <w:rPr>
          <w:rFonts w:eastAsia="Garamond"/>
          <w:color w:val="000000"/>
        </w:rPr>
        <w:t>- provádí dohled nad soudní kanceláří a prováděním inventarizace majetku</w:t>
      </w:r>
    </w:p>
    <w:p w14:paraId="66DDCBA4" w14:textId="77777777" w:rsidR="002354D0" w:rsidRPr="004C16E6" w:rsidRDefault="002354D0" w:rsidP="002354D0">
      <w:pPr>
        <w:spacing w:after="0"/>
      </w:pPr>
      <w:r w:rsidRPr="004C16E6">
        <w:rPr>
          <w:rFonts w:eastAsia="Garamond"/>
          <w:color w:val="000000"/>
        </w:rPr>
        <w:t xml:space="preserve">- kontroluje rozpočet soudu </w:t>
      </w:r>
    </w:p>
    <w:p w14:paraId="65DA431E" w14:textId="77777777" w:rsidR="002354D0" w:rsidRPr="004C16E6" w:rsidRDefault="002354D0" w:rsidP="002354D0">
      <w:pPr>
        <w:spacing w:after="0"/>
      </w:pPr>
      <w:r w:rsidRPr="004C16E6">
        <w:rPr>
          <w:rFonts w:eastAsia="Garamond"/>
          <w:color w:val="000000"/>
        </w:rPr>
        <w:t>- provádí kontroly dle zákona č. 320/2001 Sb. a vyhlášky č. 416/2004 Sb. a je příkazcem operací</w:t>
      </w:r>
    </w:p>
    <w:p w14:paraId="014DCF5D" w14:textId="77777777" w:rsidR="002354D0" w:rsidRPr="004C16E6" w:rsidRDefault="002354D0" w:rsidP="002354D0">
      <w:pPr>
        <w:spacing w:after="0"/>
      </w:pPr>
      <w:r w:rsidRPr="004C16E6">
        <w:rPr>
          <w:rFonts w:eastAsia="Garamond"/>
          <w:color w:val="000000"/>
        </w:rPr>
        <w:t xml:space="preserve">- provádí práce související s rozborem hospodaření </w:t>
      </w:r>
    </w:p>
    <w:p w14:paraId="2118C0C2" w14:textId="77777777" w:rsidR="002354D0" w:rsidRPr="004C16E6" w:rsidRDefault="002354D0" w:rsidP="002354D0">
      <w:pPr>
        <w:spacing w:after="0"/>
      </w:pPr>
      <w:r w:rsidRPr="004C16E6">
        <w:rPr>
          <w:rFonts w:eastAsia="Garamond"/>
          <w:color w:val="000000"/>
        </w:rPr>
        <w:t>- vykonává další práce na úseku správním a ekonomickém</w:t>
      </w:r>
    </w:p>
    <w:p w14:paraId="4DA79F21" w14:textId="77777777" w:rsidR="002354D0" w:rsidRPr="004C16E6" w:rsidRDefault="002354D0" w:rsidP="002354D0">
      <w:pPr>
        <w:spacing w:after="0"/>
      </w:pPr>
      <w:r w:rsidRPr="004C16E6">
        <w:rPr>
          <w:rFonts w:eastAsia="Garamond"/>
          <w:color w:val="000000"/>
        </w:rPr>
        <w:t>- vykonává funkci bezpečnostní ředitelky soudu</w:t>
      </w:r>
    </w:p>
    <w:p w14:paraId="3290935D" w14:textId="77777777" w:rsidR="002354D0" w:rsidRPr="004C16E6" w:rsidRDefault="002354D0" w:rsidP="002354D0">
      <w:pPr>
        <w:spacing w:after="0"/>
      </w:pPr>
      <w:r w:rsidRPr="004C16E6">
        <w:rPr>
          <w:rFonts w:eastAsia="Garamond"/>
          <w:color w:val="000000"/>
        </w:rPr>
        <w:t>- vede personální agendu</w:t>
      </w:r>
    </w:p>
    <w:p w14:paraId="6F7214D3" w14:textId="77777777" w:rsidR="002354D0" w:rsidRPr="004C16E6" w:rsidRDefault="002354D0" w:rsidP="002354D0">
      <w:pPr>
        <w:spacing w:after="0"/>
      </w:pPr>
      <w:r w:rsidRPr="004C16E6">
        <w:rPr>
          <w:rFonts w:eastAsia="Garamond"/>
          <w:color w:val="000000"/>
        </w:rPr>
        <w:t xml:space="preserve">- zajišťuje odbornou výchovu a vedení všech zaměstnanců (kromě soudců) </w:t>
      </w:r>
    </w:p>
    <w:p w14:paraId="0695CBC8" w14:textId="77777777" w:rsidR="002354D0" w:rsidRPr="004C16E6" w:rsidRDefault="002354D0" w:rsidP="002354D0">
      <w:pPr>
        <w:spacing w:after="0"/>
      </w:pPr>
      <w:r w:rsidRPr="004C16E6">
        <w:rPr>
          <w:rFonts w:eastAsia="Garamond"/>
          <w:color w:val="000000"/>
        </w:rPr>
        <w:t>- vede rejstřík „St“, „Spr“, „Si“, „Nt“ v UI</w:t>
      </w:r>
    </w:p>
    <w:p w14:paraId="3BB76523" w14:textId="77777777" w:rsidR="002354D0" w:rsidRPr="004C16E6" w:rsidRDefault="002354D0" w:rsidP="002354D0">
      <w:pPr>
        <w:spacing w:after="0"/>
      </w:pPr>
      <w:r w:rsidRPr="004C16E6">
        <w:rPr>
          <w:rFonts w:eastAsia="Garamond"/>
          <w:color w:val="000000"/>
        </w:rPr>
        <w:t>- vyřizuje žádosti o poskytnutí informací dle zákona č. 106/1999 Sb. na základě pověření předsedkyně soudu</w:t>
      </w:r>
    </w:p>
    <w:p w14:paraId="05AFD360" w14:textId="77777777" w:rsidR="002354D0" w:rsidRPr="004C16E6" w:rsidRDefault="002354D0" w:rsidP="002354D0">
      <w:pPr>
        <w:spacing w:after="0"/>
      </w:pPr>
      <w:r w:rsidRPr="004C16E6">
        <w:rPr>
          <w:rFonts w:eastAsia="Garamond"/>
          <w:color w:val="000000"/>
        </w:rPr>
        <w:t>- vede agendu přísedících</w:t>
      </w:r>
    </w:p>
    <w:p w14:paraId="454CAD51" w14:textId="77777777" w:rsidR="002354D0" w:rsidRPr="004C16E6" w:rsidRDefault="002354D0" w:rsidP="002354D0">
      <w:pPr>
        <w:spacing w:after="0"/>
      </w:pPr>
      <w:r w:rsidRPr="004C16E6">
        <w:rPr>
          <w:rFonts w:eastAsia="Garamond"/>
          <w:color w:val="000000"/>
        </w:rPr>
        <w:t>- zajišťuje dohled nad zpracováním výkazů soudu</w:t>
      </w:r>
    </w:p>
    <w:p w14:paraId="29A1D30B" w14:textId="77777777" w:rsidR="002354D0" w:rsidRPr="004C16E6" w:rsidRDefault="002354D0" w:rsidP="002354D0">
      <w:pPr>
        <w:spacing w:after="0"/>
      </w:pPr>
      <w:r w:rsidRPr="004C16E6">
        <w:rPr>
          <w:rFonts w:eastAsia="Garamond"/>
          <w:color w:val="000000"/>
        </w:rPr>
        <w:t>- zajišťuje akce „EDS/SMVS“</w:t>
      </w:r>
    </w:p>
    <w:p w14:paraId="402A25F0" w14:textId="77777777" w:rsidR="002354D0" w:rsidRPr="004C16E6" w:rsidRDefault="002354D0" w:rsidP="002354D0">
      <w:pPr>
        <w:spacing w:after="0"/>
      </w:pPr>
      <w:r w:rsidRPr="004C16E6">
        <w:rPr>
          <w:rFonts w:eastAsia="Garamond"/>
          <w:color w:val="000000"/>
        </w:rPr>
        <w:t>- vykonává dozor při dražbách movitých věcí</w:t>
      </w:r>
    </w:p>
    <w:p w14:paraId="2BFE32F8" w14:textId="77777777" w:rsidR="002354D0" w:rsidRPr="004C16E6" w:rsidRDefault="002354D0" w:rsidP="002354D0">
      <w:pPr>
        <w:spacing w:after="0"/>
      </w:pPr>
      <w:r w:rsidRPr="004C16E6">
        <w:rPr>
          <w:rFonts w:eastAsia="Garamond"/>
          <w:color w:val="000000"/>
        </w:rPr>
        <w:t>- vykonává další práce dle pokynu předsedkyně a místopředsedkyně soudu</w:t>
      </w:r>
    </w:p>
    <w:p w14:paraId="51F61235" w14:textId="77777777" w:rsidR="002354D0" w:rsidRPr="004C16E6" w:rsidRDefault="002354D0" w:rsidP="002354D0">
      <w:pPr>
        <w:spacing w:after="0"/>
      </w:pPr>
      <w:r w:rsidRPr="004C16E6">
        <w:rPr>
          <w:rFonts w:eastAsia="Garamond"/>
          <w:color w:val="000000"/>
        </w:rPr>
        <w:t>- zástup: Monika Stuchlová</w:t>
      </w:r>
    </w:p>
    <w:p w14:paraId="68256B58" w14:textId="77777777" w:rsidR="002354D0" w:rsidRPr="004C16E6" w:rsidRDefault="002354D0" w:rsidP="002354D0">
      <w:pPr>
        <w:spacing w:after="0"/>
      </w:pPr>
      <w:r w:rsidRPr="004C16E6">
        <w:rPr>
          <w:rFonts w:eastAsia="Garamond"/>
          <w:color w:val="000000"/>
        </w:rPr>
        <w:t xml:space="preserve">            Zdeňka Pašková              </w:t>
      </w:r>
    </w:p>
    <w:p w14:paraId="7E9404FA" w14:textId="77777777" w:rsidR="002354D0" w:rsidRPr="004C16E6" w:rsidRDefault="002354D0" w:rsidP="002354D0">
      <w:pPr>
        <w:spacing w:after="0"/>
      </w:pPr>
      <w:r w:rsidRPr="004C16E6">
        <w:rPr>
          <w:rFonts w:eastAsia="Garamond"/>
          <w:color w:val="000000"/>
        </w:rPr>
        <w:t xml:space="preserve">            Markéta Terčová</w:t>
      </w:r>
    </w:p>
    <w:p w14:paraId="0F8FEE3F" w14:textId="77777777" w:rsidR="002354D0" w:rsidRPr="004C16E6" w:rsidRDefault="002354D0" w:rsidP="002354D0">
      <w:pPr>
        <w:spacing w:after="0"/>
      </w:pPr>
      <w:r w:rsidRPr="004C16E6">
        <w:rPr>
          <w:rFonts w:eastAsia="Garamond"/>
          <w:color w:val="000000"/>
        </w:rPr>
        <w:tab/>
        <w:t>Jana Biroščáková</w:t>
      </w:r>
    </w:p>
    <w:p w14:paraId="1FB3B171" w14:textId="77777777" w:rsidR="002354D0" w:rsidRPr="004C16E6" w:rsidRDefault="002354D0" w:rsidP="002354D0">
      <w:pPr>
        <w:spacing w:after="0"/>
        <w:rPr>
          <w:b/>
        </w:rPr>
      </w:pPr>
      <w:r w:rsidRPr="004C16E6">
        <w:rPr>
          <w:rFonts w:eastAsia="Garamond"/>
          <w:b/>
          <w:color w:val="000000"/>
        </w:rPr>
        <w:lastRenderedPageBreak/>
        <w:t>Podatelna, pokladna:                      Ivana Danková</w:t>
      </w:r>
    </w:p>
    <w:p w14:paraId="4BAB0BA0" w14:textId="77777777" w:rsidR="002354D0" w:rsidRPr="004C16E6" w:rsidRDefault="002354D0" w:rsidP="002354D0">
      <w:pPr>
        <w:spacing w:after="0"/>
      </w:pPr>
      <w:r w:rsidRPr="004C16E6">
        <w:rPr>
          <w:rFonts w:eastAsia="Garamond"/>
          <w:color w:val="000000"/>
        </w:rPr>
        <w:t>- zajišťuje pokladní službu, chod fyzické podatelny, obsluhu telefonní ústředny</w:t>
      </w:r>
    </w:p>
    <w:p w14:paraId="7BE9CF37" w14:textId="77777777" w:rsidR="002354D0" w:rsidRPr="004C16E6" w:rsidRDefault="002354D0" w:rsidP="002354D0">
      <w:pPr>
        <w:spacing w:after="0"/>
      </w:pPr>
      <w:r w:rsidRPr="004C16E6">
        <w:rPr>
          <w:rFonts w:eastAsia="Garamond"/>
          <w:color w:val="000000"/>
        </w:rPr>
        <w:t>- zajišťuje výpisy z ISZR a „Czechpoint (cizinci)“</w:t>
      </w:r>
    </w:p>
    <w:p w14:paraId="53BF65DE" w14:textId="77777777" w:rsidR="002354D0" w:rsidRPr="004C16E6" w:rsidRDefault="002354D0" w:rsidP="002354D0">
      <w:pPr>
        <w:spacing w:after="0"/>
      </w:pPr>
      <w:r w:rsidRPr="004C16E6">
        <w:rPr>
          <w:rFonts w:eastAsia="Garamond"/>
          <w:color w:val="000000"/>
        </w:rPr>
        <w:t>- zajišťuje výpisy ze seznamu znalců a tlumočníků</w:t>
      </w:r>
    </w:p>
    <w:p w14:paraId="70B3DD46" w14:textId="77777777" w:rsidR="002354D0" w:rsidRPr="004C16E6" w:rsidRDefault="002354D0" w:rsidP="002354D0">
      <w:pPr>
        <w:spacing w:after="0"/>
      </w:pPr>
      <w:r w:rsidRPr="004C16E6">
        <w:rPr>
          <w:rFonts w:eastAsia="Garamond"/>
          <w:color w:val="000000"/>
        </w:rPr>
        <w:t xml:space="preserve">- vykonává další práce dle pokynu předsedkyně, místopředsedkyně a ředitelky správy soudu </w:t>
      </w:r>
    </w:p>
    <w:p w14:paraId="3F3CA849" w14:textId="77777777" w:rsidR="002354D0" w:rsidRPr="004C16E6" w:rsidRDefault="002354D0" w:rsidP="002354D0">
      <w:pPr>
        <w:spacing w:after="0"/>
      </w:pPr>
      <w:r w:rsidRPr="004C16E6">
        <w:rPr>
          <w:rFonts w:eastAsia="Garamond"/>
          <w:color w:val="000000"/>
        </w:rPr>
        <w:t xml:space="preserve">zástup:  Hana Lazorková, Jana Biroščáková                </w:t>
      </w:r>
    </w:p>
    <w:p w14:paraId="1510DB0E" w14:textId="77777777" w:rsidR="002354D0" w:rsidRPr="004C16E6" w:rsidRDefault="002354D0" w:rsidP="002354D0">
      <w:pPr>
        <w:spacing w:after="0"/>
      </w:pPr>
    </w:p>
    <w:p w14:paraId="42B05618" w14:textId="77777777" w:rsidR="002354D0" w:rsidRPr="004C16E6" w:rsidRDefault="002354D0" w:rsidP="002354D0">
      <w:pPr>
        <w:spacing w:after="0"/>
        <w:rPr>
          <w:b/>
        </w:rPr>
      </w:pPr>
    </w:p>
    <w:p w14:paraId="01E39E6E" w14:textId="77777777" w:rsidR="002354D0" w:rsidRPr="004C16E6" w:rsidRDefault="002354D0" w:rsidP="002354D0">
      <w:pPr>
        <w:spacing w:after="0"/>
        <w:rPr>
          <w:b/>
        </w:rPr>
      </w:pPr>
      <w:bookmarkStart w:id="0" w:name="_Hlk188600576"/>
      <w:r w:rsidRPr="004C16E6">
        <w:rPr>
          <w:rFonts w:eastAsia="Garamond"/>
          <w:b/>
          <w:color w:val="000000"/>
        </w:rPr>
        <w:t>Zápisové oddělení, vyšší (elektronická) podatelna:                       Pavla Štěpánová, Ivana Danková</w:t>
      </w:r>
    </w:p>
    <w:bookmarkEnd w:id="0"/>
    <w:p w14:paraId="14418EEC" w14:textId="77777777" w:rsidR="002354D0" w:rsidRPr="004C16E6" w:rsidRDefault="002354D0" w:rsidP="002354D0">
      <w:pPr>
        <w:spacing w:after="0"/>
      </w:pPr>
      <w:r w:rsidRPr="004C16E6">
        <w:rPr>
          <w:rFonts w:eastAsia="Garamond"/>
          <w:color w:val="000000"/>
        </w:rPr>
        <w:t>- Ivana Danková a Hana Lazorková zajišťují chod zápisového oddělení pro veškerou civilní (kromě věcí P) a správní agendu</w:t>
      </w:r>
    </w:p>
    <w:p w14:paraId="3214A69D" w14:textId="77777777" w:rsidR="002354D0" w:rsidRPr="004C16E6" w:rsidRDefault="002354D0" w:rsidP="002354D0">
      <w:pPr>
        <w:spacing w:after="0"/>
      </w:pPr>
      <w:r w:rsidRPr="004C16E6">
        <w:rPr>
          <w:rFonts w:eastAsia="Garamond"/>
          <w:color w:val="000000"/>
        </w:rPr>
        <w:t xml:space="preserve">- Pavla Štěpánová zajišťuje chod elektronické podatelny, zapisuje nové návrhy EXE exekuce </w:t>
      </w:r>
    </w:p>
    <w:p w14:paraId="5D48AC53" w14:textId="77777777" w:rsidR="002354D0" w:rsidRPr="004C16E6" w:rsidRDefault="002354D0" w:rsidP="002354D0">
      <w:pPr>
        <w:spacing w:after="0"/>
      </w:pPr>
      <w:r w:rsidRPr="004C16E6">
        <w:rPr>
          <w:rFonts w:eastAsia="Garamond"/>
          <w:color w:val="000000"/>
        </w:rPr>
        <w:t>- zástup Hana Lazorková</w:t>
      </w:r>
    </w:p>
    <w:p w14:paraId="4807DD72" w14:textId="77777777" w:rsidR="002354D0" w:rsidRPr="004C16E6" w:rsidRDefault="002354D0" w:rsidP="002354D0">
      <w:pPr>
        <w:spacing w:after="0"/>
      </w:pPr>
      <w:r w:rsidRPr="004C16E6">
        <w:rPr>
          <w:rFonts w:eastAsia="Garamond"/>
          <w:color w:val="000000"/>
        </w:rPr>
        <w:t>- všechny tři vykonávají další práce dle pokynu předsedkyně, místopředsedkyně a ředitelky správy soudu a zastupují se navzájem</w:t>
      </w:r>
    </w:p>
    <w:p w14:paraId="70C72A77" w14:textId="77777777" w:rsidR="002354D0" w:rsidRPr="004C16E6" w:rsidRDefault="002354D0" w:rsidP="002354D0">
      <w:pPr>
        <w:spacing w:after="0"/>
      </w:pPr>
    </w:p>
    <w:p w14:paraId="23B4FF15" w14:textId="77777777" w:rsidR="002354D0" w:rsidRPr="004C16E6" w:rsidRDefault="002354D0" w:rsidP="002354D0">
      <w:pPr>
        <w:spacing w:after="0"/>
        <w:rPr>
          <w:b/>
        </w:rPr>
      </w:pPr>
      <w:bookmarkStart w:id="1" w:name="_Hlk188600698"/>
      <w:r w:rsidRPr="004C16E6">
        <w:rPr>
          <w:rFonts w:eastAsia="Garamond"/>
          <w:b/>
          <w:color w:val="000000"/>
        </w:rPr>
        <w:t>Infocentrum:                                                                    Eva Krysová</w:t>
      </w:r>
    </w:p>
    <w:bookmarkEnd w:id="1"/>
    <w:p w14:paraId="71AA992D" w14:textId="77777777" w:rsidR="002354D0" w:rsidRPr="004C16E6" w:rsidRDefault="002354D0" w:rsidP="002354D0">
      <w:pPr>
        <w:spacing w:after="0"/>
      </w:pPr>
      <w:r w:rsidRPr="004C16E6">
        <w:rPr>
          <w:rFonts w:eastAsia="Garamond"/>
          <w:color w:val="000000"/>
        </w:rPr>
        <w:t xml:space="preserve">- zajišťuje provoz infocentra                                                                   </w:t>
      </w:r>
    </w:p>
    <w:p w14:paraId="38C3374E" w14:textId="77777777" w:rsidR="002354D0" w:rsidRPr="004C16E6" w:rsidRDefault="002354D0" w:rsidP="002354D0">
      <w:pPr>
        <w:spacing w:after="0"/>
      </w:pPr>
      <w:r w:rsidRPr="004C16E6">
        <w:rPr>
          <w:rFonts w:eastAsia="Garamond"/>
          <w:color w:val="000000"/>
        </w:rPr>
        <w:t>- vede rejstřík Spr a vyřizuje „Spr“ žádosti o součinnost podávané podle jiných právních předpisů než podle zákona o svobodném přístupu k informacím a žádosti Si (sudé) o vylustrování věcí vedených k osobě, pokud se nejedná o žádost podle zákona o svobodném přístupu k informacím, a to včetně mundáže</w:t>
      </w:r>
    </w:p>
    <w:p w14:paraId="342D6ACD" w14:textId="77777777" w:rsidR="002354D0" w:rsidRPr="004C16E6" w:rsidRDefault="002354D0" w:rsidP="002354D0">
      <w:pPr>
        <w:spacing w:after="0"/>
      </w:pPr>
      <w:r w:rsidRPr="004C16E6">
        <w:rPr>
          <w:rFonts w:eastAsia="Garamond"/>
          <w:color w:val="000000"/>
        </w:rPr>
        <w:t xml:space="preserve">- zastupuje pracovnici zajišťující elektronickou podatelnu,   </w:t>
      </w:r>
    </w:p>
    <w:p w14:paraId="4D670E8B" w14:textId="77777777" w:rsidR="002354D0" w:rsidRPr="004C16E6" w:rsidRDefault="002354D0" w:rsidP="002354D0">
      <w:pPr>
        <w:spacing w:after="0"/>
      </w:pPr>
      <w:r w:rsidRPr="004C16E6">
        <w:rPr>
          <w:rFonts w:eastAsia="Garamond"/>
          <w:color w:val="000000"/>
        </w:rPr>
        <w:t xml:space="preserve">- Zajišťuje vyznačování v rejstřících Nc , EXE usnesení o zastavení exekuce a usnesení o skončení exekuce, včetně zakládání do spisu </w:t>
      </w:r>
    </w:p>
    <w:p w14:paraId="05A5BCB2" w14:textId="77777777" w:rsidR="002354D0" w:rsidRPr="004C16E6" w:rsidRDefault="002354D0" w:rsidP="002354D0">
      <w:pPr>
        <w:rPr>
          <w:color w:val="FF0000"/>
        </w:rPr>
      </w:pPr>
      <w:r w:rsidRPr="004C16E6">
        <w:rPr>
          <w:rFonts w:eastAsia="Garamond"/>
          <w:color w:val="000000"/>
        </w:rPr>
        <w:t>zástup: infocentrum: M. Šímová Kliková,</w:t>
      </w:r>
      <w:bookmarkStart w:id="2" w:name="_Hlk188600822"/>
      <w:r w:rsidRPr="004C16E6">
        <w:rPr>
          <w:rFonts w:eastAsia="Garamond"/>
          <w:color w:val="000000"/>
        </w:rPr>
        <w:t xml:space="preserve"> M. Jedličková, M. Jakovcová, S. Kovářová, </w:t>
      </w:r>
      <w:bookmarkEnd w:id="2"/>
      <w:r w:rsidRPr="004C16E6">
        <w:rPr>
          <w:rFonts w:eastAsia="Garamond"/>
          <w:color w:val="000000"/>
        </w:rPr>
        <w:t xml:space="preserve">Martina Coufalová, , P. Kuncová, K. Čáchová, Z. Švandová, P. Hiclová, J. Tkáčová, M. Kočová, A. Mikušová, M. Vávrová, J. Strnadová, J. Biroščáková, M. Terčová, rejstřík Spr: M. Stuchlová, J. Biroščáková, </w:t>
      </w:r>
      <w:bookmarkStart w:id="3" w:name="_Hlk188601051"/>
      <w:r w:rsidRPr="004C16E6">
        <w:rPr>
          <w:rFonts w:eastAsia="Garamond"/>
          <w:color w:val="000000"/>
        </w:rPr>
        <w:t>M. Terčová, Z. Pašková</w:t>
      </w:r>
      <w:bookmarkEnd w:id="3"/>
      <w:r w:rsidRPr="004C16E6">
        <w:rPr>
          <w:rFonts w:eastAsia="Garamond"/>
          <w:color w:val="000000"/>
        </w:rPr>
        <w:t>, D. Tanko, D. Coufalová</w:t>
      </w:r>
    </w:p>
    <w:p w14:paraId="4244B61B" w14:textId="77777777" w:rsidR="002354D0" w:rsidRPr="004C16E6" w:rsidRDefault="002354D0" w:rsidP="002354D0">
      <w:pPr>
        <w:spacing w:after="0"/>
      </w:pPr>
    </w:p>
    <w:p w14:paraId="610B018C" w14:textId="77777777" w:rsidR="002354D0" w:rsidRPr="004C16E6" w:rsidRDefault="002354D0" w:rsidP="002354D0">
      <w:pPr>
        <w:spacing w:after="0"/>
        <w:rPr>
          <w:b/>
        </w:rPr>
      </w:pPr>
    </w:p>
    <w:p w14:paraId="7E474C98" w14:textId="77777777" w:rsidR="002354D0" w:rsidRPr="004C16E6" w:rsidRDefault="002354D0" w:rsidP="002354D0">
      <w:pPr>
        <w:spacing w:after="0"/>
        <w:rPr>
          <w:b/>
        </w:rPr>
      </w:pPr>
      <w:bookmarkStart w:id="4" w:name="_Hlk188601125"/>
      <w:r w:rsidRPr="004C16E6">
        <w:rPr>
          <w:rFonts w:eastAsia="Garamond"/>
          <w:b/>
          <w:color w:val="000000"/>
        </w:rPr>
        <w:t>Dozorčí úřednice a správkyně aplikace:                                         Markéta Terčová</w:t>
      </w:r>
    </w:p>
    <w:bookmarkEnd w:id="4"/>
    <w:p w14:paraId="10526346" w14:textId="77777777" w:rsidR="002354D0" w:rsidRPr="004C16E6" w:rsidRDefault="002354D0" w:rsidP="002354D0">
      <w:pPr>
        <w:spacing w:after="0"/>
      </w:pPr>
      <w:r w:rsidRPr="004C16E6">
        <w:rPr>
          <w:rFonts w:eastAsia="Garamond"/>
          <w:color w:val="000000"/>
        </w:rPr>
        <w:t>- provádí kontrolu práce soudní kanceláře</w:t>
      </w:r>
    </w:p>
    <w:p w14:paraId="43B7383D" w14:textId="77777777" w:rsidR="002354D0" w:rsidRPr="004C16E6" w:rsidRDefault="002354D0" w:rsidP="002354D0">
      <w:pPr>
        <w:spacing w:after="0"/>
      </w:pPr>
      <w:r w:rsidRPr="004C16E6">
        <w:rPr>
          <w:rFonts w:eastAsia="Garamond"/>
          <w:color w:val="000000"/>
        </w:rPr>
        <w:t>- zajišťuje zpracování a distribuci výkazů</w:t>
      </w:r>
    </w:p>
    <w:p w14:paraId="66F564C2" w14:textId="77777777" w:rsidR="002354D0" w:rsidRPr="004C16E6" w:rsidRDefault="002354D0" w:rsidP="002354D0">
      <w:pPr>
        <w:spacing w:after="0"/>
      </w:pPr>
      <w:r w:rsidRPr="004C16E6">
        <w:rPr>
          <w:rFonts w:eastAsia="Garamond"/>
          <w:color w:val="000000"/>
        </w:rPr>
        <w:t xml:space="preserve">- vyřizuje „Spr“ žádosti o součinnost podávané podle jiných právních předpisů než podle zákona o svobodném přístupu k informacím a žádosti Si (liché) o vylustrování věcí vedených k osobě, pokud se nejedná o žádost podle zákona o svobodném přístupu k informacím, a to včetně mundáže </w:t>
      </w:r>
    </w:p>
    <w:p w14:paraId="6F275631" w14:textId="77777777" w:rsidR="002354D0" w:rsidRPr="004C16E6" w:rsidRDefault="002354D0" w:rsidP="002354D0">
      <w:pPr>
        <w:spacing w:after="0"/>
      </w:pPr>
      <w:r w:rsidRPr="004C16E6">
        <w:rPr>
          <w:rFonts w:eastAsia="Garamond"/>
          <w:color w:val="000000"/>
        </w:rPr>
        <w:t>- zajišťuje správu aplikací „ISAS“ a „IRES“</w:t>
      </w:r>
    </w:p>
    <w:p w14:paraId="53228F55" w14:textId="77777777" w:rsidR="002354D0" w:rsidRPr="004C16E6" w:rsidRDefault="002354D0" w:rsidP="002354D0">
      <w:pPr>
        <w:spacing w:after="0"/>
      </w:pPr>
      <w:r w:rsidRPr="004C16E6">
        <w:rPr>
          <w:rFonts w:eastAsia="Garamond"/>
          <w:color w:val="000000"/>
        </w:rPr>
        <w:t xml:space="preserve">- zodpovídá za práva a aktualizace informačních systémů „IRES“, „ISAS“, „CSLAV“, „statistika“ </w:t>
      </w:r>
    </w:p>
    <w:p w14:paraId="6FE1A1B1" w14:textId="77777777" w:rsidR="002354D0" w:rsidRPr="004C16E6" w:rsidRDefault="002354D0" w:rsidP="002354D0">
      <w:pPr>
        <w:spacing w:after="0"/>
        <w:rPr>
          <w:strike/>
          <w:color w:val="FF0000"/>
        </w:rPr>
      </w:pPr>
    </w:p>
    <w:p w14:paraId="3E050022" w14:textId="77777777" w:rsidR="002354D0" w:rsidRPr="004C16E6" w:rsidRDefault="002354D0" w:rsidP="002354D0">
      <w:pPr>
        <w:spacing w:after="0"/>
      </w:pPr>
      <w:r w:rsidRPr="004C16E6">
        <w:rPr>
          <w:rFonts w:eastAsia="Garamond"/>
          <w:color w:val="000000"/>
        </w:rPr>
        <w:t>- je správkyní webových stránek soudu</w:t>
      </w:r>
    </w:p>
    <w:p w14:paraId="60E2E381" w14:textId="77777777" w:rsidR="002354D0" w:rsidRPr="004C16E6" w:rsidRDefault="002354D0" w:rsidP="002354D0">
      <w:pPr>
        <w:spacing w:after="0"/>
      </w:pPr>
      <w:r w:rsidRPr="004C16E6">
        <w:rPr>
          <w:rFonts w:eastAsia="Garamond"/>
          <w:color w:val="000000"/>
        </w:rPr>
        <w:t xml:space="preserve">- vykonává další práce dle pokynu předsedkyně, místopředsedkyně a ředitelky správy soudu </w:t>
      </w:r>
    </w:p>
    <w:p w14:paraId="7B3EACD1" w14:textId="77777777" w:rsidR="002354D0" w:rsidRPr="004C16E6" w:rsidRDefault="002354D0" w:rsidP="002354D0">
      <w:pPr>
        <w:spacing w:after="0"/>
      </w:pPr>
      <w:r w:rsidRPr="004C16E6">
        <w:rPr>
          <w:rFonts w:eastAsia="Garamond"/>
          <w:color w:val="000000"/>
        </w:rPr>
        <w:t>- zastupuje pracovnici infocentra</w:t>
      </w:r>
    </w:p>
    <w:p w14:paraId="2E78CFC7" w14:textId="77777777" w:rsidR="002354D0" w:rsidRPr="004C16E6" w:rsidRDefault="002354D0" w:rsidP="002354D0">
      <w:pPr>
        <w:spacing w:after="0"/>
        <w:rPr>
          <w:color w:val="FF0000"/>
        </w:rPr>
      </w:pPr>
      <w:r w:rsidRPr="004C16E6">
        <w:rPr>
          <w:rFonts w:eastAsia="Garamond"/>
          <w:color w:val="000000"/>
        </w:rPr>
        <w:t>- zástup: Zlata Švandová</w:t>
      </w:r>
    </w:p>
    <w:p w14:paraId="6BC7D6E3" w14:textId="77777777" w:rsidR="002354D0" w:rsidRPr="004C16E6" w:rsidRDefault="002354D0" w:rsidP="002354D0">
      <w:pPr>
        <w:spacing w:after="0"/>
        <w:rPr>
          <w:color w:val="FF0000"/>
        </w:rPr>
      </w:pPr>
      <w:r w:rsidRPr="004C16E6">
        <w:rPr>
          <w:rFonts w:eastAsia="Garamond"/>
          <w:color w:val="000000"/>
        </w:rPr>
        <w:t>- dozorčí úřednice odpovídá za zaškolení nově nastupujících zaměstnanců a zaměstnanců převedených na jinou pracovní agendu, včetně průběžné kontroly správnosti jejich úkonů, a to v systému ISAS. Za odborné zaškolení podle specializace příslušného soudního úseku odpovídá rejstříková vedoucí daného úseku.</w:t>
      </w:r>
    </w:p>
    <w:p w14:paraId="6C8BBB3F" w14:textId="77777777" w:rsidR="002354D0" w:rsidRPr="004C16E6" w:rsidRDefault="002354D0" w:rsidP="002354D0">
      <w:pPr>
        <w:spacing w:after="0"/>
        <w:rPr>
          <w:color w:val="FF0000"/>
        </w:rPr>
      </w:pPr>
    </w:p>
    <w:p w14:paraId="479B5899" w14:textId="77777777" w:rsidR="002354D0" w:rsidRPr="004C16E6" w:rsidRDefault="002354D0" w:rsidP="002354D0">
      <w:pPr>
        <w:spacing w:after="0"/>
      </w:pPr>
      <w:r w:rsidRPr="004C16E6">
        <w:rPr>
          <w:rFonts w:eastAsia="Garamond"/>
          <w:color w:val="000000"/>
        </w:rPr>
        <w:t xml:space="preserve"> </w:t>
      </w:r>
    </w:p>
    <w:p w14:paraId="2DA2B109" w14:textId="77777777" w:rsidR="002354D0" w:rsidRPr="004C16E6" w:rsidRDefault="002354D0" w:rsidP="002354D0">
      <w:pPr>
        <w:spacing w:after="0"/>
        <w:rPr>
          <w:b/>
        </w:rPr>
      </w:pPr>
    </w:p>
    <w:p w14:paraId="556E7CBC" w14:textId="77777777" w:rsidR="002354D0" w:rsidRPr="004C16E6" w:rsidRDefault="002354D0" w:rsidP="002354D0">
      <w:pPr>
        <w:spacing w:after="0"/>
        <w:rPr>
          <w:b/>
        </w:rPr>
      </w:pPr>
    </w:p>
    <w:p w14:paraId="0AB429AB" w14:textId="77777777" w:rsidR="002354D0" w:rsidRPr="004C16E6" w:rsidRDefault="002354D0" w:rsidP="002354D0">
      <w:pPr>
        <w:spacing w:after="0"/>
        <w:rPr>
          <w:b/>
        </w:rPr>
      </w:pPr>
      <w:r w:rsidRPr="004C16E6">
        <w:rPr>
          <w:rFonts w:eastAsia="Garamond"/>
          <w:b/>
          <w:color w:val="000000"/>
        </w:rPr>
        <w:t xml:space="preserve">Účtárna: </w:t>
      </w:r>
    </w:p>
    <w:p w14:paraId="3CAF31C7" w14:textId="77777777" w:rsidR="002354D0" w:rsidRPr="004C16E6" w:rsidRDefault="002354D0" w:rsidP="002354D0">
      <w:pPr>
        <w:spacing w:after="0"/>
      </w:pPr>
    </w:p>
    <w:p w14:paraId="28158306" w14:textId="77777777" w:rsidR="002354D0" w:rsidRPr="004C16E6" w:rsidRDefault="002354D0" w:rsidP="002354D0">
      <w:pPr>
        <w:spacing w:after="0"/>
        <w:rPr>
          <w:b/>
        </w:rPr>
      </w:pPr>
      <w:r w:rsidRPr="004C16E6">
        <w:rPr>
          <w:rFonts w:eastAsia="Garamond"/>
          <w:b/>
          <w:color w:val="000000"/>
        </w:rPr>
        <w:t>Vedoucí účtárny:                                Monika Stuchlová</w:t>
      </w:r>
    </w:p>
    <w:p w14:paraId="5C504DF3" w14:textId="77777777" w:rsidR="002354D0" w:rsidRPr="004C16E6" w:rsidRDefault="002354D0" w:rsidP="002354D0">
      <w:pPr>
        <w:spacing w:after="0"/>
      </w:pPr>
      <w:r w:rsidRPr="004C16E6">
        <w:rPr>
          <w:rFonts w:eastAsia="Garamond"/>
          <w:color w:val="000000"/>
        </w:rPr>
        <w:t xml:space="preserve">- řídí, organizuje a kontroluje práci účtárny </w:t>
      </w:r>
    </w:p>
    <w:p w14:paraId="0FCB5C24" w14:textId="77777777" w:rsidR="002354D0" w:rsidRPr="004C16E6" w:rsidRDefault="002354D0" w:rsidP="002354D0">
      <w:pPr>
        <w:spacing w:after="0"/>
      </w:pPr>
      <w:r w:rsidRPr="004C16E6">
        <w:rPr>
          <w:rFonts w:eastAsia="Garamond"/>
          <w:color w:val="000000"/>
        </w:rPr>
        <w:t>- zpracovává mzdy a související agendu, včetně účtování mezd a přípravy podkladů pro mzdové výkazy</w:t>
      </w:r>
    </w:p>
    <w:p w14:paraId="079A8408" w14:textId="77777777" w:rsidR="002354D0" w:rsidRPr="004C16E6" w:rsidRDefault="002354D0" w:rsidP="002354D0">
      <w:pPr>
        <w:spacing w:after="0"/>
      </w:pPr>
      <w:r w:rsidRPr="004C16E6">
        <w:rPr>
          <w:rFonts w:eastAsia="Garamond"/>
          <w:color w:val="000000"/>
        </w:rPr>
        <w:t xml:space="preserve">- provádí denně účtování účetních a pokladních dokladů  </w:t>
      </w:r>
    </w:p>
    <w:p w14:paraId="4DC7EE2A" w14:textId="77777777" w:rsidR="002354D0" w:rsidRPr="004C16E6" w:rsidRDefault="002354D0" w:rsidP="002354D0">
      <w:pPr>
        <w:spacing w:after="0"/>
      </w:pPr>
      <w:r w:rsidRPr="004C16E6">
        <w:rPr>
          <w:rFonts w:eastAsia="Garamond"/>
          <w:color w:val="000000"/>
        </w:rPr>
        <w:t>- zpracovává účetní výkazy</w:t>
      </w:r>
    </w:p>
    <w:p w14:paraId="0A089123" w14:textId="77777777" w:rsidR="002354D0" w:rsidRPr="004C16E6" w:rsidRDefault="002354D0" w:rsidP="002354D0">
      <w:pPr>
        <w:spacing w:after="0"/>
      </w:pPr>
      <w:r w:rsidRPr="004C16E6">
        <w:rPr>
          <w:rFonts w:eastAsia="Garamond"/>
          <w:color w:val="000000"/>
        </w:rPr>
        <w:t>- zajišťuje styk s peněžními ústavy</w:t>
      </w:r>
    </w:p>
    <w:p w14:paraId="05B490F5" w14:textId="77777777" w:rsidR="002354D0" w:rsidRPr="004C16E6" w:rsidRDefault="002354D0" w:rsidP="002354D0">
      <w:pPr>
        <w:spacing w:after="0"/>
      </w:pPr>
      <w:r w:rsidRPr="004C16E6">
        <w:rPr>
          <w:rFonts w:eastAsia="Garamond"/>
          <w:color w:val="000000"/>
        </w:rPr>
        <w:t>- zajišťuje předpis a likvidaci závazků včetně výplat advokátům, znalcům, tlumočníkům, notářům a soudním exekutorům</w:t>
      </w:r>
    </w:p>
    <w:p w14:paraId="7B29C50B" w14:textId="77777777" w:rsidR="002354D0" w:rsidRPr="004C16E6" w:rsidRDefault="002354D0" w:rsidP="002354D0">
      <w:pPr>
        <w:spacing w:after="0"/>
      </w:pPr>
      <w:r w:rsidRPr="004C16E6">
        <w:rPr>
          <w:rFonts w:eastAsia="Garamond"/>
          <w:color w:val="000000"/>
        </w:rPr>
        <w:t>- objednává doplnění stravenkových karet</w:t>
      </w:r>
    </w:p>
    <w:p w14:paraId="0C792020" w14:textId="77777777" w:rsidR="002354D0" w:rsidRPr="004C16E6" w:rsidRDefault="002354D0" w:rsidP="002354D0">
      <w:pPr>
        <w:spacing w:after="0"/>
      </w:pPr>
      <w:r w:rsidRPr="004C16E6">
        <w:rPr>
          <w:rFonts w:eastAsia="Garamond"/>
          <w:color w:val="000000"/>
        </w:rPr>
        <w:t>- vyřizuje agendu „FKSP“</w:t>
      </w:r>
    </w:p>
    <w:p w14:paraId="1DD2191C" w14:textId="77777777" w:rsidR="002354D0" w:rsidRPr="004C16E6" w:rsidRDefault="002354D0" w:rsidP="002354D0">
      <w:pPr>
        <w:spacing w:after="0"/>
      </w:pPr>
      <w:r w:rsidRPr="004C16E6">
        <w:rPr>
          <w:rFonts w:eastAsia="Garamond"/>
          <w:color w:val="000000"/>
        </w:rPr>
        <w:t>- je pověřena kontrolou jako hlavní účetní (§§ 12 a 14 vyhlášky č. 416/2004 Sb.)</w:t>
      </w:r>
    </w:p>
    <w:p w14:paraId="201A0477" w14:textId="77777777" w:rsidR="002354D0" w:rsidRPr="004C16E6" w:rsidRDefault="002354D0" w:rsidP="002354D0">
      <w:pPr>
        <w:spacing w:after="0"/>
      </w:pPr>
      <w:r w:rsidRPr="004C16E6">
        <w:rPr>
          <w:rFonts w:eastAsia="Garamond"/>
          <w:color w:val="000000"/>
        </w:rPr>
        <w:t>- provádí předpis a účtování plateb v oblasti pohledávek</w:t>
      </w:r>
    </w:p>
    <w:p w14:paraId="212A1309" w14:textId="77777777" w:rsidR="002354D0" w:rsidRPr="004C16E6" w:rsidRDefault="002354D0" w:rsidP="002354D0">
      <w:pPr>
        <w:spacing w:after="0"/>
      </w:pPr>
      <w:r w:rsidRPr="004C16E6">
        <w:rPr>
          <w:rFonts w:eastAsia="Garamond"/>
          <w:color w:val="000000"/>
        </w:rPr>
        <w:t>- předává data do CSÚ IS – odpovědná osoba</w:t>
      </w:r>
    </w:p>
    <w:p w14:paraId="662916E2" w14:textId="77777777" w:rsidR="002354D0" w:rsidRPr="004C16E6" w:rsidRDefault="002354D0" w:rsidP="002354D0">
      <w:pPr>
        <w:spacing w:after="0"/>
      </w:pPr>
      <w:r w:rsidRPr="004C16E6">
        <w:rPr>
          <w:rFonts w:eastAsia="Garamond"/>
          <w:color w:val="000000"/>
        </w:rPr>
        <w:t>- zajišťuje státní pokladnu – RISPR, RISRE</w:t>
      </w:r>
    </w:p>
    <w:p w14:paraId="515FDB67" w14:textId="77777777" w:rsidR="002354D0" w:rsidRPr="004C16E6" w:rsidRDefault="002354D0" w:rsidP="002354D0">
      <w:pPr>
        <w:spacing w:after="0"/>
      </w:pPr>
      <w:r w:rsidRPr="004C16E6">
        <w:rPr>
          <w:rFonts w:eastAsia="Garamond"/>
          <w:color w:val="000000"/>
        </w:rPr>
        <w:t>- zastupuje správce rozpočtu, zastupuje pracovnici infocentra</w:t>
      </w:r>
    </w:p>
    <w:p w14:paraId="6570EF8F" w14:textId="77777777" w:rsidR="002354D0" w:rsidRPr="004C16E6" w:rsidRDefault="002354D0" w:rsidP="002354D0">
      <w:pPr>
        <w:spacing w:after="0"/>
      </w:pPr>
      <w:r w:rsidRPr="004C16E6">
        <w:rPr>
          <w:rFonts w:eastAsia="Garamond"/>
          <w:color w:val="000000"/>
        </w:rPr>
        <w:t>- vede spisovnu účtárny</w:t>
      </w:r>
    </w:p>
    <w:p w14:paraId="38A3256E" w14:textId="77777777" w:rsidR="002354D0" w:rsidRPr="004C16E6" w:rsidRDefault="002354D0" w:rsidP="002354D0">
      <w:pPr>
        <w:spacing w:after="0"/>
      </w:pPr>
      <w:r w:rsidRPr="004C16E6">
        <w:rPr>
          <w:rFonts w:eastAsia="Garamond"/>
          <w:color w:val="000000"/>
        </w:rPr>
        <w:t>- vede agendu nemocenského pojištění</w:t>
      </w:r>
    </w:p>
    <w:p w14:paraId="65DFB6B0" w14:textId="77777777" w:rsidR="002354D0" w:rsidRPr="004C16E6" w:rsidRDefault="002354D0" w:rsidP="002354D0">
      <w:pPr>
        <w:spacing w:after="0"/>
      </w:pPr>
      <w:r w:rsidRPr="004C16E6">
        <w:rPr>
          <w:rFonts w:eastAsia="Garamond"/>
          <w:color w:val="000000"/>
        </w:rPr>
        <w:t>- zpracovává agendu ELDP</w:t>
      </w:r>
    </w:p>
    <w:p w14:paraId="527073F3" w14:textId="77777777" w:rsidR="002354D0" w:rsidRPr="004C16E6" w:rsidRDefault="002354D0" w:rsidP="002354D0">
      <w:pPr>
        <w:spacing w:after="0"/>
      </w:pPr>
      <w:r w:rsidRPr="004C16E6">
        <w:rPr>
          <w:rFonts w:eastAsia="Garamond"/>
          <w:color w:val="000000"/>
        </w:rPr>
        <w:t xml:space="preserve">- zajišťuje elektronické vyvěšování listin spojených s doručením na občanskoprávním úseku                                                </w:t>
      </w:r>
    </w:p>
    <w:p w14:paraId="3F1D0E57" w14:textId="77777777" w:rsidR="002354D0" w:rsidRPr="004C16E6" w:rsidRDefault="002354D0" w:rsidP="002354D0">
      <w:pPr>
        <w:spacing w:after="0"/>
      </w:pPr>
      <w:r w:rsidRPr="004C16E6">
        <w:rPr>
          <w:rFonts w:eastAsia="Garamond"/>
          <w:color w:val="000000"/>
        </w:rPr>
        <w:t>- zajišťuje měsíční objednávky</w:t>
      </w:r>
    </w:p>
    <w:p w14:paraId="58BBEA02" w14:textId="77777777" w:rsidR="002354D0" w:rsidRPr="004C16E6" w:rsidRDefault="002354D0" w:rsidP="002354D0">
      <w:pPr>
        <w:spacing w:after="0"/>
      </w:pPr>
      <w:r w:rsidRPr="004C16E6">
        <w:rPr>
          <w:rFonts w:eastAsia="Garamond"/>
          <w:color w:val="000000"/>
        </w:rPr>
        <w:lastRenderedPageBreak/>
        <w:t xml:space="preserve">- zajišťuje přes aplikaci VTS odvod majetkových trestních sankcí dle zákona č. 59/2017 Sb. na zvláštní účet </w:t>
      </w:r>
    </w:p>
    <w:p w14:paraId="3C0D36BA" w14:textId="77777777" w:rsidR="002354D0" w:rsidRPr="004C16E6" w:rsidRDefault="002354D0" w:rsidP="002354D0">
      <w:pPr>
        <w:spacing w:after="0"/>
      </w:pPr>
      <w:r w:rsidRPr="004C16E6">
        <w:rPr>
          <w:rFonts w:eastAsia="Garamond"/>
          <w:color w:val="000000"/>
        </w:rPr>
        <w:t>- vykonává další práce dle pokynu předsedkyně, místopředsedkyně a ředitelky správy soudu</w:t>
      </w:r>
    </w:p>
    <w:p w14:paraId="61F95BE7" w14:textId="77777777" w:rsidR="002354D0" w:rsidRPr="004C16E6" w:rsidRDefault="002354D0" w:rsidP="002354D0">
      <w:pPr>
        <w:spacing w:after="0"/>
      </w:pPr>
      <w:r w:rsidRPr="004C16E6">
        <w:rPr>
          <w:rFonts w:eastAsia="Garamond"/>
          <w:color w:val="000000"/>
        </w:rPr>
        <w:t>zástup: Zdeňka Pašková</w:t>
      </w:r>
    </w:p>
    <w:p w14:paraId="3647A10F" w14:textId="77777777" w:rsidR="002354D0" w:rsidRPr="004C16E6" w:rsidRDefault="002354D0" w:rsidP="002354D0">
      <w:pPr>
        <w:spacing w:after="0"/>
        <w:rPr>
          <w:b/>
        </w:rPr>
      </w:pPr>
    </w:p>
    <w:p w14:paraId="74FA84C1" w14:textId="77777777" w:rsidR="002354D0" w:rsidRPr="004C16E6" w:rsidRDefault="002354D0" w:rsidP="002354D0">
      <w:pPr>
        <w:spacing w:after="0"/>
        <w:rPr>
          <w:b/>
        </w:rPr>
      </w:pPr>
    </w:p>
    <w:p w14:paraId="49C3C4D1" w14:textId="77777777" w:rsidR="002354D0" w:rsidRPr="004C16E6" w:rsidRDefault="002354D0" w:rsidP="002354D0">
      <w:pPr>
        <w:spacing w:after="0"/>
        <w:rPr>
          <w:b/>
        </w:rPr>
      </w:pPr>
      <w:r w:rsidRPr="004C16E6">
        <w:rPr>
          <w:rFonts w:eastAsia="Garamond"/>
          <w:b/>
          <w:color w:val="000000"/>
        </w:rPr>
        <w:t>Účetní:                                                 Zdeňka Pašková</w:t>
      </w:r>
    </w:p>
    <w:p w14:paraId="7662648F" w14:textId="77777777" w:rsidR="002354D0" w:rsidRPr="004C16E6" w:rsidRDefault="002354D0" w:rsidP="002354D0">
      <w:pPr>
        <w:spacing w:after="0"/>
      </w:pPr>
      <w:r w:rsidRPr="004C16E6">
        <w:rPr>
          <w:rFonts w:eastAsia="Garamond"/>
          <w:color w:val="000000"/>
        </w:rPr>
        <w:t>- vede agendu daní</w:t>
      </w:r>
    </w:p>
    <w:p w14:paraId="37B8AB99" w14:textId="77777777" w:rsidR="002354D0" w:rsidRPr="004C16E6" w:rsidRDefault="002354D0" w:rsidP="002354D0">
      <w:pPr>
        <w:spacing w:after="0"/>
      </w:pPr>
      <w:r w:rsidRPr="004C16E6">
        <w:rPr>
          <w:rFonts w:eastAsia="Garamond"/>
          <w:color w:val="000000"/>
        </w:rPr>
        <w:t>- provádí denně účtování všech účetních a pokladních dokladů</w:t>
      </w:r>
    </w:p>
    <w:p w14:paraId="429BEAEB" w14:textId="77777777" w:rsidR="002354D0" w:rsidRPr="004C16E6" w:rsidRDefault="002354D0" w:rsidP="002354D0">
      <w:pPr>
        <w:spacing w:after="0"/>
      </w:pPr>
      <w:r w:rsidRPr="004C16E6">
        <w:rPr>
          <w:rFonts w:eastAsia="Garamond"/>
          <w:color w:val="000000"/>
        </w:rPr>
        <w:t xml:space="preserve">- zajišťuje styk s peněžními ústavy </w:t>
      </w:r>
    </w:p>
    <w:p w14:paraId="72900725" w14:textId="77777777" w:rsidR="002354D0" w:rsidRPr="004C16E6" w:rsidRDefault="002354D0" w:rsidP="002354D0">
      <w:pPr>
        <w:spacing w:after="0"/>
      </w:pPr>
      <w:r w:rsidRPr="004C16E6">
        <w:rPr>
          <w:rFonts w:eastAsia="Garamond"/>
          <w:color w:val="000000"/>
        </w:rPr>
        <w:t>- zajišťuje styk s Českou poštou s. p. v aplikaci Crypta</w:t>
      </w:r>
    </w:p>
    <w:p w14:paraId="1A6F051D" w14:textId="77777777" w:rsidR="002354D0" w:rsidRPr="004C16E6" w:rsidRDefault="002354D0" w:rsidP="002354D0">
      <w:pPr>
        <w:spacing w:after="0"/>
      </w:pPr>
      <w:r w:rsidRPr="004C16E6">
        <w:rPr>
          <w:rFonts w:eastAsia="Garamond"/>
          <w:color w:val="000000"/>
        </w:rPr>
        <w:t>- zajišťuje předpis a likvidaci závazků včetně výplat advokátům, znalcům, tlumočníkům, notářům a soudním exekutorům</w:t>
      </w:r>
    </w:p>
    <w:p w14:paraId="3023E7F4" w14:textId="77777777" w:rsidR="002354D0" w:rsidRPr="004C16E6" w:rsidRDefault="002354D0" w:rsidP="002354D0">
      <w:pPr>
        <w:spacing w:after="0"/>
      </w:pPr>
      <w:r w:rsidRPr="004C16E6">
        <w:rPr>
          <w:rFonts w:eastAsia="Garamond"/>
          <w:color w:val="000000"/>
        </w:rPr>
        <w:t>- provádí předpis a účtování plateb v oblasti pohledávek</w:t>
      </w:r>
    </w:p>
    <w:p w14:paraId="6C863AE1" w14:textId="77777777" w:rsidR="002354D0" w:rsidRPr="004C16E6" w:rsidRDefault="002354D0" w:rsidP="002354D0">
      <w:pPr>
        <w:spacing w:after="0"/>
      </w:pPr>
      <w:r w:rsidRPr="004C16E6">
        <w:rPr>
          <w:rFonts w:eastAsia="Garamond"/>
          <w:color w:val="000000"/>
        </w:rPr>
        <w:t>- zpracovává výkaz pohledávek</w:t>
      </w:r>
    </w:p>
    <w:p w14:paraId="748DAF43" w14:textId="77777777" w:rsidR="002354D0" w:rsidRPr="004C16E6" w:rsidRDefault="002354D0" w:rsidP="002354D0">
      <w:pPr>
        <w:spacing w:after="0"/>
      </w:pPr>
      <w:r w:rsidRPr="004C16E6">
        <w:rPr>
          <w:rFonts w:eastAsia="Garamond"/>
          <w:color w:val="000000"/>
        </w:rPr>
        <w:t>- předává data do CSÚ IS – náhradní odpovědná osoba</w:t>
      </w:r>
    </w:p>
    <w:p w14:paraId="7A89A256" w14:textId="77777777" w:rsidR="002354D0" w:rsidRPr="004C16E6" w:rsidRDefault="002354D0" w:rsidP="002354D0">
      <w:pPr>
        <w:spacing w:after="0"/>
      </w:pPr>
      <w:r w:rsidRPr="004C16E6">
        <w:rPr>
          <w:rFonts w:eastAsia="Garamond"/>
          <w:color w:val="000000"/>
        </w:rPr>
        <w:t>- zajišťuje státní pokladnu – RISPR, RISRE</w:t>
      </w:r>
    </w:p>
    <w:p w14:paraId="0D25A6F8" w14:textId="77777777" w:rsidR="002354D0" w:rsidRPr="004C16E6" w:rsidRDefault="002354D0" w:rsidP="002354D0">
      <w:pPr>
        <w:spacing w:after="0"/>
      </w:pPr>
      <w:r w:rsidRPr="004C16E6">
        <w:rPr>
          <w:rFonts w:eastAsia="Garamond"/>
          <w:color w:val="000000"/>
        </w:rPr>
        <w:t>- zajišťuje evidenci smluv v aplikaci IRES</w:t>
      </w:r>
    </w:p>
    <w:p w14:paraId="788336F5" w14:textId="77777777" w:rsidR="002354D0" w:rsidRPr="004C16E6" w:rsidRDefault="002354D0" w:rsidP="002354D0">
      <w:pPr>
        <w:spacing w:after="0"/>
      </w:pPr>
      <w:r w:rsidRPr="004C16E6">
        <w:rPr>
          <w:rFonts w:eastAsia="Garamond"/>
          <w:color w:val="000000"/>
        </w:rPr>
        <w:t>- vykonává činnost správce rozpočtu (§ 13 vyhlášky č.  416/2004 Sb.)</w:t>
      </w:r>
    </w:p>
    <w:p w14:paraId="5CE03E0D" w14:textId="77777777" w:rsidR="002354D0" w:rsidRPr="004C16E6" w:rsidRDefault="002354D0" w:rsidP="002354D0">
      <w:pPr>
        <w:spacing w:after="0"/>
      </w:pPr>
      <w:r w:rsidRPr="004C16E6">
        <w:rPr>
          <w:rFonts w:eastAsia="Garamond"/>
          <w:color w:val="000000"/>
        </w:rPr>
        <w:t>- zpracovává agendu majetku po finanční stránce (zařazení, vyřazení, odpisy)</w:t>
      </w:r>
    </w:p>
    <w:p w14:paraId="21B96C0A" w14:textId="77777777" w:rsidR="002354D0" w:rsidRPr="004C16E6" w:rsidRDefault="002354D0" w:rsidP="002354D0">
      <w:pPr>
        <w:spacing w:after="0"/>
      </w:pPr>
      <w:r w:rsidRPr="004C16E6">
        <w:rPr>
          <w:rFonts w:eastAsia="Garamond"/>
          <w:color w:val="000000"/>
        </w:rPr>
        <w:t>- je kontaktní osobou pro ekonomické agendy</w:t>
      </w:r>
    </w:p>
    <w:p w14:paraId="61728403" w14:textId="77777777" w:rsidR="002354D0" w:rsidRPr="004C16E6" w:rsidRDefault="002354D0" w:rsidP="002354D0">
      <w:pPr>
        <w:spacing w:after="0"/>
      </w:pPr>
      <w:r w:rsidRPr="004C16E6">
        <w:rPr>
          <w:rFonts w:eastAsia="Garamond"/>
          <w:color w:val="000000"/>
        </w:rPr>
        <w:t>- zastupuje hlavní účetní</w:t>
      </w:r>
    </w:p>
    <w:p w14:paraId="013F52C4" w14:textId="77777777" w:rsidR="002354D0" w:rsidRPr="004C16E6" w:rsidRDefault="002354D0" w:rsidP="002354D0">
      <w:pPr>
        <w:spacing w:after="0"/>
      </w:pPr>
      <w:r w:rsidRPr="004C16E6">
        <w:rPr>
          <w:rFonts w:eastAsia="Garamond"/>
          <w:color w:val="000000"/>
        </w:rPr>
        <w:t>- zastupuje vymáhající úřednice</w:t>
      </w:r>
    </w:p>
    <w:p w14:paraId="7556DD5A" w14:textId="77777777" w:rsidR="002354D0" w:rsidRPr="004C16E6" w:rsidRDefault="002354D0" w:rsidP="002354D0">
      <w:pPr>
        <w:spacing w:after="0"/>
      </w:pPr>
      <w:r w:rsidRPr="004C16E6">
        <w:rPr>
          <w:rFonts w:eastAsia="Garamond"/>
          <w:color w:val="000000"/>
        </w:rPr>
        <w:t xml:space="preserve">- zajišťuje elektronické vyvěšování listin spojených s doručením na občanskoprávním úseku                                                </w:t>
      </w:r>
    </w:p>
    <w:p w14:paraId="2076AFB9" w14:textId="77777777" w:rsidR="002354D0" w:rsidRPr="004C16E6" w:rsidRDefault="002354D0" w:rsidP="002354D0">
      <w:pPr>
        <w:spacing w:after="0"/>
      </w:pPr>
      <w:r w:rsidRPr="004C16E6">
        <w:rPr>
          <w:rFonts w:eastAsia="Garamond"/>
          <w:color w:val="000000"/>
        </w:rPr>
        <w:t>- zajišťuje měsíční objednávky</w:t>
      </w:r>
    </w:p>
    <w:p w14:paraId="04400C20" w14:textId="77777777" w:rsidR="002354D0" w:rsidRPr="004C16E6" w:rsidRDefault="002354D0" w:rsidP="002354D0">
      <w:pPr>
        <w:spacing w:after="0"/>
      </w:pPr>
      <w:r w:rsidRPr="004C16E6">
        <w:rPr>
          <w:rFonts w:eastAsia="Garamond"/>
          <w:color w:val="000000"/>
        </w:rPr>
        <w:t>- zajišťuje přes aplikaci VTS odvod majetkových trestních sankcí dle zákona č. 59/2017 Sb. na zvláštní účet</w:t>
      </w:r>
    </w:p>
    <w:p w14:paraId="281DD8C8" w14:textId="77777777" w:rsidR="002354D0" w:rsidRPr="004C16E6" w:rsidRDefault="002354D0" w:rsidP="002354D0">
      <w:pPr>
        <w:spacing w:after="0"/>
      </w:pPr>
      <w:r w:rsidRPr="004C16E6">
        <w:rPr>
          <w:rFonts w:eastAsia="Garamond"/>
          <w:color w:val="000000"/>
        </w:rPr>
        <w:t>- zajišťuje předávání údajů do systému „Registr smluv“</w:t>
      </w:r>
    </w:p>
    <w:p w14:paraId="1C122A21" w14:textId="77777777" w:rsidR="002354D0" w:rsidRPr="004C16E6" w:rsidRDefault="002354D0" w:rsidP="002354D0">
      <w:pPr>
        <w:spacing w:after="0"/>
        <w:rPr>
          <w:color w:val="FF0000"/>
        </w:rPr>
      </w:pPr>
      <w:r w:rsidRPr="004C16E6">
        <w:rPr>
          <w:rFonts w:eastAsia="Garamond"/>
          <w:color w:val="000000"/>
        </w:rPr>
        <w:t>- vede výkazy o provozu vozidel</w:t>
      </w:r>
    </w:p>
    <w:p w14:paraId="7FE6F3AC" w14:textId="77777777" w:rsidR="002354D0" w:rsidRPr="004C16E6" w:rsidRDefault="002354D0" w:rsidP="002354D0">
      <w:pPr>
        <w:spacing w:after="0"/>
      </w:pPr>
      <w:r w:rsidRPr="004C16E6">
        <w:rPr>
          <w:rFonts w:eastAsia="Garamond"/>
          <w:color w:val="000000"/>
        </w:rPr>
        <w:t xml:space="preserve">- vykonává další práce dle pokynu předsedkyně, místopředsedkyně a ředitelky správy soudu </w:t>
      </w:r>
    </w:p>
    <w:p w14:paraId="5A1F1CD2" w14:textId="77777777" w:rsidR="002354D0" w:rsidRPr="004C16E6" w:rsidRDefault="002354D0" w:rsidP="002354D0">
      <w:pPr>
        <w:spacing w:after="0"/>
      </w:pPr>
      <w:r w:rsidRPr="004C16E6">
        <w:rPr>
          <w:rFonts w:eastAsia="Garamond"/>
          <w:color w:val="000000"/>
        </w:rPr>
        <w:t xml:space="preserve">zástup: Monika Stuchlová , František Matoušek – výkazy o provozu vozidel       </w:t>
      </w:r>
    </w:p>
    <w:p w14:paraId="76A1908F" w14:textId="77777777" w:rsidR="002354D0" w:rsidRPr="004C16E6" w:rsidRDefault="002354D0" w:rsidP="002354D0">
      <w:pPr>
        <w:spacing w:after="0"/>
      </w:pPr>
    </w:p>
    <w:p w14:paraId="2F33A9D9" w14:textId="77777777" w:rsidR="002354D0" w:rsidRPr="004C16E6" w:rsidRDefault="002354D0" w:rsidP="002354D0">
      <w:pPr>
        <w:spacing w:after="0"/>
        <w:rPr>
          <w:b/>
        </w:rPr>
      </w:pPr>
    </w:p>
    <w:p w14:paraId="6C07B2E2" w14:textId="77777777" w:rsidR="002354D0" w:rsidRPr="004C16E6" w:rsidRDefault="002354D0" w:rsidP="002354D0">
      <w:pPr>
        <w:spacing w:after="0"/>
        <w:rPr>
          <w:b/>
        </w:rPr>
      </w:pPr>
      <w:r w:rsidRPr="004C16E6">
        <w:rPr>
          <w:rFonts w:eastAsia="Garamond"/>
          <w:b/>
          <w:color w:val="000000"/>
        </w:rPr>
        <w:t>Vymáhající úřednice:                       Petra Podskalská</w:t>
      </w:r>
    </w:p>
    <w:p w14:paraId="7E668C1F" w14:textId="77777777" w:rsidR="002354D0" w:rsidRPr="004C16E6" w:rsidRDefault="002354D0" w:rsidP="002354D0">
      <w:pPr>
        <w:spacing w:after="0"/>
      </w:pPr>
      <w:r w:rsidRPr="004C16E6">
        <w:rPr>
          <w:rFonts w:eastAsia="Garamond"/>
          <w:color w:val="000000"/>
        </w:rPr>
        <w:t>- vymáhá justiční pohledávky soudu</w:t>
      </w:r>
    </w:p>
    <w:p w14:paraId="3F1A8390" w14:textId="77777777" w:rsidR="002354D0" w:rsidRPr="004C16E6" w:rsidRDefault="002354D0" w:rsidP="002354D0">
      <w:pPr>
        <w:spacing w:after="0"/>
      </w:pPr>
      <w:r w:rsidRPr="004C16E6">
        <w:rPr>
          <w:rFonts w:eastAsia="Garamond"/>
          <w:color w:val="000000"/>
        </w:rPr>
        <w:t xml:space="preserve">- provádí úkony ve věci dožádání jiného soudu jako věcně příslušného správce daně </w:t>
      </w:r>
    </w:p>
    <w:p w14:paraId="7736005A" w14:textId="77777777" w:rsidR="002354D0" w:rsidRPr="004C16E6" w:rsidRDefault="002354D0" w:rsidP="002354D0">
      <w:pPr>
        <w:spacing w:after="0"/>
      </w:pPr>
      <w:r w:rsidRPr="004C16E6">
        <w:rPr>
          <w:rFonts w:eastAsia="Garamond"/>
          <w:color w:val="000000"/>
        </w:rPr>
        <w:lastRenderedPageBreak/>
        <w:t>- zajišťuje výpisy z ISZR, „CEVO“</w:t>
      </w:r>
    </w:p>
    <w:p w14:paraId="6DB8831D" w14:textId="77777777" w:rsidR="002354D0" w:rsidRPr="004C16E6" w:rsidRDefault="002354D0" w:rsidP="002354D0">
      <w:pPr>
        <w:spacing w:after="0"/>
      </w:pPr>
      <w:r w:rsidRPr="004C16E6">
        <w:rPr>
          <w:rFonts w:eastAsia="Garamond"/>
          <w:color w:val="000000"/>
        </w:rPr>
        <w:t xml:space="preserve">- vykonává další práce dle pokynu předsedkyně, místopředsedkyně a ředitelky správy soudu </w:t>
      </w:r>
    </w:p>
    <w:p w14:paraId="5A8AEAA4" w14:textId="77777777" w:rsidR="002354D0" w:rsidRPr="004C16E6" w:rsidRDefault="002354D0" w:rsidP="002354D0">
      <w:pPr>
        <w:spacing w:after="0"/>
      </w:pPr>
      <w:r w:rsidRPr="004C16E6">
        <w:rPr>
          <w:rFonts w:eastAsia="Garamond"/>
          <w:color w:val="000000"/>
        </w:rPr>
        <w:t xml:space="preserve">zástup: Zdeňka Pašková                                                                                                                                                                                                         </w:t>
      </w:r>
    </w:p>
    <w:p w14:paraId="1E588034" w14:textId="77777777" w:rsidR="002354D0" w:rsidRPr="004C16E6" w:rsidRDefault="002354D0" w:rsidP="002354D0">
      <w:pPr>
        <w:spacing w:after="0"/>
      </w:pPr>
    </w:p>
    <w:p w14:paraId="443B1093" w14:textId="77777777" w:rsidR="002354D0" w:rsidRPr="004C16E6" w:rsidRDefault="002354D0" w:rsidP="002354D0">
      <w:pPr>
        <w:spacing w:after="0"/>
        <w:rPr>
          <w:b/>
        </w:rPr>
      </w:pPr>
    </w:p>
    <w:p w14:paraId="28F7AE65" w14:textId="77777777" w:rsidR="002354D0" w:rsidRPr="004C16E6" w:rsidRDefault="002354D0" w:rsidP="002354D0">
      <w:pPr>
        <w:spacing w:after="0"/>
        <w:rPr>
          <w:b/>
        </w:rPr>
      </w:pPr>
      <w:r w:rsidRPr="004C16E6">
        <w:rPr>
          <w:rFonts w:eastAsia="Garamond"/>
          <w:b/>
          <w:color w:val="000000"/>
        </w:rPr>
        <w:t xml:space="preserve">Referent správy:             Jana Biroščáková                </w:t>
      </w:r>
    </w:p>
    <w:p w14:paraId="40EA2E1C" w14:textId="77777777" w:rsidR="002354D0" w:rsidRPr="004C16E6" w:rsidRDefault="002354D0" w:rsidP="002354D0">
      <w:pPr>
        <w:spacing w:after="0"/>
      </w:pPr>
      <w:r w:rsidRPr="004C16E6">
        <w:rPr>
          <w:rFonts w:eastAsia="Garamond"/>
          <w:color w:val="000000"/>
        </w:rPr>
        <w:t>- zajišťuje materiální zásobování soudu včetně objednávek</w:t>
      </w:r>
    </w:p>
    <w:p w14:paraId="72F7C4B5" w14:textId="77777777" w:rsidR="002354D0" w:rsidRPr="004C16E6" w:rsidRDefault="002354D0" w:rsidP="002354D0">
      <w:pPr>
        <w:spacing w:after="0"/>
      </w:pPr>
      <w:r w:rsidRPr="004C16E6">
        <w:rPr>
          <w:rFonts w:eastAsia="Garamond"/>
          <w:color w:val="000000"/>
        </w:rPr>
        <w:t>- zajišťuje nákup na NEN – Národním elektronickém nástroji</w:t>
      </w:r>
    </w:p>
    <w:p w14:paraId="26423A1C" w14:textId="77777777" w:rsidR="002354D0" w:rsidRPr="004C16E6" w:rsidRDefault="002354D0" w:rsidP="002354D0">
      <w:pPr>
        <w:spacing w:after="0"/>
      </w:pPr>
      <w:r w:rsidRPr="004C16E6">
        <w:rPr>
          <w:rFonts w:eastAsia="Garamond"/>
          <w:color w:val="000000"/>
        </w:rPr>
        <w:t>- zajišťuje evidenci majetku (všechny majetkové soubory)</w:t>
      </w:r>
    </w:p>
    <w:p w14:paraId="55BBFC71" w14:textId="77777777" w:rsidR="002354D0" w:rsidRPr="004C16E6" w:rsidRDefault="002354D0" w:rsidP="002354D0">
      <w:pPr>
        <w:spacing w:after="0"/>
      </w:pPr>
      <w:r w:rsidRPr="004C16E6">
        <w:rPr>
          <w:rFonts w:eastAsia="Garamond"/>
          <w:color w:val="000000"/>
        </w:rPr>
        <w:t>- vede sklad kancelářských potřeb a sklad úklidových prostředků</w:t>
      </w:r>
    </w:p>
    <w:p w14:paraId="27D064B4" w14:textId="77777777" w:rsidR="002354D0" w:rsidRPr="004C16E6" w:rsidRDefault="002354D0" w:rsidP="002354D0">
      <w:pPr>
        <w:spacing w:after="0"/>
      </w:pPr>
      <w:r w:rsidRPr="004C16E6">
        <w:rPr>
          <w:rFonts w:eastAsia="Garamond"/>
          <w:color w:val="000000"/>
        </w:rPr>
        <w:t>- zajišťuje tiskové oddělení</w:t>
      </w:r>
    </w:p>
    <w:p w14:paraId="00B40537" w14:textId="77777777" w:rsidR="002354D0" w:rsidRPr="004C16E6" w:rsidRDefault="002354D0" w:rsidP="002354D0">
      <w:pPr>
        <w:spacing w:after="0"/>
      </w:pPr>
      <w:r w:rsidRPr="004C16E6">
        <w:rPr>
          <w:rFonts w:eastAsia="Garamond"/>
          <w:color w:val="000000"/>
        </w:rPr>
        <w:t>- zastupuje pracovníka zajišťujícího autoprovoz, pracovnice pokladny a podatelny, pracovnici infocentra, zápisy do ISZR a pracovnici spisovny</w:t>
      </w:r>
    </w:p>
    <w:p w14:paraId="1538CED3" w14:textId="77777777" w:rsidR="002354D0" w:rsidRPr="004C16E6" w:rsidRDefault="002354D0" w:rsidP="002354D0">
      <w:pPr>
        <w:spacing w:after="0"/>
      </w:pPr>
      <w:r w:rsidRPr="004C16E6">
        <w:rPr>
          <w:rFonts w:eastAsia="Garamond"/>
          <w:color w:val="000000"/>
        </w:rPr>
        <w:t>- zastupuje údržbáře při obsluze plynových kotlů v nepřítomnosti řidiče</w:t>
      </w:r>
    </w:p>
    <w:p w14:paraId="3F631ED7" w14:textId="77777777" w:rsidR="002354D0" w:rsidRPr="004C16E6" w:rsidRDefault="002354D0" w:rsidP="002354D0">
      <w:pPr>
        <w:spacing w:after="0"/>
      </w:pPr>
      <w:r w:rsidRPr="004C16E6">
        <w:rPr>
          <w:rFonts w:eastAsia="Garamond"/>
          <w:color w:val="000000"/>
        </w:rPr>
        <w:t>- je oprávněna užívat služební motorové vozidlo a v případě potřeby provádí i přepravu zaměstnanců</w:t>
      </w:r>
    </w:p>
    <w:p w14:paraId="58A2E732" w14:textId="77777777" w:rsidR="002354D0" w:rsidRPr="004C16E6" w:rsidRDefault="002354D0" w:rsidP="002354D0">
      <w:pPr>
        <w:spacing w:after="0"/>
      </w:pPr>
      <w:r w:rsidRPr="004C16E6">
        <w:rPr>
          <w:rFonts w:eastAsia="Garamond"/>
          <w:color w:val="000000"/>
        </w:rPr>
        <w:t>- zajišťuje pravidelné revize po stránce odpovídajícího pracovního prostředí a funkčnosti technologií</w:t>
      </w:r>
    </w:p>
    <w:p w14:paraId="7C8C5D73" w14:textId="77777777" w:rsidR="002354D0" w:rsidRPr="004C16E6" w:rsidRDefault="002354D0" w:rsidP="002354D0">
      <w:pPr>
        <w:spacing w:after="0"/>
      </w:pPr>
      <w:r w:rsidRPr="004C16E6">
        <w:rPr>
          <w:rFonts w:eastAsia="Garamond"/>
          <w:color w:val="000000"/>
        </w:rPr>
        <w:t xml:space="preserve">- vykonává další práce dle pokynu předsedkyně, místopředsedkyně a ředitelky správy soudu </w:t>
      </w:r>
    </w:p>
    <w:p w14:paraId="2FEA0162" w14:textId="77777777" w:rsidR="002354D0" w:rsidRPr="004C16E6" w:rsidRDefault="002354D0" w:rsidP="002354D0">
      <w:pPr>
        <w:spacing w:after="0"/>
      </w:pPr>
      <w:r w:rsidRPr="004C16E6">
        <w:rPr>
          <w:rFonts w:eastAsia="Garamond"/>
          <w:color w:val="000000"/>
        </w:rPr>
        <w:t xml:space="preserve">zástup:  František Matoušek, Monika Stuchlová – činnost hospodářky ( sklad )         </w:t>
      </w:r>
    </w:p>
    <w:p w14:paraId="3F43E923" w14:textId="77777777" w:rsidR="002354D0" w:rsidRPr="004C16E6" w:rsidRDefault="002354D0" w:rsidP="002354D0">
      <w:pPr>
        <w:spacing w:after="0"/>
      </w:pPr>
    </w:p>
    <w:p w14:paraId="2B53CA12" w14:textId="77777777" w:rsidR="002354D0" w:rsidRPr="004C16E6" w:rsidRDefault="002354D0" w:rsidP="002354D0">
      <w:pPr>
        <w:spacing w:after="0"/>
      </w:pPr>
    </w:p>
    <w:p w14:paraId="487BCCA9" w14:textId="77777777" w:rsidR="002354D0" w:rsidRPr="004C16E6" w:rsidRDefault="002354D0" w:rsidP="002354D0">
      <w:pPr>
        <w:spacing w:after="0"/>
        <w:rPr>
          <w:b/>
        </w:rPr>
      </w:pPr>
    </w:p>
    <w:p w14:paraId="50674B1B" w14:textId="77777777" w:rsidR="002354D0" w:rsidRPr="004C16E6" w:rsidRDefault="002354D0" w:rsidP="002354D0">
      <w:pPr>
        <w:spacing w:after="0"/>
        <w:rPr>
          <w:b/>
        </w:rPr>
      </w:pPr>
      <w:r w:rsidRPr="004C16E6">
        <w:rPr>
          <w:rFonts w:eastAsia="Garamond"/>
          <w:b/>
          <w:color w:val="000000"/>
        </w:rPr>
        <w:t>Spisovna a knihovna:                        Hana Lazorková</w:t>
      </w:r>
    </w:p>
    <w:p w14:paraId="25B9313D" w14:textId="77777777" w:rsidR="002354D0" w:rsidRPr="004C16E6" w:rsidRDefault="002354D0" w:rsidP="002354D0">
      <w:pPr>
        <w:spacing w:after="0"/>
      </w:pPr>
      <w:r w:rsidRPr="004C16E6">
        <w:rPr>
          <w:rFonts w:eastAsia="Garamond"/>
          <w:color w:val="000000"/>
        </w:rPr>
        <w:t>- vede knihovnu soudu</w:t>
      </w:r>
    </w:p>
    <w:p w14:paraId="4CA2B040" w14:textId="77777777" w:rsidR="002354D0" w:rsidRPr="004C16E6" w:rsidRDefault="002354D0" w:rsidP="002354D0">
      <w:pPr>
        <w:spacing w:after="0"/>
      </w:pPr>
      <w:r w:rsidRPr="004C16E6">
        <w:rPr>
          <w:rFonts w:eastAsia="Garamond"/>
          <w:color w:val="000000"/>
        </w:rPr>
        <w:t>- komplexně zajišťuje spisovou službu soudu včetně zpracování návrhů příslušných vnitřních předpisů</w:t>
      </w:r>
    </w:p>
    <w:p w14:paraId="18505ED8" w14:textId="77777777" w:rsidR="002354D0" w:rsidRPr="004C16E6" w:rsidRDefault="002354D0" w:rsidP="002354D0">
      <w:pPr>
        <w:spacing w:after="0"/>
      </w:pPr>
      <w:r w:rsidRPr="004C16E6">
        <w:rPr>
          <w:rFonts w:eastAsia="Garamond"/>
          <w:color w:val="000000"/>
        </w:rPr>
        <w:t>- zajišťuje skartaci a jedná s archivem</w:t>
      </w:r>
    </w:p>
    <w:p w14:paraId="5E5344E8" w14:textId="77777777" w:rsidR="002354D0" w:rsidRPr="004C16E6" w:rsidRDefault="002354D0" w:rsidP="002354D0">
      <w:pPr>
        <w:spacing w:after="0"/>
      </w:pPr>
      <w:r w:rsidRPr="004C16E6">
        <w:rPr>
          <w:rFonts w:eastAsia="Garamond"/>
          <w:color w:val="000000"/>
        </w:rPr>
        <w:t xml:space="preserve">- zajišťuje provoz a obsluhu datové schránky, e-výpravny, konverzi dokumentů, zápisy do ISZR                </w:t>
      </w:r>
    </w:p>
    <w:p w14:paraId="3B875A37" w14:textId="77777777" w:rsidR="002354D0" w:rsidRPr="004C16E6" w:rsidRDefault="002354D0" w:rsidP="002354D0">
      <w:pPr>
        <w:spacing w:after="0"/>
      </w:pPr>
      <w:r w:rsidRPr="004C16E6">
        <w:rPr>
          <w:rFonts w:eastAsia="Garamond"/>
          <w:color w:val="000000"/>
        </w:rPr>
        <w:t xml:space="preserve">- zastupuje pracovnici pokladny, podatelny a telefonní ústředny </w:t>
      </w:r>
    </w:p>
    <w:p w14:paraId="529CB2F7" w14:textId="77777777" w:rsidR="002354D0" w:rsidRPr="004C16E6" w:rsidRDefault="002354D0" w:rsidP="002354D0">
      <w:pPr>
        <w:spacing w:after="0"/>
      </w:pPr>
      <w:r w:rsidRPr="004C16E6">
        <w:rPr>
          <w:rFonts w:eastAsia="Garamond"/>
          <w:color w:val="000000"/>
        </w:rPr>
        <w:t xml:space="preserve">vykonává další práce dle pokynu předsedkyně, místopředsedkyně a ředitelky správy soudu </w:t>
      </w:r>
    </w:p>
    <w:p w14:paraId="608A9667" w14:textId="77777777" w:rsidR="002354D0" w:rsidRPr="004C16E6" w:rsidRDefault="002354D0" w:rsidP="002354D0">
      <w:pPr>
        <w:spacing w:after="0"/>
      </w:pPr>
      <w:r w:rsidRPr="004C16E6">
        <w:rPr>
          <w:rFonts w:eastAsia="Garamond"/>
          <w:color w:val="000000"/>
        </w:rPr>
        <w:t>zástup: Jana Biroščáková – spisovna, knihovna, Ivana Danková</w:t>
      </w:r>
    </w:p>
    <w:p w14:paraId="3FB8E41B" w14:textId="77777777" w:rsidR="002354D0" w:rsidRPr="004C16E6" w:rsidRDefault="002354D0" w:rsidP="002354D0">
      <w:pPr>
        <w:spacing w:after="0"/>
      </w:pPr>
      <w:r w:rsidRPr="004C16E6">
        <w:rPr>
          <w:rFonts w:eastAsia="Garamond"/>
          <w:color w:val="000000"/>
        </w:rPr>
        <w:t xml:space="preserve">        </w:t>
      </w:r>
    </w:p>
    <w:p w14:paraId="3313AEDC" w14:textId="77777777" w:rsidR="002354D0" w:rsidRPr="004C16E6" w:rsidRDefault="002354D0" w:rsidP="002354D0">
      <w:pPr>
        <w:spacing w:after="0"/>
      </w:pPr>
    </w:p>
    <w:p w14:paraId="1527F99A" w14:textId="77777777" w:rsidR="002354D0" w:rsidRPr="004C16E6" w:rsidRDefault="002354D0" w:rsidP="002354D0">
      <w:pPr>
        <w:spacing w:after="0"/>
        <w:rPr>
          <w:b/>
        </w:rPr>
      </w:pPr>
      <w:r w:rsidRPr="004C16E6">
        <w:rPr>
          <w:rFonts w:eastAsia="Garamond"/>
          <w:b/>
          <w:color w:val="000000"/>
        </w:rPr>
        <w:t xml:space="preserve">Investiční technik a technik materiálově technického zabezpečení:                  František Matoušek                </w:t>
      </w:r>
    </w:p>
    <w:p w14:paraId="399F4DF4" w14:textId="77777777" w:rsidR="002354D0" w:rsidRPr="004C16E6" w:rsidRDefault="002354D0" w:rsidP="002354D0">
      <w:pPr>
        <w:spacing w:after="0"/>
      </w:pPr>
      <w:r w:rsidRPr="004C16E6">
        <w:rPr>
          <w:rFonts w:eastAsia="Garamond"/>
          <w:color w:val="000000"/>
        </w:rPr>
        <w:t>- připravuje podklady pro investiční akce, zajišťuje registraci investiční akce, zajišťuje výběr dodavatelů, řídí a kontroluje realizaci akce</w:t>
      </w:r>
    </w:p>
    <w:p w14:paraId="2F7E6EA5" w14:textId="77777777" w:rsidR="002354D0" w:rsidRPr="004C16E6" w:rsidRDefault="002354D0" w:rsidP="002354D0">
      <w:pPr>
        <w:spacing w:after="0"/>
      </w:pPr>
      <w:r w:rsidRPr="004C16E6">
        <w:rPr>
          <w:rFonts w:eastAsia="Garamond"/>
          <w:color w:val="000000"/>
        </w:rPr>
        <w:t>- zpracovává investiční záměry</w:t>
      </w:r>
    </w:p>
    <w:p w14:paraId="20678417" w14:textId="77777777" w:rsidR="002354D0" w:rsidRPr="004C16E6" w:rsidRDefault="002354D0" w:rsidP="002354D0">
      <w:pPr>
        <w:spacing w:after="0"/>
      </w:pPr>
      <w:r w:rsidRPr="004C16E6">
        <w:rPr>
          <w:rFonts w:eastAsia="Garamond"/>
          <w:color w:val="000000"/>
        </w:rPr>
        <w:lastRenderedPageBreak/>
        <w:t xml:space="preserve">- zajišťuje chod budovy po technické stránce, včetně pravidelných revizí, po stránce odpovídajícího pracovního prostředí a funkčnosti technologií </w:t>
      </w:r>
    </w:p>
    <w:p w14:paraId="3E431928" w14:textId="77777777" w:rsidR="002354D0" w:rsidRPr="004C16E6" w:rsidRDefault="002354D0" w:rsidP="002354D0">
      <w:pPr>
        <w:spacing w:after="0"/>
      </w:pPr>
      <w:r w:rsidRPr="004C16E6">
        <w:rPr>
          <w:rFonts w:eastAsia="Garamond"/>
          <w:color w:val="000000"/>
        </w:rPr>
        <w:t>- zajišťuje chod budovy soudu po stránce ostrahy a bezpečnosti práce</w:t>
      </w:r>
    </w:p>
    <w:p w14:paraId="2F28F337" w14:textId="77777777" w:rsidR="002354D0" w:rsidRPr="004C16E6" w:rsidRDefault="002354D0" w:rsidP="002354D0">
      <w:pPr>
        <w:spacing w:after="0"/>
      </w:pPr>
      <w:r w:rsidRPr="004C16E6">
        <w:rPr>
          <w:rFonts w:eastAsia="Garamond"/>
          <w:color w:val="000000"/>
        </w:rPr>
        <w:t>- zajišťuje materiálové zásobování soudu</w:t>
      </w:r>
    </w:p>
    <w:p w14:paraId="51075D18" w14:textId="77777777" w:rsidR="002354D0" w:rsidRPr="004C16E6" w:rsidRDefault="002354D0" w:rsidP="002354D0">
      <w:pPr>
        <w:spacing w:after="0"/>
      </w:pPr>
      <w:r w:rsidRPr="004C16E6">
        <w:rPr>
          <w:rFonts w:eastAsia="Garamond"/>
          <w:color w:val="000000"/>
        </w:rPr>
        <w:t xml:space="preserve">- vykonává další práce dle pokynu předsedkyně, místopředsedkyně a ředitelky správy soudu </w:t>
      </w:r>
    </w:p>
    <w:p w14:paraId="228B52F0" w14:textId="77777777" w:rsidR="002354D0" w:rsidRPr="004C16E6" w:rsidRDefault="002354D0" w:rsidP="002354D0">
      <w:pPr>
        <w:spacing w:after="0"/>
        <w:rPr>
          <w:strike/>
          <w:color w:val="FF0000"/>
        </w:rPr>
      </w:pPr>
      <w:r w:rsidRPr="004C16E6">
        <w:rPr>
          <w:rFonts w:eastAsia="Garamond"/>
          <w:color w:val="000000"/>
        </w:rPr>
        <w:t>zástup: Jana Biroščáková</w:t>
      </w:r>
    </w:p>
    <w:p w14:paraId="55F98645" w14:textId="77777777" w:rsidR="002354D0" w:rsidRPr="004C16E6" w:rsidRDefault="002354D0" w:rsidP="002354D0">
      <w:pPr>
        <w:spacing w:after="0"/>
      </w:pPr>
    </w:p>
    <w:p w14:paraId="60A0F109" w14:textId="77777777" w:rsidR="002354D0" w:rsidRPr="004C16E6" w:rsidRDefault="002354D0" w:rsidP="002354D0">
      <w:pPr>
        <w:spacing w:after="0"/>
      </w:pPr>
    </w:p>
    <w:p w14:paraId="194BDCA9" w14:textId="77777777" w:rsidR="002354D0" w:rsidRPr="004C16E6" w:rsidRDefault="002354D0" w:rsidP="002354D0">
      <w:pPr>
        <w:spacing w:after="0"/>
        <w:rPr>
          <w:b/>
        </w:rPr>
      </w:pPr>
      <w:r w:rsidRPr="004C16E6">
        <w:rPr>
          <w:rFonts w:eastAsia="Garamond"/>
          <w:b/>
          <w:color w:val="000000"/>
        </w:rPr>
        <w:t>T R E S T N Í   Ú S E K</w:t>
      </w:r>
    </w:p>
    <w:tbl>
      <w:tblPr>
        <w:tblW w:w="14879"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70" w:type="dxa"/>
          <w:right w:w="70" w:type="dxa"/>
        </w:tblCellMar>
        <w:tblLook w:val="04A0" w:firstRow="1" w:lastRow="0" w:firstColumn="1" w:lastColumn="0" w:noHBand="0" w:noVBand="1"/>
      </w:tblPr>
      <w:tblGrid>
        <w:gridCol w:w="1771"/>
        <w:gridCol w:w="2977"/>
        <w:gridCol w:w="2835"/>
        <w:gridCol w:w="2410"/>
        <w:gridCol w:w="4886"/>
      </w:tblGrid>
      <w:tr w:rsidR="002354D0" w:rsidRPr="004C16E6" w14:paraId="7E618B8C" w14:textId="77777777" w:rsidTr="008B446C">
        <w:tc>
          <w:tcPr>
            <w:tcW w:w="1771" w:type="dxa"/>
            <w:tcBorders>
              <w:top w:val="double" w:sz="4" w:space="0" w:color="auto"/>
              <w:left w:val="double" w:sz="4" w:space="0" w:color="auto"/>
              <w:bottom w:val="single" w:sz="6" w:space="0" w:color="000000"/>
              <w:right w:val="single" w:sz="6" w:space="0" w:color="000000"/>
            </w:tcBorders>
          </w:tcPr>
          <w:p w14:paraId="0E5CF293" w14:textId="77777777" w:rsidR="002354D0" w:rsidRPr="004C16E6" w:rsidRDefault="002354D0" w:rsidP="008B446C">
            <w:pPr>
              <w:spacing w:after="0"/>
            </w:pPr>
            <w:r w:rsidRPr="004C16E6">
              <w:rPr>
                <w:rFonts w:eastAsia="Garamond"/>
                <w:color w:val="000000"/>
              </w:rPr>
              <w:t>Soudní oddělení</w:t>
            </w:r>
          </w:p>
          <w:p w14:paraId="1ED2A734" w14:textId="77777777" w:rsidR="002354D0" w:rsidRPr="004C16E6" w:rsidRDefault="002354D0" w:rsidP="008B446C">
            <w:pPr>
              <w:spacing w:after="0"/>
            </w:pPr>
          </w:p>
        </w:tc>
        <w:tc>
          <w:tcPr>
            <w:tcW w:w="2977" w:type="dxa"/>
            <w:tcBorders>
              <w:top w:val="double" w:sz="4" w:space="0" w:color="auto"/>
              <w:left w:val="single" w:sz="6" w:space="0" w:color="000000"/>
              <w:bottom w:val="single" w:sz="6" w:space="0" w:color="000000"/>
              <w:right w:val="single" w:sz="6" w:space="0" w:color="000000"/>
            </w:tcBorders>
            <w:hideMark/>
          </w:tcPr>
          <w:p w14:paraId="12653967" w14:textId="77777777" w:rsidR="002354D0" w:rsidRPr="004C16E6" w:rsidRDefault="002354D0" w:rsidP="008B446C">
            <w:pPr>
              <w:spacing w:after="0"/>
            </w:pPr>
            <w:r w:rsidRPr="004C16E6">
              <w:rPr>
                <w:rFonts w:eastAsia="Garamond"/>
                <w:color w:val="000000"/>
              </w:rPr>
              <w:t xml:space="preserve">Obor a vymezení </w:t>
            </w:r>
          </w:p>
          <w:p w14:paraId="5057F125" w14:textId="77777777" w:rsidR="002354D0" w:rsidRPr="004C16E6" w:rsidRDefault="002354D0" w:rsidP="008B446C">
            <w:pPr>
              <w:spacing w:after="0"/>
            </w:pPr>
            <w:r w:rsidRPr="004C16E6">
              <w:rPr>
                <w:rFonts w:eastAsia="Garamond"/>
                <w:color w:val="000000"/>
              </w:rPr>
              <w:t xml:space="preserve">působnosti </w:t>
            </w:r>
          </w:p>
        </w:tc>
        <w:tc>
          <w:tcPr>
            <w:tcW w:w="2835" w:type="dxa"/>
            <w:tcBorders>
              <w:top w:val="double" w:sz="4" w:space="0" w:color="auto"/>
              <w:left w:val="single" w:sz="6" w:space="0" w:color="000000"/>
              <w:bottom w:val="single" w:sz="6" w:space="0" w:color="000000"/>
              <w:right w:val="single" w:sz="6" w:space="0" w:color="000000"/>
            </w:tcBorders>
            <w:hideMark/>
          </w:tcPr>
          <w:p w14:paraId="58CAF247" w14:textId="77777777" w:rsidR="002354D0" w:rsidRPr="004C16E6" w:rsidRDefault="002354D0" w:rsidP="008B446C">
            <w:pPr>
              <w:spacing w:after="0"/>
            </w:pPr>
            <w:r w:rsidRPr="004C16E6">
              <w:rPr>
                <w:rFonts w:eastAsia="Garamond"/>
                <w:color w:val="000000"/>
              </w:rPr>
              <w:t>Předseda senátu</w:t>
            </w:r>
          </w:p>
          <w:p w14:paraId="7CBD85D3" w14:textId="77777777" w:rsidR="002354D0" w:rsidRPr="004C16E6" w:rsidRDefault="002354D0" w:rsidP="008B446C">
            <w:pPr>
              <w:spacing w:after="0"/>
            </w:pPr>
            <w:r w:rsidRPr="004C16E6">
              <w:rPr>
                <w:rFonts w:eastAsia="Garamond"/>
                <w:color w:val="000000"/>
              </w:rPr>
              <w:t>(zástupce)</w:t>
            </w:r>
          </w:p>
        </w:tc>
        <w:tc>
          <w:tcPr>
            <w:tcW w:w="2410" w:type="dxa"/>
            <w:tcBorders>
              <w:top w:val="double" w:sz="4" w:space="0" w:color="auto"/>
              <w:left w:val="single" w:sz="6" w:space="0" w:color="000000"/>
              <w:bottom w:val="single" w:sz="6" w:space="0" w:color="000000"/>
              <w:right w:val="single" w:sz="6" w:space="0" w:color="000000"/>
            </w:tcBorders>
            <w:hideMark/>
          </w:tcPr>
          <w:p w14:paraId="0DC3EF69" w14:textId="77777777" w:rsidR="002354D0" w:rsidRPr="004C16E6" w:rsidRDefault="002354D0" w:rsidP="008B446C">
            <w:pPr>
              <w:spacing w:after="0"/>
            </w:pPr>
            <w:r w:rsidRPr="004C16E6">
              <w:rPr>
                <w:rFonts w:eastAsia="Garamond"/>
                <w:color w:val="000000"/>
              </w:rPr>
              <w:t>Členové senátu</w:t>
            </w:r>
          </w:p>
        </w:tc>
        <w:tc>
          <w:tcPr>
            <w:tcW w:w="4886" w:type="dxa"/>
            <w:tcBorders>
              <w:top w:val="double" w:sz="4" w:space="0" w:color="auto"/>
              <w:left w:val="single" w:sz="6" w:space="0" w:color="000000"/>
              <w:bottom w:val="single" w:sz="6" w:space="0" w:color="000000"/>
              <w:right w:val="double" w:sz="4" w:space="0" w:color="auto"/>
            </w:tcBorders>
            <w:hideMark/>
          </w:tcPr>
          <w:p w14:paraId="30C43715" w14:textId="77777777" w:rsidR="002354D0" w:rsidRPr="004C16E6" w:rsidRDefault="002354D0" w:rsidP="008B446C">
            <w:pPr>
              <w:spacing w:after="0"/>
            </w:pPr>
            <w:r w:rsidRPr="004C16E6">
              <w:rPr>
                <w:rFonts w:eastAsia="Garamond"/>
                <w:color w:val="000000"/>
              </w:rPr>
              <w:t>Protokolující úřednice</w:t>
            </w:r>
          </w:p>
          <w:p w14:paraId="7281F359" w14:textId="77777777" w:rsidR="002354D0" w:rsidRPr="004C16E6" w:rsidRDefault="002354D0" w:rsidP="008B446C">
            <w:pPr>
              <w:spacing w:after="0"/>
              <w:ind w:left="72"/>
            </w:pPr>
            <w:r w:rsidRPr="004C16E6">
              <w:rPr>
                <w:rFonts w:eastAsia="Garamond"/>
                <w:color w:val="000000"/>
              </w:rPr>
              <w:t xml:space="preserve">jednací síň </w:t>
            </w:r>
          </w:p>
        </w:tc>
      </w:tr>
      <w:tr w:rsidR="002354D0" w:rsidRPr="004C16E6" w14:paraId="0CE6C717" w14:textId="77777777" w:rsidTr="008B446C">
        <w:tc>
          <w:tcPr>
            <w:tcW w:w="1771" w:type="dxa"/>
            <w:tcBorders>
              <w:top w:val="double" w:sz="4" w:space="0" w:color="auto"/>
              <w:left w:val="double" w:sz="4" w:space="0" w:color="auto"/>
              <w:bottom w:val="single" w:sz="6" w:space="0" w:color="000000"/>
              <w:right w:val="single" w:sz="6" w:space="0" w:color="000000"/>
            </w:tcBorders>
          </w:tcPr>
          <w:p w14:paraId="7F33818D" w14:textId="77777777" w:rsidR="002354D0" w:rsidRPr="004C16E6" w:rsidRDefault="002354D0" w:rsidP="008B446C">
            <w:pPr>
              <w:spacing w:after="0"/>
            </w:pPr>
            <w:r w:rsidRPr="004C16E6">
              <w:rPr>
                <w:rFonts w:eastAsia="Garamond"/>
                <w:color w:val="000000"/>
              </w:rPr>
              <w:t xml:space="preserve">1T </w:t>
            </w:r>
          </w:p>
          <w:p w14:paraId="75FDFCA0" w14:textId="77777777" w:rsidR="002354D0" w:rsidRPr="004C16E6" w:rsidRDefault="002354D0" w:rsidP="008B446C">
            <w:pPr>
              <w:spacing w:after="0"/>
            </w:pPr>
            <w:r w:rsidRPr="004C16E6">
              <w:rPr>
                <w:rFonts w:eastAsia="Garamond"/>
                <w:color w:val="000000"/>
              </w:rPr>
              <w:t>Nt, Ntm</w:t>
            </w:r>
          </w:p>
          <w:p w14:paraId="2BD17073" w14:textId="77777777" w:rsidR="002354D0" w:rsidRPr="004C16E6" w:rsidRDefault="002354D0" w:rsidP="008B446C">
            <w:pPr>
              <w:spacing w:after="0"/>
            </w:pPr>
            <w:r w:rsidRPr="004C16E6">
              <w:rPr>
                <w:rFonts w:eastAsia="Garamond"/>
                <w:color w:val="000000"/>
              </w:rPr>
              <w:t>Td</w:t>
            </w:r>
          </w:p>
          <w:p w14:paraId="1CD3BC07" w14:textId="77777777" w:rsidR="002354D0" w:rsidRPr="004C16E6" w:rsidRDefault="002354D0" w:rsidP="008B446C">
            <w:pPr>
              <w:spacing w:after="0"/>
            </w:pPr>
          </w:p>
        </w:tc>
        <w:tc>
          <w:tcPr>
            <w:tcW w:w="2977" w:type="dxa"/>
            <w:tcBorders>
              <w:top w:val="double" w:sz="4" w:space="0" w:color="auto"/>
              <w:left w:val="single" w:sz="6" w:space="0" w:color="000000"/>
              <w:bottom w:val="single" w:sz="6" w:space="0" w:color="000000"/>
              <w:right w:val="single" w:sz="6" w:space="0" w:color="000000"/>
            </w:tcBorders>
          </w:tcPr>
          <w:p w14:paraId="01E120A1" w14:textId="77777777" w:rsidR="002354D0" w:rsidRPr="004C16E6" w:rsidRDefault="002354D0" w:rsidP="008B446C">
            <w:pPr>
              <w:spacing w:after="0"/>
            </w:pPr>
            <w:r w:rsidRPr="004C16E6">
              <w:rPr>
                <w:rFonts w:eastAsia="Garamond"/>
                <w:color w:val="000000"/>
              </w:rPr>
              <w:t xml:space="preserve">- věci T </w:t>
            </w:r>
          </w:p>
          <w:p w14:paraId="34AD69ED" w14:textId="77777777" w:rsidR="002354D0" w:rsidRPr="004C16E6" w:rsidRDefault="002354D0" w:rsidP="008B446C">
            <w:pPr>
              <w:spacing w:after="0"/>
            </w:pPr>
            <w:r w:rsidRPr="004C16E6">
              <w:rPr>
                <w:rFonts w:eastAsia="Garamond"/>
                <w:color w:val="000000"/>
              </w:rPr>
              <w:t>- věci Nt a Ntm</w:t>
            </w:r>
          </w:p>
          <w:p w14:paraId="7BC56DBB" w14:textId="77777777" w:rsidR="002354D0" w:rsidRPr="004C16E6" w:rsidRDefault="002354D0" w:rsidP="008B446C">
            <w:pPr>
              <w:spacing w:after="0"/>
            </w:pPr>
            <w:r w:rsidRPr="004C16E6">
              <w:rPr>
                <w:rFonts w:eastAsia="Garamond"/>
                <w:color w:val="000000"/>
              </w:rPr>
              <w:t>- věci Td</w:t>
            </w:r>
          </w:p>
        </w:tc>
        <w:tc>
          <w:tcPr>
            <w:tcW w:w="2835" w:type="dxa"/>
            <w:tcBorders>
              <w:top w:val="double" w:sz="4" w:space="0" w:color="auto"/>
              <w:left w:val="single" w:sz="6" w:space="0" w:color="000000"/>
              <w:bottom w:val="single" w:sz="6" w:space="0" w:color="000000"/>
              <w:right w:val="single" w:sz="6" w:space="0" w:color="000000"/>
            </w:tcBorders>
          </w:tcPr>
          <w:p w14:paraId="600F9E76" w14:textId="77777777" w:rsidR="002354D0" w:rsidRPr="004C16E6" w:rsidRDefault="002354D0" w:rsidP="008B446C">
            <w:pPr>
              <w:spacing w:after="0"/>
            </w:pPr>
            <w:r w:rsidRPr="004C16E6">
              <w:rPr>
                <w:rFonts w:eastAsia="Garamond"/>
                <w:color w:val="000000"/>
              </w:rPr>
              <w:t>Mgr. Petra Psohlavcová</w:t>
            </w:r>
          </w:p>
          <w:p w14:paraId="523EF4B3" w14:textId="77777777" w:rsidR="002354D0" w:rsidRPr="004C16E6" w:rsidRDefault="002354D0" w:rsidP="008B446C">
            <w:pPr>
              <w:spacing w:after="0"/>
            </w:pPr>
            <w:r w:rsidRPr="004C16E6">
              <w:rPr>
                <w:rFonts w:eastAsia="Garamond"/>
                <w:color w:val="000000"/>
              </w:rPr>
              <w:t>(Mgr. Michaela Řezníčková)</w:t>
            </w:r>
          </w:p>
        </w:tc>
        <w:tc>
          <w:tcPr>
            <w:tcW w:w="2410" w:type="dxa"/>
            <w:tcBorders>
              <w:top w:val="double" w:sz="4" w:space="0" w:color="auto"/>
              <w:left w:val="single" w:sz="6" w:space="0" w:color="000000"/>
              <w:bottom w:val="single" w:sz="6" w:space="0" w:color="000000"/>
              <w:right w:val="single" w:sz="6" w:space="0" w:color="000000"/>
            </w:tcBorders>
          </w:tcPr>
          <w:p w14:paraId="543E5D14" w14:textId="77777777" w:rsidR="002354D0" w:rsidRPr="004C16E6" w:rsidRDefault="002354D0" w:rsidP="008B446C">
            <w:pPr>
              <w:spacing w:after="0"/>
              <w:ind w:left="420"/>
            </w:pPr>
          </w:p>
          <w:p w14:paraId="7785B13D" w14:textId="77777777" w:rsidR="002354D0" w:rsidRPr="004C16E6" w:rsidRDefault="002354D0" w:rsidP="008B446C">
            <w:pPr>
              <w:numPr>
                <w:ilvl w:val="0"/>
                <w:numId w:val="3"/>
              </w:numPr>
              <w:spacing w:after="0"/>
            </w:pPr>
            <w:r w:rsidRPr="004C16E6">
              <w:rPr>
                <w:rFonts w:eastAsia="Garamond"/>
                <w:color w:val="000000"/>
              </w:rPr>
              <w:t>// -</w:t>
            </w:r>
          </w:p>
        </w:tc>
        <w:tc>
          <w:tcPr>
            <w:tcW w:w="4886" w:type="dxa"/>
            <w:tcBorders>
              <w:top w:val="double" w:sz="4" w:space="0" w:color="auto"/>
              <w:left w:val="single" w:sz="6" w:space="0" w:color="000000"/>
              <w:bottom w:val="single" w:sz="6" w:space="0" w:color="000000"/>
              <w:right w:val="double" w:sz="4" w:space="0" w:color="auto"/>
            </w:tcBorders>
          </w:tcPr>
          <w:p w14:paraId="5EED5D5B" w14:textId="77777777" w:rsidR="002354D0" w:rsidRPr="004C16E6" w:rsidRDefault="002354D0" w:rsidP="008B446C">
            <w:pPr>
              <w:spacing w:after="0"/>
            </w:pPr>
            <w:r w:rsidRPr="004C16E6">
              <w:rPr>
                <w:rFonts w:eastAsia="Garamond"/>
                <w:color w:val="000000"/>
              </w:rPr>
              <w:t>Jana Hašková</w:t>
            </w:r>
          </w:p>
          <w:p w14:paraId="532350FC" w14:textId="77777777" w:rsidR="002354D0" w:rsidRPr="004C16E6" w:rsidRDefault="002354D0" w:rsidP="008B446C">
            <w:pPr>
              <w:spacing w:after="0"/>
            </w:pPr>
            <w:r w:rsidRPr="004C16E6">
              <w:rPr>
                <w:rFonts w:eastAsia="Garamond"/>
                <w:color w:val="000000"/>
              </w:rPr>
              <w:t>č. dv. 222/I. patro</w:t>
            </w:r>
          </w:p>
        </w:tc>
      </w:tr>
      <w:tr w:rsidR="002354D0" w:rsidRPr="004C16E6" w14:paraId="5BC2330A" w14:textId="77777777" w:rsidTr="008B446C">
        <w:tc>
          <w:tcPr>
            <w:tcW w:w="1771" w:type="dxa"/>
            <w:tcBorders>
              <w:top w:val="double" w:sz="4" w:space="0" w:color="auto"/>
              <w:left w:val="double" w:sz="4" w:space="0" w:color="auto"/>
              <w:bottom w:val="single" w:sz="6" w:space="0" w:color="000000"/>
              <w:right w:val="single" w:sz="6" w:space="0" w:color="000000"/>
            </w:tcBorders>
          </w:tcPr>
          <w:p w14:paraId="0C707448" w14:textId="77777777" w:rsidR="002354D0" w:rsidRPr="004C16E6" w:rsidRDefault="002354D0" w:rsidP="008B446C">
            <w:pPr>
              <w:spacing w:after="0"/>
              <w:rPr>
                <w:color w:val="FF0000"/>
                <w:sz w:val="20"/>
                <w:szCs w:val="20"/>
              </w:rPr>
            </w:pPr>
            <w:r w:rsidRPr="004C16E6">
              <w:rPr>
                <w:rFonts w:eastAsia="Garamond"/>
                <w:color w:val="000000"/>
              </w:rPr>
              <w:t xml:space="preserve">2T </w:t>
            </w:r>
          </w:p>
          <w:p w14:paraId="5129A71A" w14:textId="77777777" w:rsidR="002354D0" w:rsidRPr="004C16E6" w:rsidRDefault="002354D0" w:rsidP="008B446C">
            <w:pPr>
              <w:spacing w:after="0"/>
              <w:rPr>
                <w:sz w:val="20"/>
                <w:szCs w:val="20"/>
              </w:rPr>
            </w:pPr>
            <w:r w:rsidRPr="004C16E6">
              <w:rPr>
                <w:rFonts w:eastAsia="Garamond"/>
                <w:color w:val="000000"/>
                <w:szCs w:val="20"/>
              </w:rPr>
              <w:t>Nt, Ntm</w:t>
            </w:r>
          </w:p>
          <w:p w14:paraId="45FC6C15" w14:textId="77777777" w:rsidR="002354D0" w:rsidRPr="004C16E6" w:rsidRDefault="002354D0" w:rsidP="008B446C">
            <w:pPr>
              <w:spacing w:after="0"/>
            </w:pPr>
            <w:r w:rsidRPr="004C16E6">
              <w:rPr>
                <w:rFonts w:eastAsia="Garamond"/>
                <w:color w:val="000000"/>
              </w:rPr>
              <w:t>Td</w:t>
            </w:r>
          </w:p>
          <w:p w14:paraId="7FCB4115" w14:textId="77777777" w:rsidR="002354D0" w:rsidRPr="004C16E6" w:rsidRDefault="002354D0" w:rsidP="008B446C">
            <w:pPr>
              <w:spacing w:after="0"/>
            </w:pPr>
            <w:r w:rsidRPr="004C16E6">
              <w:rPr>
                <w:rFonts w:eastAsia="Garamond"/>
                <w:color w:val="000000"/>
              </w:rPr>
              <w:t xml:space="preserve">– </w:t>
            </w:r>
            <w:r w:rsidRPr="004C16E6">
              <w:rPr>
                <w:rFonts w:eastAsia="Garamond"/>
                <w:color w:val="000000"/>
                <w:szCs w:val="20"/>
              </w:rPr>
              <w:t>všechny agendy věci napadlé do 30/6/2026</w:t>
            </w:r>
            <w:r w:rsidRPr="004C16E6">
              <w:rPr>
                <w:rFonts w:eastAsia="Garamond"/>
                <w:color w:val="000000"/>
              </w:rPr>
              <w:t xml:space="preserve"> </w:t>
            </w:r>
          </w:p>
        </w:tc>
        <w:tc>
          <w:tcPr>
            <w:tcW w:w="2977" w:type="dxa"/>
            <w:tcBorders>
              <w:top w:val="double" w:sz="4" w:space="0" w:color="auto"/>
              <w:left w:val="single" w:sz="6" w:space="0" w:color="000000"/>
              <w:bottom w:val="single" w:sz="6" w:space="0" w:color="000000"/>
              <w:right w:val="single" w:sz="6" w:space="0" w:color="000000"/>
            </w:tcBorders>
          </w:tcPr>
          <w:p w14:paraId="338CD291" w14:textId="77777777" w:rsidR="002354D0" w:rsidRPr="004C16E6" w:rsidRDefault="002354D0" w:rsidP="008B446C">
            <w:pPr>
              <w:spacing w:after="0"/>
            </w:pPr>
            <w:r w:rsidRPr="004C16E6">
              <w:rPr>
                <w:rFonts w:eastAsia="Garamond"/>
                <w:color w:val="000000"/>
              </w:rPr>
              <w:t xml:space="preserve">věci T </w:t>
            </w:r>
          </w:p>
          <w:p w14:paraId="3C76DBF8" w14:textId="77777777" w:rsidR="002354D0" w:rsidRPr="004C16E6" w:rsidRDefault="002354D0" w:rsidP="008B446C">
            <w:pPr>
              <w:spacing w:after="0"/>
            </w:pPr>
            <w:r w:rsidRPr="004C16E6">
              <w:rPr>
                <w:rFonts w:eastAsia="Garamond"/>
                <w:color w:val="000000"/>
              </w:rPr>
              <w:t>- věci Nt a Ntm</w:t>
            </w:r>
          </w:p>
          <w:p w14:paraId="36E18406" w14:textId="77777777" w:rsidR="002354D0" w:rsidRPr="004C16E6" w:rsidRDefault="002354D0" w:rsidP="008B446C">
            <w:pPr>
              <w:spacing w:after="0"/>
            </w:pPr>
            <w:r w:rsidRPr="004C16E6">
              <w:rPr>
                <w:rFonts w:eastAsia="Garamond"/>
                <w:color w:val="000000"/>
              </w:rPr>
              <w:t>- věci Td</w:t>
            </w:r>
          </w:p>
          <w:p w14:paraId="0492A63C" w14:textId="77777777" w:rsidR="002354D0" w:rsidRPr="004C16E6" w:rsidRDefault="002354D0" w:rsidP="008B446C">
            <w:pPr>
              <w:spacing w:after="0"/>
            </w:pPr>
          </w:p>
        </w:tc>
        <w:tc>
          <w:tcPr>
            <w:tcW w:w="2835" w:type="dxa"/>
            <w:tcBorders>
              <w:top w:val="double" w:sz="4" w:space="0" w:color="auto"/>
              <w:left w:val="single" w:sz="6" w:space="0" w:color="000000"/>
              <w:bottom w:val="single" w:sz="6" w:space="0" w:color="000000"/>
              <w:right w:val="single" w:sz="6" w:space="0" w:color="000000"/>
            </w:tcBorders>
          </w:tcPr>
          <w:p w14:paraId="09000D4A" w14:textId="77777777" w:rsidR="002354D0" w:rsidRPr="004C16E6" w:rsidRDefault="002354D0" w:rsidP="008B446C">
            <w:pPr>
              <w:spacing w:after="0"/>
            </w:pPr>
            <w:r w:rsidRPr="004C16E6">
              <w:rPr>
                <w:rFonts w:eastAsia="Garamond"/>
                <w:color w:val="000000"/>
              </w:rPr>
              <w:t>JUDr. Ing. Patrik Kurztégl, PhD. LLM.</w:t>
            </w:r>
          </w:p>
          <w:p w14:paraId="620A79EA" w14:textId="77777777" w:rsidR="002354D0" w:rsidRPr="004C16E6" w:rsidRDefault="002354D0" w:rsidP="008B446C">
            <w:pPr>
              <w:spacing w:after="0"/>
            </w:pPr>
            <w:r w:rsidRPr="004C16E6">
              <w:rPr>
                <w:rFonts w:eastAsia="Garamond"/>
                <w:color w:val="000000"/>
              </w:rPr>
              <w:t>(Mgr. Petra Psohlavcová)</w:t>
            </w:r>
          </w:p>
          <w:p w14:paraId="46F40264" w14:textId="77777777" w:rsidR="002354D0" w:rsidRPr="004C16E6" w:rsidRDefault="002354D0" w:rsidP="008B446C">
            <w:pPr>
              <w:spacing w:after="0"/>
            </w:pPr>
          </w:p>
        </w:tc>
        <w:tc>
          <w:tcPr>
            <w:tcW w:w="2410" w:type="dxa"/>
            <w:tcBorders>
              <w:top w:val="double" w:sz="4" w:space="0" w:color="auto"/>
              <w:left w:val="single" w:sz="6" w:space="0" w:color="000000"/>
              <w:bottom w:val="single" w:sz="6" w:space="0" w:color="000000"/>
              <w:right w:val="single" w:sz="6" w:space="0" w:color="000000"/>
            </w:tcBorders>
          </w:tcPr>
          <w:p w14:paraId="1A0C7DE3" w14:textId="77777777" w:rsidR="002354D0" w:rsidRPr="004C16E6" w:rsidRDefault="002354D0" w:rsidP="008B446C">
            <w:pPr>
              <w:pStyle w:val="Odstavecseseznamem"/>
              <w:numPr>
                <w:ilvl w:val="0"/>
                <w:numId w:val="3"/>
              </w:numPr>
              <w:spacing w:after="0"/>
            </w:pPr>
            <w:r w:rsidRPr="004C16E6">
              <w:rPr>
                <w:rFonts w:eastAsia="Garamond"/>
                <w:color w:val="000000"/>
              </w:rPr>
              <w:t>// -</w:t>
            </w:r>
          </w:p>
        </w:tc>
        <w:tc>
          <w:tcPr>
            <w:tcW w:w="4886" w:type="dxa"/>
            <w:tcBorders>
              <w:top w:val="double" w:sz="4" w:space="0" w:color="auto"/>
              <w:left w:val="single" w:sz="6" w:space="0" w:color="000000"/>
              <w:bottom w:val="single" w:sz="6" w:space="0" w:color="000000"/>
              <w:right w:val="double" w:sz="4" w:space="0" w:color="auto"/>
            </w:tcBorders>
          </w:tcPr>
          <w:p w14:paraId="6C4632D9" w14:textId="77777777" w:rsidR="002354D0" w:rsidRPr="004C16E6" w:rsidRDefault="002354D0" w:rsidP="008B446C">
            <w:pPr>
              <w:spacing w:after="0"/>
            </w:pPr>
            <w:r w:rsidRPr="004C16E6">
              <w:rPr>
                <w:rFonts w:eastAsia="Garamond"/>
                <w:color w:val="000000"/>
              </w:rPr>
              <w:t>Michaela Janovská</w:t>
            </w:r>
          </w:p>
          <w:p w14:paraId="5C199050" w14:textId="77777777" w:rsidR="002354D0" w:rsidRPr="004C16E6" w:rsidRDefault="002354D0" w:rsidP="008B446C">
            <w:pPr>
              <w:spacing w:after="0"/>
            </w:pPr>
            <w:r w:rsidRPr="004C16E6">
              <w:rPr>
                <w:rFonts w:eastAsia="Garamond"/>
                <w:color w:val="000000"/>
              </w:rPr>
              <w:t xml:space="preserve">č. dv. 222/I.patro </w:t>
            </w:r>
          </w:p>
        </w:tc>
      </w:tr>
      <w:tr w:rsidR="002354D0" w:rsidRPr="004C16E6" w14:paraId="57A28261" w14:textId="77777777" w:rsidTr="008B446C">
        <w:tc>
          <w:tcPr>
            <w:tcW w:w="1771" w:type="dxa"/>
            <w:tcBorders>
              <w:top w:val="double" w:sz="4" w:space="0" w:color="auto"/>
              <w:left w:val="double" w:sz="4" w:space="0" w:color="auto"/>
              <w:bottom w:val="single" w:sz="6" w:space="0" w:color="000000"/>
              <w:right w:val="single" w:sz="6" w:space="0" w:color="000000"/>
            </w:tcBorders>
          </w:tcPr>
          <w:p w14:paraId="442CE8A4" w14:textId="77777777" w:rsidR="002354D0" w:rsidRPr="004C16E6" w:rsidRDefault="002354D0" w:rsidP="008B446C">
            <w:pPr>
              <w:spacing w:after="0"/>
            </w:pPr>
            <w:r w:rsidRPr="004C16E6">
              <w:rPr>
                <w:rFonts w:eastAsia="Garamond"/>
                <w:color w:val="000000"/>
              </w:rPr>
              <w:t xml:space="preserve">8T </w:t>
            </w:r>
          </w:p>
          <w:p w14:paraId="09E5A589" w14:textId="77777777" w:rsidR="002354D0" w:rsidRPr="004C16E6" w:rsidRDefault="002354D0" w:rsidP="008B446C">
            <w:pPr>
              <w:spacing w:after="0"/>
            </w:pPr>
            <w:r w:rsidRPr="004C16E6">
              <w:rPr>
                <w:rFonts w:eastAsia="Garamond"/>
                <w:color w:val="000000"/>
              </w:rPr>
              <w:t>Nt, Ntm</w:t>
            </w:r>
          </w:p>
          <w:p w14:paraId="4A0C36F6" w14:textId="77777777" w:rsidR="002354D0" w:rsidRPr="004C16E6" w:rsidRDefault="002354D0" w:rsidP="008B446C">
            <w:pPr>
              <w:spacing w:after="0"/>
            </w:pPr>
            <w:r w:rsidRPr="004C16E6">
              <w:rPr>
                <w:rFonts w:eastAsia="Garamond"/>
                <w:color w:val="000000"/>
              </w:rPr>
              <w:t>Td</w:t>
            </w:r>
          </w:p>
          <w:p w14:paraId="4D63F3B4" w14:textId="783F6A8E" w:rsidR="00144423" w:rsidRPr="004C16E6" w:rsidRDefault="009B1BA6">
            <w:r w:rsidRPr="004C16E6">
              <w:rPr>
                <w:color w:val="FF0000"/>
              </w:rPr>
              <w:t>S účinností od 12. 10. 2026 se Mgr. Barboře</w:t>
            </w:r>
            <w:r w:rsidR="00F149B3" w:rsidRPr="004C16E6">
              <w:rPr>
                <w:color w:val="FF0000"/>
              </w:rPr>
              <w:t xml:space="preserve"> </w:t>
            </w:r>
            <w:r w:rsidRPr="004C16E6">
              <w:rPr>
                <w:color w:val="FF0000"/>
              </w:rPr>
              <w:t>Ševčíkové zastavuje nápad nových</w:t>
            </w:r>
            <w:r w:rsidR="00F149B3" w:rsidRPr="004C16E6">
              <w:rPr>
                <w:color w:val="FF0000"/>
              </w:rPr>
              <w:t xml:space="preserve"> </w:t>
            </w:r>
            <w:r w:rsidRPr="004C16E6">
              <w:rPr>
                <w:color w:val="FF0000"/>
              </w:rPr>
              <w:t>věcí rejstříku T</w:t>
            </w:r>
            <w:r w:rsidR="00F149B3" w:rsidRPr="004C16E6">
              <w:rPr>
                <w:color w:val="FF0000"/>
              </w:rPr>
              <w:t>, Nt, Ntm, Td</w:t>
            </w:r>
            <w:r w:rsidRPr="004C16E6">
              <w:rPr>
                <w:color w:val="FF0000"/>
              </w:rPr>
              <w:t xml:space="preserve"> do</w:t>
            </w:r>
            <w:r w:rsidR="00F149B3" w:rsidRPr="004C16E6">
              <w:rPr>
                <w:color w:val="FF0000"/>
              </w:rPr>
              <w:t xml:space="preserve"> </w:t>
            </w:r>
            <w:r w:rsidRPr="004C16E6">
              <w:rPr>
                <w:color w:val="FF0000"/>
              </w:rPr>
              <w:t xml:space="preserve"> </w:t>
            </w:r>
            <w:r w:rsidRPr="004C16E6">
              <w:rPr>
                <w:color w:val="FF0000"/>
              </w:rPr>
              <w:lastRenderedPageBreak/>
              <w:t>soudního oddělení</w:t>
            </w:r>
            <w:r w:rsidR="00F149B3" w:rsidRPr="004C16E6">
              <w:rPr>
                <w:color w:val="FF0000"/>
              </w:rPr>
              <w:t xml:space="preserve"> 8T</w:t>
            </w:r>
            <w:r w:rsidRPr="004C16E6">
              <w:rPr>
                <w:color w:val="FF0000"/>
              </w:rPr>
              <w:t>.</w:t>
            </w:r>
          </w:p>
        </w:tc>
        <w:tc>
          <w:tcPr>
            <w:tcW w:w="2977" w:type="dxa"/>
            <w:tcBorders>
              <w:top w:val="double" w:sz="4" w:space="0" w:color="auto"/>
              <w:left w:val="single" w:sz="6" w:space="0" w:color="000000"/>
              <w:bottom w:val="single" w:sz="6" w:space="0" w:color="000000"/>
              <w:right w:val="single" w:sz="6" w:space="0" w:color="000000"/>
            </w:tcBorders>
          </w:tcPr>
          <w:p w14:paraId="0E891DD4" w14:textId="77777777" w:rsidR="002354D0" w:rsidRPr="004C16E6" w:rsidRDefault="002354D0" w:rsidP="008B446C">
            <w:pPr>
              <w:spacing w:after="0"/>
            </w:pPr>
            <w:r w:rsidRPr="004C16E6">
              <w:rPr>
                <w:rFonts w:eastAsia="Garamond"/>
                <w:color w:val="000000"/>
              </w:rPr>
              <w:lastRenderedPageBreak/>
              <w:t xml:space="preserve">věci T </w:t>
            </w:r>
          </w:p>
          <w:p w14:paraId="3D4A14E6" w14:textId="77777777" w:rsidR="002354D0" w:rsidRPr="004C16E6" w:rsidRDefault="002354D0" w:rsidP="008B446C">
            <w:pPr>
              <w:spacing w:after="0"/>
            </w:pPr>
            <w:r w:rsidRPr="004C16E6">
              <w:rPr>
                <w:rFonts w:eastAsia="Garamond"/>
                <w:color w:val="000000"/>
              </w:rPr>
              <w:t>- věci Nt a Ntm</w:t>
            </w:r>
          </w:p>
          <w:p w14:paraId="5E108EF3" w14:textId="77777777" w:rsidR="002354D0" w:rsidRPr="004C16E6" w:rsidRDefault="002354D0" w:rsidP="008B446C">
            <w:pPr>
              <w:spacing w:after="0"/>
            </w:pPr>
            <w:r w:rsidRPr="004C16E6">
              <w:rPr>
                <w:rFonts w:eastAsia="Garamond"/>
                <w:color w:val="000000"/>
              </w:rPr>
              <w:t>- věci Td</w:t>
            </w:r>
          </w:p>
        </w:tc>
        <w:tc>
          <w:tcPr>
            <w:tcW w:w="2835" w:type="dxa"/>
            <w:tcBorders>
              <w:top w:val="double" w:sz="4" w:space="0" w:color="auto"/>
              <w:left w:val="single" w:sz="6" w:space="0" w:color="000000"/>
              <w:bottom w:val="single" w:sz="6" w:space="0" w:color="000000"/>
              <w:right w:val="single" w:sz="6" w:space="0" w:color="000000"/>
            </w:tcBorders>
          </w:tcPr>
          <w:p w14:paraId="3C48E07C" w14:textId="77777777" w:rsidR="002354D0" w:rsidRPr="004C16E6" w:rsidRDefault="002354D0" w:rsidP="008B446C">
            <w:pPr>
              <w:spacing w:after="0"/>
            </w:pPr>
            <w:r w:rsidRPr="004C16E6">
              <w:rPr>
                <w:rFonts w:eastAsia="Garamond"/>
                <w:color w:val="000000"/>
              </w:rPr>
              <w:t>Mgr. Barbora Ševčíková</w:t>
            </w:r>
          </w:p>
          <w:p w14:paraId="52D8D794" w14:textId="77777777" w:rsidR="002354D0" w:rsidRPr="004C16E6" w:rsidRDefault="002354D0" w:rsidP="008B446C">
            <w:pPr>
              <w:spacing w:after="0"/>
              <w:rPr>
                <w:color w:val="FF0000"/>
              </w:rPr>
            </w:pPr>
            <w:r w:rsidRPr="004C16E6">
              <w:rPr>
                <w:rFonts w:eastAsia="Garamond"/>
                <w:color w:val="000000"/>
              </w:rPr>
              <w:t>) (Mgr. Petra Psohlavcová)</w:t>
            </w:r>
          </w:p>
          <w:p w14:paraId="63D31D22" w14:textId="77777777" w:rsidR="002354D0" w:rsidRPr="004C16E6" w:rsidRDefault="002354D0" w:rsidP="008B446C">
            <w:pPr>
              <w:spacing w:after="0"/>
            </w:pPr>
          </w:p>
        </w:tc>
        <w:tc>
          <w:tcPr>
            <w:tcW w:w="2410" w:type="dxa"/>
            <w:tcBorders>
              <w:top w:val="double" w:sz="4" w:space="0" w:color="auto"/>
              <w:left w:val="single" w:sz="6" w:space="0" w:color="000000"/>
              <w:bottom w:val="single" w:sz="6" w:space="0" w:color="000000"/>
              <w:right w:val="single" w:sz="6" w:space="0" w:color="000000"/>
            </w:tcBorders>
          </w:tcPr>
          <w:p w14:paraId="35118F6C" w14:textId="77777777" w:rsidR="002354D0" w:rsidRPr="004C16E6" w:rsidRDefault="002354D0" w:rsidP="008B446C">
            <w:pPr>
              <w:pStyle w:val="Odstavecseseznamem"/>
              <w:numPr>
                <w:ilvl w:val="0"/>
                <w:numId w:val="3"/>
              </w:numPr>
              <w:spacing w:after="0"/>
            </w:pPr>
          </w:p>
        </w:tc>
        <w:tc>
          <w:tcPr>
            <w:tcW w:w="4886" w:type="dxa"/>
            <w:tcBorders>
              <w:top w:val="double" w:sz="4" w:space="0" w:color="auto"/>
              <w:left w:val="single" w:sz="6" w:space="0" w:color="000000"/>
              <w:bottom w:val="single" w:sz="6" w:space="0" w:color="000000"/>
              <w:right w:val="double" w:sz="4" w:space="0" w:color="auto"/>
            </w:tcBorders>
          </w:tcPr>
          <w:p w14:paraId="7DB7F58D" w14:textId="77777777" w:rsidR="002354D0" w:rsidRPr="004C16E6" w:rsidRDefault="002354D0" w:rsidP="008B446C">
            <w:pPr>
              <w:spacing w:after="0"/>
            </w:pPr>
            <w:r w:rsidRPr="004C16E6">
              <w:rPr>
                <w:rFonts w:eastAsia="Garamond"/>
                <w:color w:val="000000"/>
              </w:rPr>
              <w:t>Alena Lešková</w:t>
            </w:r>
          </w:p>
          <w:p w14:paraId="155421D4" w14:textId="77777777" w:rsidR="002354D0" w:rsidRPr="004C16E6" w:rsidRDefault="002354D0" w:rsidP="008B446C">
            <w:pPr>
              <w:spacing w:after="0"/>
            </w:pPr>
            <w:r w:rsidRPr="004C16E6">
              <w:rPr>
                <w:rFonts w:eastAsia="Garamond"/>
                <w:color w:val="000000"/>
              </w:rPr>
              <w:t>č. dv. 122/přízemí</w:t>
            </w:r>
          </w:p>
        </w:tc>
      </w:tr>
      <w:tr w:rsidR="002354D0" w:rsidRPr="004C16E6" w14:paraId="1883ABE5" w14:textId="77777777" w:rsidTr="008B446C">
        <w:trPr>
          <w:trHeight w:val="1238"/>
        </w:trPr>
        <w:tc>
          <w:tcPr>
            <w:tcW w:w="1771" w:type="dxa"/>
            <w:tcBorders>
              <w:top w:val="single" w:sz="6" w:space="0" w:color="000000"/>
              <w:left w:val="double" w:sz="4" w:space="0" w:color="auto"/>
              <w:bottom w:val="single" w:sz="6" w:space="0" w:color="000000"/>
              <w:right w:val="single" w:sz="6" w:space="0" w:color="000000"/>
            </w:tcBorders>
            <w:hideMark/>
          </w:tcPr>
          <w:p w14:paraId="10709E34" w14:textId="77777777" w:rsidR="002354D0" w:rsidRPr="004C16E6" w:rsidRDefault="002354D0" w:rsidP="008B446C">
            <w:pPr>
              <w:spacing w:after="0"/>
            </w:pPr>
            <w:r w:rsidRPr="004C16E6">
              <w:rPr>
                <w:rFonts w:eastAsia="Garamond"/>
                <w:color w:val="000000"/>
              </w:rPr>
              <w:t xml:space="preserve">9 T, 9 Tm, Rod* </w:t>
            </w:r>
          </w:p>
          <w:p w14:paraId="4B71F7FF" w14:textId="77777777" w:rsidR="002354D0" w:rsidRPr="004C16E6" w:rsidRDefault="002354D0" w:rsidP="008B446C">
            <w:pPr>
              <w:spacing w:after="0"/>
            </w:pPr>
            <w:r w:rsidRPr="004C16E6">
              <w:rPr>
                <w:rFonts w:eastAsia="Garamond"/>
                <w:color w:val="000000"/>
              </w:rPr>
              <w:t>Nt</w:t>
            </w:r>
          </w:p>
          <w:p w14:paraId="6E43D9EF" w14:textId="77777777" w:rsidR="002354D0" w:rsidRPr="004C16E6" w:rsidRDefault="002354D0" w:rsidP="008B446C">
            <w:pPr>
              <w:spacing w:after="0"/>
            </w:pPr>
            <w:r w:rsidRPr="004C16E6">
              <w:rPr>
                <w:rFonts w:eastAsia="Garamond"/>
                <w:color w:val="000000"/>
              </w:rPr>
              <w:t>Td</w:t>
            </w:r>
          </w:p>
        </w:tc>
        <w:tc>
          <w:tcPr>
            <w:tcW w:w="2977" w:type="dxa"/>
            <w:tcBorders>
              <w:top w:val="single" w:sz="6" w:space="0" w:color="000000"/>
              <w:left w:val="single" w:sz="6" w:space="0" w:color="000000"/>
              <w:bottom w:val="single" w:sz="6" w:space="0" w:color="000000"/>
              <w:right w:val="single" w:sz="6" w:space="0" w:color="000000"/>
            </w:tcBorders>
            <w:hideMark/>
          </w:tcPr>
          <w:p w14:paraId="3C0CA008" w14:textId="77777777" w:rsidR="002354D0" w:rsidRPr="004C16E6" w:rsidRDefault="002354D0" w:rsidP="008B446C">
            <w:pPr>
              <w:spacing w:after="0"/>
            </w:pPr>
            <w:r w:rsidRPr="004C16E6">
              <w:rPr>
                <w:rFonts w:eastAsia="Garamond"/>
                <w:color w:val="000000"/>
              </w:rPr>
              <w:t>- věci T</w:t>
            </w:r>
          </w:p>
          <w:p w14:paraId="4B6436A3" w14:textId="77777777" w:rsidR="002354D0" w:rsidRPr="004C16E6" w:rsidRDefault="002354D0" w:rsidP="008B446C">
            <w:pPr>
              <w:spacing w:after="0"/>
            </w:pPr>
            <w:r w:rsidRPr="004C16E6">
              <w:rPr>
                <w:rFonts w:eastAsia="Garamond"/>
                <w:color w:val="000000"/>
              </w:rPr>
              <w:t xml:space="preserve">- věci dle z. č. 218/2003 Sb. </w:t>
            </w:r>
          </w:p>
          <w:p w14:paraId="5E90DBFC" w14:textId="77777777" w:rsidR="002354D0" w:rsidRPr="004C16E6" w:rsidRDefault="002354D0" w:rsidP="008B446C">
            <w:pPr>
              <w:spacing w:after="0"/>
            </w:pPr>
            <w:r w:rsidRPr="004C16E6">
              <w:rPr>
                <w:rFonts w:eastAsia="Garamond"/>
                <w:color w:val="000000"/>
              </w:rPr>
              <w:t>- věci Rod</w:t>
            </w:r>
          </w:p>
          <w:p w14:paraId="76544B67" w14:textId="77777777" w:rsidR="002354D0" w:rsidRPr="004C16E6" w:rsidRDefault="002354D0" w:rsidP="008B446C">
            <w:pPr>
              <w:spacing w:after="0"/>
            </w:pPr>
            <w:r w:rsidRPr="004C16E6">
              <w:rPr>
                <w:rFonts w:eastAsia="Garamond"/>
                <w:color w:val="000000"/>
              </w:rPr>
              <w:t xml:space="preserve">- věci Nt </w:t>
            </w:r>
          </w:p>
          <w:p w14:paraId="1ADDAE19" w14:textId="77777777" w:rsidR="002354D0" w:rsidRPr="004C16E6" w:rsidRDefault="002354D0" w:rsidP="008B446C">
            <w:pPr>
              <w:spacing w:after="0"/>
            </w:pPr>
            <w:r w:rsidRPr="004C16E6">
              <w:rPr>
                <w:rFonts w:eastAsia="Garamond"/>
                <w:color w:val="000000"/>
              </w:rPr>
              <w:t>- věci Td</w:t>
            </w:r>
          </w:p>
        </w:tc>
        <w:tc>
          <w:tcPr>
            <w:tcW w:w="2835" w:type="dxa"/>
            <w:tcBorders>
              <w:top w:val="single" w:sz="6" w:space="0" w:color="000000"/>
              <w:left w:val="single" w:sz="6" w:space="0" w:color="000000"/>
              <w:bottom w:val="single" w:sz="6" w:space="0" w:color="000000"/>
              <w:right w:val="single" w:sz="6" w:space="0" w:color="000000"/>
            </w:tcBorders>
          </w:tcPr>
          <w:p w14:paraId="456CBC57" w14:textId="77777777" w:rsidR="002354D0" w:rsidRPr="004C16E6" w:rsidRDefault="002354D0" w:rsidP="008B446C">
            <w:pPr>
              <w:spacing w:after="0"/>
            </w:pPr>
            <w:r w:rsidRPr="004C16E6">
              <w:rPr>
                <w:rFonts w:eastAsia="Garamond"/>
                <w:color w:val="000000"/>
              </w:rPr>
              <w:t>Mgr. Michaela Řezníčková</w:t>
            </w:r>
          </w:p>
          <w:p w14:paraId="7782257A" w14:textId="77777777" w:rsidR="002354D0" w:rsidRPr="004C16E6" w:rsidRDefault="002354D0" w:rsidP="008B446C">
            <w:pPr>
              <w:spacing w:after="0"/>
            </w:pPr>
            <w:r w:rsidRPr="004C16E6">
              <w:rPr>
                <w:rFonts w:eastAsia="Garamond"/>
                <w:color w:val="000000"/>
              </w:rPr>
              <w:t xml:space="preserve">(Mgr. Barbora Ševčíková) </w:t>
            </w:r>
          </w:p>
        </w:tc>
        <w:tc>
          <w:tcPr>
            <w:tcW w:w="2410" w:type="dxa"/>
            <w:tcBorders>
              <w:top w:val="single" w:sz="6" w:space="0" w:color="000000"/>
              <w:left w:val="single" w:sz="6" w:space="0" w:color="000000"/>
              <w:bottom w:val="single" w:sz="6" w:space="0" w:color="000000"/>
              <w:right w:val="single" w:sz="6" w:space="0" w:color="000000"/>
            </w:tcBorders>
          </w:tcPr>
          <w:p w14:paraId="56E4AB49" w14:textId="77777777" w:rsidR="002354D0" w:rsidRPr="004C16E6" w:rsidRDefault="002354D0" w:rsidP="008B446C">
            <w:pPr>
              <w:spacing w:after="0"/>
            </w:pPr>
            <w:r w:rsidRPr="004C16E6">
              <w:rPr>
                <w:rFonts w:eastAsia="Garamond"/>
                <w:color w:val="000000"/>
              </w:rPr>
              <w:t xml:space="preserve">          </w:t>
            </w:r>
          </w:p>
          <w:p w14:paraId="1D8BF400" w14:textId="77777777" w:rsidR="002354D0" w:rsidRPr="004C16E6" w:rsidRDefault="002354D0" w:rsidP="008B446C">
            <w:pPr>
              <w:spacing w:after="0"/>
            </w:pPr>
          </w:p>
          <w:p w14:paraId="1D1C6DBB" w14:textId="77777777" w:rsidR="002354D0" w:rsidRPr="004C16E6" w:rsidRDefault="002354D0" w:rsidP="008B446C">
            <w:pPr>
              <w:spacing w:after="0"/>
            </w:pPr>
            <w:r w:rsidRPr="004C16E6">
              <w:rPr>
                <w:rFonts w:eastAsia="Garamond"/>
                <w:color w:val="000000"/>
              </w:rPr>
              <w:t xml:space="preserve">                  - // -</w:t>
            </w:r>
          </w:p>
          <w:p w14:paraId="66AA6E95" w14:textId="77777777" w:rsidR="002354D0" w:rsidRPr="004C16E6" w:rsidRDefault="002354D0" w:rsidP="008B446C">
            <w:pPr>
              <w:spacing w:after="0"/>
            </w:pPr>
          </w:p>
        </w:tc>
        <w:tc>
          <w:tcPr>
            <w:tcW w:w="4886" w:type="dxa"/>
            <w:tcBorders>
              <w:top w:val="single" w:sz="6" w:space="0" w:color="000000"/>
              <w:left w:val="single" w:sz="6" w:space="0" w:color="000000"/>
              <w:bottom w:val="single" w:sz="6" w:space="0" w:color="000000"/>
              <w:right w:val="double" w:sz="4" w:space="0" w:color="auto"/>
            </w:tcBorders>
            <w:hideMark/>
          </w:tcPr>
          <w:p w14:paraId="33612731" w14:textId="77777777" w:rsidR="002354D0" w:rsidRPr="004C16E6" w:rsidRDefault="002354D0" w:rsidP="008B446C">
            <w:pPr>
              <w:spacing w:after="0"/>
            </w:pPr>
            <w:r w:rsidRPr="004C16E6">
              <w:rPr>
                <w:rFonts w:eastAsia="Garamond"/>
                <w:color w:val="000000"/>
              </w:rPr>
              <w:t>Jana Deverová</w:t>
            </w:r>
          </w:p>
          <w:p w14:paraId="31294D35" w14:textId="77777777" w:rsidR="002354D0" w:rsidRPr="004C16E6" w:rsidRDefault="002354D0" w:rsidP="008B446C">
            <w:pPr>
              <w:spacing w:after="0"/>
            </w:pPr>
            <w:r w:rsidRPr="004C16E6">
              <w:rPr>
                <w:rFonts w:eastAsia="Garamond"/>
                <w:color w:val="000000"/>
              </w:rPr>
              <w:t xml:space="preserve">č. dv. 122/přízemí </w:t>
            </w:r>
          </w:p>
        </w:tc>
      </w:tr>
      <w:tr w:rsidR="002354D0" w:rsidRPr="004C16E6" w14:paraId="21F7E883" w14:textId="77777777" w:rsidTr="008B446C">
        <w:trPr>
          <w:trHeight w:val="1832"/>
        </w:trPr>
        <w:tc>
          <w:tcPr>
            <w:tcW w:w="1771" w:type="dxa"/>
            <w:tcBorders>
              <w:top w:val="single" w:sz="6" w:space="0" w:color="000000"/>
              <w:left w:val="double" w:sz="4" w:space="0" w:color="auto"/>
              <w:bottom w:val="single" w:sz="12" w:space="0" w:color="000000"/>
              <w:right w:val="single" w:sz="6" w:space="0" w:color="000000"/>
            </w:tcBorders>
            <w:hideMark/>
          </w:tcPr>
          <w:p w14:paraId="0E66282B" w14:textId="77777777" w:rsidR="002354D0" w:rsidRPr="004C16E6" w:rsidRDefault="002354D0" w:rsidP="008B446C">
            <w:pPr>
              <w:spacing w:after="0"/>
            </w:pPr>
            <w:r w:rsidRPr="004C16E6">
              <w:rPr>
                <w:rFonts w:eastAsia="Garamond"/>
                <w:color w:val="000000"/>
              </w:rPr>
              <w:t>Nt, Ntm</w:t>
            </w:r>
          </w:p>
        </w:tc>
        <w:tc>
          <w:tcPr>
            <w:tcW w:w="2977" w:type="dxa"/>
            <w:tcBorders>
              <w:top w:val="single" w:sz="6" w:space="0" w:color="000000"/>
              <w:left w:val="single" w:sz="6" w:space="0" w:color="000000"/>
              <w:bottom w:val="single" w:sz="12" w:space="0" w:color="000000"/>
              <w:right w:val="single" w:sz="6" w:space="0" w:color="000000"/>
            </w:tcBorders>
            <w:hideMark/>
          </w:tcPr>
          <w:p w14:paraId="001FA10A" w14:textId="77777777" w:rsidR="002354D0" w:rsidRPr="004C16E6" w:rsidRDefault="002354D0" w:rsidP="008B446C">
            <w:pPr>
              <w:spacing w:after="0"/>
            </w:pPr>
            <w:r w:rsidRPr="004C16E6">
              <w:rPr>
                <w:rFonts w:eastAsia="Garamond"/>
                <w:color w:val="000000"/>
              </w:rPr>
              <w:t>- věci Nt a Ntm</w:t>
            </w:r>
          </w:p>
        </w:tc>
        <w:tc>
          <w:tcPr>
            <w:tcW w:w="2835" w:type="dxa"/>
            <w:tcBorders>
              <w:top w:val="single" w:sz="6" w:space="0" w:color="000000"/>
              <w:left w:val="single" w:sz="6" w:space="0" w:color="000000"/>
              <w:bottom w:val="single" w:sz="12" w:space="0" w:color="000000"/>
              <w:right w:val="single" w:sz="6" w:space="0" w:color="000000"/>
            </w:tcBorders>
            <w:hideMark/>
          </w:tcPr>
          <w:p w14:paraId="58719E93" w14:textId="77777777" w:rsidR="002354D0" w:rsidRPr="004C16E6" w:rsidRDefault="002354D0" w:rsidP="008B446C">
            <w:pPr>
              <w:spacing w:after="0"/>
            </w:pPr>
            <w:r w:rsidRPr="004C16E6">
              <w:rPr>
                <w:rFonts w:eastAsia="Garamond"/>
                <w:color w:val="000000"/>
              </w:rPr>
              <w:t>Mgr. Kateřina Edlová</w:t>
            </w:r>
          </w:p>
          <w:p w14:paraId="19DD521C" w14:textId="77777777" w:rsidR="002354D0" w:rsidRPr="004C16E6" w:rsidRDefault="002354D0" w:rsidP="008B446C">
            <w:pPr>
              <w:spacing w:after="0"/>
            </w:pPr>
            <w:r w:rsidRPr="004C16E6">
              <w:rPr>
                <w:rFonts w:eastAsia="Garamond"/>
                <w:color w:val="000000"/>
              </w:rPr>
              <w:t>Mgr. Petra Heřmanová</w:t>
            </w:r>
          </w:p>
          <w:p w14:paraId="5AA3C2D4" w14:textId="77777777" w:rsidR="002354D0" w:rsidRPr="004C16E6" w:rsidRDefault="002354D0" w:rsidP="008B446C">
            <w:pPr>
              <w:spacing w:after="0"/>
            </w:pPr>
            <w:r w:rsidRPr="004C16E6">
              <w:rPr>
                <w:rFonts w:eastAsia="Garamond"/>
                <w:color w:val="000000"/>
              </w:rPr>
              <w:t>Mgr. Petr Klein</w:t>
            </w:r>
          </w:p>
          <w:p w14:paraId="577623DE" w14:textId="77777777" w:rsidR="002354D0" w:rsidRPr="004C16E6" w:rsidRDefault="002354D0" w:rsidP="008B446C">
            <w:pPr>
              <w:spacing w:after="0"/>
            </w:pPr>
            <w:r w:rsidRPr="004C16E6">
              <w:rPr>
                <w:rFonts w:eastAsia="Garamond"/>
                <w:color w:val="000000"/>
              </w:rPr>
              <w:t>JUDr. Ilona Kratochvílová</w:t>
            </w:r>
          </w:p>
          <w:p w14:paraId="6A4AE838" w14:textId="77777777" w:rsidR="002354D0" w:rsidRPr="004C16E6" w:rsidRDefault="002354D0" w:rsidP="008B446C">
            <w:pPr>
              <w:spacing w:after="0"/>
              <w:rPr>
                <w:color w:val="FF0000"/>
              </w:rPr>
            </w:pPr>
            <w:r w:rsidRPr="004C16E6">
              <w:rPr>
                <w:rFonts w:eastAsia="Garamond"/>
                <w:color w:val="000000"/>
              </w:rPr>
              <w:t>JUDr. Ing. Patrik Kurztégl - nápad od 1. 7. 2026 (v rámci pracovní pohotovosti)</w:t>
            </w:r>
          </w:p>
          <w:p w14:paraId="56BB8DC0" w14:textId="77777777" w:rsidR="002354D0" w:rsidRPr="004C16E6" w:rsidRDefault="002354D0" w:rsidP="008B446C">
            <w:pPr>
              <w:spacing w:after="0"/>
            </w:pPr>
            <w:r w:rsidRPr="004C16E6">
              <w:rPr>
                <w:rFonts w:eastAsia="Garamond"/>
                <w:color w:val="000000"/>
              </w:rPr>
              <w:t>Mgr. Lenka Mužíková</w:t>
            </w:r>
          </w:p>
          <w:p w14:paraId="7439DDAE" w14:textId="77777777" w:rsidR="002354D0" w:rsidRPr="004C16E6" w:rsidRDefault="002354D0" w:rsidP="008B446C">
            <w:pPr>
              <w:spacing w:after="0"/>
            </w:pPr>
            <w:r w:rsidRPr="004C16E6">
              <w:rPr>
                <w:rFonts w:eastAsia="Garamond"/>
                <w:color w:val="000000"/>
              </w:rPr>
              <w:t>Mgr. Olga Reiserová</w:t>
            </w:r>
          </w:p>
        </w:tc>
        <w:tc>
          <w:tcPr>
            <w:tcW w:w="2410" w:type="dxa"/>
            <w:tcBorders>
              <w:top w:val="single" w:sz="6" w:space="0" w:color="000000"/>
              <w:left w:val="single" w:sz="6" w:space="0" w:color="000000"/>
              <w:bottom w:val="single" w:sz="12" w:space="0" w:color="000000"/>
              <w:right w:val="single" w:sz="6" w:space="0" w:color="000000"/>
            </w:tcBorders>
          </w:tcPr>
          <w:p w14:paraId="6AFA61BB" w14:textId="77777777" w:rsidR="002354D0" w:rsidRPr="004C16E6" w:rsidRDefault="002354D0" w:rsidP="008B446C">
            <w:pPr>
              <w:spacing w:after="0"/>
            </w:pPr>
          </w:p>
          <w:p w14:paraId="22843726" w14:textId="77777777" w:rsidR="002354D0" w:rsidRPr="004C16E6" w:rsidRDefault="002354D0" w:rsidP="008B446C">
            <w:pPr>
              <w:spacing w:after="0"/>
            </w:pPr>
          </w:p>
          <w:p w14:paraId="45447C27" w14:textId="77777777" w:rsidR="002354D0" w:rsidRPr="004C16E6" w:rsidRDefault="002354D0" w:rsidP="008B446C">
            <w:pPr>
              <w:spacing w:after="0"/>
            </w:pPr>
          </w:p>
          <w:p w14:paraId="6F5BCBB7" w14:textId="77777777" w:rsidR="002354D0" w:rsidRPr="004C16E6" w:rsidRDefault="002354D0" w:rsidP="008B446C">
            <w:pPr>
              <w:spacing w:after="0"/>
              <w:ind w:left="-70"/>
            </w:pPr>
          </w:p>
        </w:tc>
        <w:tc>
          <w:tcPr>
            <w:tcW w:w="4886" w:type="dxa"/>
            <w:tcBorders>
              <w:top w:val="single" w:sz="6" w:space="0" w:color="000000"/>
              <w:left w:val="single" w:sz="6" w:space="0" w:color="000000"/>
              <w:bottom w:val="single" w:sz="12" w:space="0" w:color="000000"/>
              <w:right w:val="double" w:sz="4" w:space="0" w:color="auto"/>
            </w:tcBorders>
          </w:tcPr>
          <w:p w14:paraId="2FA32CBC" w14:textId="77777777" w:rsidR="002354D0" w:rsidRPr="004C16E6" w:rsidRDefault="002354D0" w:rsidP="008B446C">
            <w:pPr>
              <w:spacing w:after="0"/>
            </w:pPr>
          </w:p>
        </w:tc>
      </w:tr>
    </w:tbl>
    <w:p w14:paraId="3E9FB69E" w14:textId="77777777" w:rsidR="002354D0" w:rsidRPr="004C16E6" w:rsidRDefault="002354D0" w:rsidP="002354D0">
      <w:pPr>
        <w:spacing w:after="0"/>
      </w:pPr>
    </w:p>
    <w:p w14:paraId="102D9AC0" w14:textId="77777777" w:rsidR="002354D0" w:rsidRPr="004C16E6" w:rsidRDefault="002354D0" w:rsidP="002354D0">
      <w:pPr>
        <w:spacing w:after="0"/>
      </w:pPr>
      <w:r w:rsidRPr="004C16E6">
        <w:rPr>
          <w:rFonts w:eastAsia="Garamond"/>
          <w:color w:val="000000"/>
        </w:rPr>
        <w:t xml:space="preserve">Pravidla pro přidělování věcí „ T“:                                                             </w:t>
      </w:r>
    </w:p>
    <w:p w14:paraId="409678F0" w14:textId="77777777" w:rsidR="002354D0" w:rsidRPr="004C16E6" w:rsidRDefault="002354D0" w:rsidP="002354D0">
      <w:pPr>
        <w:spacing w:after="0"/>
      </w:pPr>
    </w:p>
    <w:p w14:paraId="67AA6A13" w14:textId="77777777" w:rsidR="002354D0" w:rsidRPr="004C16E6" w:rsidRDefault="002354D0" w:rsidP="002354D0">
      <w:pPr>
        <w:spacing w:after="0"/>
      </w:pPr>
      <w:r w:rsidRPr="004C16E6">
        <w:rPr>
          <w:rFonts w:eastAsia="Garamond"/>
          <w:color w:val="000000"/>
        </w:rPr>
        <w:t>a) senát „1 T“</w:t>
      </w:r>
    </w:p>
    <w:p w14:paraId="0FB44168" w14:textId="77777777" w:rsidR="002354D0" w:rsidRPr="004C16E6" w:rsidRDefault="002354D0" w:rsidP="002354D0">
      <w:pPr>
        <w:spacing w:after="0"/>
        <w:rPr>
          <w:strike/>
          <w:color w:val="FF0000"/>
        </w:rPr>
      </w:pPr>
    </w:p>
    <w:p w14:paraId="113DF8D8" w14:textId="77777777" w:rsidR="002354D0" w:rsidRPr="004C16E6" w:rsidRDefault="002354D0" w:rsidP="002354D0">
      <w:pPr>
        <w:spacing w:after="0"/>
      </w:pPr>
      <w:r w:rsidRPr="004C16E6">
        <w:rPr>
          <w:rFonts w:eastAsia="Garamond"/>
          <w:color w:val="000000"/>
        </w:rPr>
        <w:t xml:space="preserve">    senát  „8T“ </w:t>
      </w:r>
    </w:p>
    <w:p w14:paraId="11802394" w14:textId="77777777" w:rsidR="002354D0" w:rsidRPr="004C16E6" w:rsidRDefault="002354D0" w:rsidP="002354D0">
      <w:pPr>
        <w:spacing w:after="0"/>
      </w:pPr>
      <w:r w:rsidRPr="004C16E6">
        <w:rPr>
          <w:rFonts w:eastAsia="Garamond"/>
          <w:color w:val="000000"/>
        </w:rPr>
        <w:t xml:space="preserve">    senát „9 T“ </w:t>
      </w:r>
    </w:p>
    <w:p w14:paraId="7BE1A593" w14:textId="77777777" w:rsidR="002354D0" w:rsidRPr="004C16E6" w:rsidRDefault="002354D0" w:rsidP="002354D0">
      <w:pPr>
        <w:spacing w:after="0"/>
      </w:pPr>
      <w:r w:rsidRPr="004C16E6">
        <w:rPr>
          <w:rFonts w:eastAsia="Garamond"/>
          <w:color w:val="000000"/>
        </w:rPr>
        <w:t>specializace</w:t>
      </w:r>
    </w:p>
    <w:p w14:paraId="1A99FD2E" w14:textId="77777777" w:rsidR="002354D0" w:rsidRPr="004C16E6" w:rsidRDefault="002354D0" w:rsidP="002354D0">
      <w:pPr>
        <w:spacing w:after="0"/>
      </w:pPr>
      <w:r w:rsidRPr="004C16E6">
        <w:rPr>
          <w:rFonts w:eastAsia="Garamond"/>
          <w:color w:val="000000"/>
        </w:rPr>
        <w:t>b) další hlediska při přidělování věcí:</w:t>
      </w:r>
    </w:p>
    <w:p w14:paraId="20927C18" w14:textId="77777777" w:rsidR="002354D0" w:rsidRPr="004C16E6" w:rsidRDefault="002354D0" w:rsidP="002354D0">
      <w:pPr>
        <w:spacing w:after="0"/>
      </w:pPr>
      <w:r w:rsidRPr="004C16E6">
        <w:rPr>
          <w:rFonts w:eastAsia="Garamond"/>
          <w:color w:val="000000"/>
        </w:rPr>
        <w:t>- vazební věc</w:t>
      </w:r>
    </w:p>
    <w:p w14:paraId="2EAF68E8" w14:textId="77777777" w:rsidR="002354D0" w:rsidRPr="004C16E6" w:rsidRDefault="002354D0" w:rsidP="002354D0">
      <w:pPr>
        <w:spacing w:after="0"/>
      </w:pPr>
      <w:r w:rsidRPr="004C16E6">
        <w:rPr>
          <w:rFonts w:eastAsia="Garamond"/>
          <w:color w:val="000000"/>
        </w:rPr>
        <w:t>- rozsah spisu</w:t>
      </w:r>
    </w:p>
    <w:p w14:paraId="1A584B00" w14:textId="77777777" w:rsidR="002354D0" w:rsidRPr="004C16E6" w:rsidRDefault="002354D0" w:rsidP="002354D0">
      <w:pPr>
        <w:spacing w:after="0"/>
      </w:pPr>
      <w:r w:rsidRPr="004C16E6">
        <w:rPr>
          <w:rFonts w:eastAsia="Garamond"/>
          <w:color w:val="000000"/>
        </w:rPr>
        <w:t>- počet obžalovaných osob</w:t>
      </w:r>
    </w:p>
    <w:p w14:paraId="4841F3C0" w14:textId="77777777" w:rsidR="002354D0" w:rsidRPr="004C16E6" w:rsidRDefault="002354D0" w:rsidP="002354D0">
      <w:pPr>
        <w:spacing w:after="0"/>
      </w:pPr>
    </w:p>
    <w:p w14:paraId="2530E1CC" w14:textId="77777777" w:rsidR="002354D0" w:rsidRPr="004C16E6" w:rsidRDefault="002354D0" w:rsidP="002354D0">
      <w:pPr>
        <w:spacing w:after="0"/>
      </w:pPr>
      <w:r w:rsidRPr="004C16E6">
        <w:rPr>
          <w:rFonts w:eastAsia="Garamond"/>
          <w:color w:val="000000"/>
        </w:rPr>
        <w:t>Rozdělení specializací:</w:t>
      </w:r>
    </w:p>
    <w:p w14:paraId="5F5308CD" w14:textId="77777777" w:rsidR="002354D0" w:rsidRPr="004C16E6" w:rsidRDefault="002354D0" w:rsidP="002354D0">
      <w:pPr>
        <w:spacing w:after="0"/>
      </w:pPr>
      <w:r w:rsidRPr="004C16E6">
        <w:rPr>
          <w:rFonts w:eastAsia="Garamond"/>
          <w:color w:val="000000"/>
        </w:rPr>
        <w:t xml:space="preserve">„9 Tm“ (Mgr. Řezníčková) – trestné činy mladistvých „9 Rod“ (Mgr. Řezníčková) –tzv. kvazidelikty nezletilých </w:t>
      </w:r>
    </w:p>
    <w:p w14:paraId="0F859B6F" w14:textId="77777777" w:rsidR="002354D0" w:rsidRPr="004C16E6" w:rsidRDefault="002354D0" w:rsidP="002354D0">
      <w:pPr>
        <w:spacing w:after="0"/>
      </w:pPr>
      <w:r w:rsidRPr="004C16E6">
        <w:rPr>
          <w:rFonts w:eastAsia="Garamond"/>
          <w:color w:val="000000"/>
        </w:rPr>
        <w:t>„1T“ – Mgr. Psohlavcová“ – korupce veřejných činitelů, korupce při veřejných zakázkách, korupce při veřejných soutěžích, korupce při dražbách</w:t>
      </w:r>
    </w:p>
    <w:p w14:paraId="13A8A793" w14:textId="77777777" w:rsidR="002354D0" w:rsidRPr="004C16E6" w:rsidRDefault="002354D0" w:rsidP="002354D0">
      <w:pPr>
        <w:spacing w:after="0"/>
      </w:pPr>
      <w:r w:rsidRPr="004C16E6">
        <w:rPr>
          <w:rFonts w:eastAsia="Garamond"/>
          <w:color w:val="000000"/>
        </w:rPr>
        <w:lastRenderedPageBreak/>
        <w:t xml:space="preserve">                  </w:t>
      </w:r>
    </w:p>
    <w:p w14:paraId="4831795C" w14:textId="7B17037A" w:rsidR="002354D0" w:rsidRPr="004C16E6" w:rsidRDefault="002354D0" w:rsidP="002354D0">
      <w:pPr>
        <w:spacing w:after="0"/>
      </w:pPr>
      <w:r w:rsidRPr="004C16E6">
        <w:t xml:space="preserve">Věci jsou přidělovány automaticky v systému „ISAS“ do senátů 1T (v rozsahu 100%), 2T (v rozsahu 100%) do 30/6/2026, kdy od 1. 7. 2026 se zastavuje nápad do senátu 2T , </w:t>
      </w:r>
      <w:r w:rsidRPr="004C16E6">
        <w:rPr>
          <w:strike/>
          <w:color w:val="FF0000"/>
        </w:rPr>
        <w:t>8T (v rozsahu 100%)</w:t>
      </w:r>
      <w:r w:rsidRPr="004C16E6">
        <w:rPr>
          <w:color w:val="FF0000"/>
        </w:rPr>
        <w:t>8T (v rozsahu 100%) do 11. 10. 2026; s účinností od 12. 10. 2026 se Mgr. Barboře Ševčíkové zastavuje nápad nových věcí rejstříku T</w:t>
      </w:r>
      <w:r w:rsidR="00F149B3" w:rsidRPr="004C16E6">
        <w:rPr>
          <w:color w:val="FF0000"/>
        </w:rPr>
        <w:t xml:space="preserve">, Nt, Ntm, Td </w:t>
      </w:r>
      <w:r w:rsidRPr="004C16E6">
        <w:rPr>
          <w:color w:val="FF0000"/>
        </w:rPr>
        <w:t>do soudního oddělení 8T</w:t>
      </w:r>
      <w:r w:rsidRPr="004C16E6">
        <w:t xml:space="preserve"> a 9T (v rozsahu 100%) – počínaje 1T. Věci bez specializace jsou přidělovány s přihlédnutím k přiděleným věcem se specializací tak, aby jednotlivé senáty byly vytíženy rovnoměrně. Věci se specializací jsou rozdělovány přednostně pracovnicí vyšší podatelny, při souběhu specializací má přednost osoba pachatele před druhem trestné činnosti. Případně jsou věci rozdělovány pracovnicí vyšší podatelny za účelem zatížení senátů ve stanoveném poměru (vazební věc, rozsah spisu, počet obžalovaných).</w:t>
      </w:r>
    </w:p>
    <w:p w14:paraId="2D0998C9" w14:textId="6B8195AB" w:rsidR="002354D0" w:rsidRPr="004C16E6" w:rsidRDefault="002354D0" w:rsidP="002354D0">
      <w:pPr>
        <w:spacing w:after="0"/>
      </w:pPr>
      <w:r w:rsidRPr="004C16E6">
        <w:rPr>
          <w:rFonts w:eastAsia="Garamond"/>
          <w:color w:val="000000"/>
        </w:rPr>
        <w:t>Věci „T“ – řízení dle § 314b odst. 2 trestního řádu v pracovní době vyřizují soudci Mgr. Psohlavcová</w:t>
      </w:r>
      <w:r w:rsidRPr="004C16E6">
        <w:rPr>
          <w:rFonts w:eastAsia="Garamond"/>
          <w:strike/>
          <w:color w:val="000000"/>
        </w:rPr>
        <w:t xml:space="preserve">,  </w:t>
      </w:r>
      <w:r w:rsidRPr="004C16E6">
        <w:rPr>
          <w:rFonts w:eastAsia="Garamond"/>
          <w:strike/>
          <w:color w:val="FF0000"/>
        </w:rPr>
        <w:t>Mgr. Ševčíková</w:t>
      </w:r>
      <w:r w:rsidR="00E90765" w:rsidRPr="004C16E6">
        <w:rPr>
          <w:rFonts w:eastAsia="Garamond"/>
          <w:color w:val="FF0000"/>
        </w:rPr>
        <w:t xml:space="preserve"> (od 12. 10. 2026)</w:t>
      </w:r>
      <w:r w:rsidRPr="004C16E6">
        <w:rPr>
          <w:rFonts w:eastAsia="Garamond"/>
          <w:color w:val="000000"/>
        </w:rPr>
        <w:t xml:space="preserve">, Mgr. Řezníčková. Mimo pracovní dobu (pokud pracovní pohotovost bude vykonávat soudce zařazený na občanskoprávním úseku) v případě dosažitelnosti Mgr. Psohlavcové,  </w:t>
      </w:r>
      <w:r w:rsidRPr="004C16E6">
        <w:rPr>
          <w:rFonts w:eastAsia="Garamond"/>
          <w:strike/>
          <w:color w:val="FF0000"/>
        </w:rPr>
        <w:t>Mgr. Ševčíkové</w:t>
      </w:r>
      <w:r w:rsidRPr="004C16E6">
        <w:rPr>
          <w:rFonts w:eastAsia="Garamond"/>
          <w:color w:val="FF0000"/>
        </w:rPr>
        <w:t xml:space="preserve"> </w:t>
      </w:r>
      <w:r w:rsidRPr="004C16E6">
        <w:rPr>
          <w:rFonts w:eastAsia="Garamond"/>
          <w:color w:val="000000"/>
        </w:rPr>
        <w:t xml:space="preserve">a Mgr. Řezníčkové budou tuto věc vyřizovat tito soudci v pořadí dle čísel senátu, přičemž budou kontaktováni soudcem, který má pracovní pohotovost. V případě nedosažitelnosti Mgr. Psohlavcové, </w:t>
      </w:r>
      <w:r w:rsidRPr="004C16E6">
        <w:rPr>
          <w:rFonts w:eastAsia="Garamond"/>
          <w:strike/>
          <w:color w:val="FF0000"/>
        </w:rPr>
        <w:t>Mgr. Ševčíkové</w:t>
      </w:r>
      <w:r w:rsidRPr="004C16E6">
        <w:rPr>
          <w:rFonts w:eastAsia="Garamond"/>
          <w:color w:val="FF0000"/>
        </w:rPr>
        <w:t xml:space="preserve"> </w:t>
      </w:r>
      <w:r w:rsidRPr="004C16E6">
        <w:rPr>
          <w:rFonts w:eastAsia="Garamond"/>
          <w:color w:val="000000"/>
        </w:rPr>
        <w:t>a Mgr. Řezníčkové soudce vykonávající pracovní pohotovost rozhodne pouze o vazbě zadrženého podezřelého.</w:t>
      </w:r>
    </w:p>
    <w:p w14:paraId="6437331B" w14:textId="77777777" w:rsidR="002354D0" w:rsidRPr="004C16E6" w:rsidRDefault="002354D0" w:rsidP="002354D0">
      <w:pPr>
        <w:spacing w:after="0"/>
      </w:pPr>
      <w:r w:rsidRPr="004C16E6">
        <w:rPr>
          <w:rFonts w:eastAsia="Garamond"/>
          <w:color w:val="000000"/>
        </w:rPr>
        <w:t xml:space="preserve">V případě vyloučení soudce, kterému věc byla přidělena k vyřízení, bude věc přidělena zastupujícímu soudci. </w:t>
      </w:r>
    </w:p>
    <w:p w14:paraId="34B075B7" w14:textId="77777777" w:rsidR="002354D0" w:rsidRPr="004C16E6" w:rsidRDefault="002354D0" w:rsidP="002354D0">
      <w:pPr>
        <w:spacing w:after="0"/>
      </w:pPr>
      <w:r w:rsidRPr="004C16E6">
        <w:rPr>
          <w:rFonts w:eastAsia="Garamond"/>
          <w:color w:val="000000"/>
        </w:rPr>
        <w:t xml:space="preserve">Vyloučené věci nebudou pro účely rozdělování nápadu brány v úvahu. Věci dříve pravomocně vrácené k došetření nebo dříve pravomocně postoupené, věci, kde státní zastupitelství vzalo zpět obžalobu, návrh na potrestání či návrh na schválení dohody o vině a trestu, budou v případě nového podání obžaloby, NNP, návrhu na schválení dohody či vrácení věci k vyřízení zdejšímu soudu přiděleny do téhož senátu. Nově napadlá věc proti obviněnému, u kterého u zdejšího soudu již běží jiné řízení, bude zapsána do téhož senátu tehdy, pokud v dříve napadlé věci dosud nebylo nařízeno hlavní líčení, nebo v případě, že lze (po konzultaci s příslušným soudcem) předpokládat, že jde o další trestnou činnost v rámci téhož skutku, uvedené neplatí pro řízení dle § 314b odst. 2 trestního řádu. V případě obžaloby či návrhu na potrestání pro trestný čin křivé výpovědi a nepravdivého znaleckého posudku dle § 346 trestního zákoníku bude věc přidělena tomu ze soudců, který nerozhodoval v původní trestní věci, kde byla výpověď svědka, znalecký posudek či výpověď znalce podávána. </w:t>
      </w:r>
    </w:p>
    <w:p w14:paraId="70A0BE53" w14:textId="77777777" w:rsidR="002354D0" w:rsidRPr="004C16E6" w:rsidRDefault="002354D0" w:rsidP="002354D0">
      <w:pPr>
        <w:spacing w:after="0"/>
      </w:pPr>
      <w:r w:rsidRPr="004C16E6">
        <w:rPr>
          <w:rFonts w:eastAsia="Garamond"/>
          <w:color w:val="000000"/>
        </w:rPr>
        <w:t xml:space="preserve">Návrhy v přípravném řízení týkající se rozhodnutí o vazbě, odposlechy, neodkladné úkony, domovní prohlídky, prohlídky jiných prostor a pozemků a další rozhodnutí a úkony, které činí soudce v přípravném řízení, vyřizuje soudce, který má pracovní pohotovost. </w:t>
      </w:r>
    </w:p>
    <w:p w14:paraId="61B275FA" w14:textId="77777777" w:rsidR="002354D0" w:rsidRPr="004C16E6" w:rsidRDefault="002354D0" w:rsidP="002354D0">
      <w:pPr>
        <w:spacing w:after="0"/>
      </w:pPr>
      <w:r w:rsidRPr="004C16E6">
        <w:rPr>
          <w:rFonts w:eastAsia="Garamond"/>
          <w:color w:val="000000"/>
        </w:rPr>
        <w:t xml:space="preserve">Pro rozhodování o vazbách mladistvých v přípravném řízení je určen soudce vykonávající pohotovost dle zvláštního rozpisu, který se tím stává soudcem pro mládež pro přípravné řízení. V případě pracovní pohotovosti Mgr. Michaely Řezníčkové bude o vazbách mladistvých rozhodovat Mgr. Psohlavcová, nebo není-li to závažných důvodů možné, </w:t>
      </w:r>
      <w:r w:rsidRPr="004C16E6">
        <w:rPr>
          <w:rFonts w:eastAsia="Garamond"/>
          <w:strike/>
          <w:color w:val="FF0000"/>
        </w:rPr>
        <w:t>Mgr. Barbora Ševčíková</w:t>
      </w:r>
      <w:r w:rsidRPr="004C16E6">
        <w:rPr>
          <w:rFonts w:eastAsia="Garamond"/>
          <w:color w:val="000000"/>
        </w:rPr>
        <w:t xml:space="preserve">, není-li to závažných důvodů možné, rozhoduje soudce zajišťující pohotovost v následujícím týdnu, pokud to nebude ze závažných důvodů možné, soudce zajišťující pohotovost v dalším týdnu, et cetera. </w:t>
      </w:r>
    </w:p>
    <w:p w14:paraId="1664F388" w14:textId="77777777" w:rsidR="002354D0" w:rsidRPr="004C16E6" w:rsidRDefault="002354D0" w:rsidP="002354D0">
      <w:pPr>
        <w:spacing w:after="0"/>
      </w:pPr>
      <w:r w:rsidRPr="004C16E6">
        <w:rPr>
          <w:rFonts w:eastAsia="Garamond"/>
          <w:color w:val="000000"/>
        </w:rPr>
        <w:t>Ve věcech vydaných příkazů k zatčení rozhoduje v pracovní době soudce, který příkaz k zatčení vydal, v případě jeho nepřítomnosti soudce, který má pracovní pohotovost dle zvláštního rozpisu. Mimo pracovní dobu rozhoduje soudce, který má pracovní pohotovost dle zvláštního rozpisu.</w:t>
      </w:r>
    </w:p>
    <w:p w14:paraId="39DF579D" w14:textId="77777777" w:rsidR="002354D0" w:rsidRPr="004C16E6" w:rsidRDefault="002354D0" w:rsidP="002354D0">
      <w:pPr>
        <w:spacing w:after="0"/>
      </w:pPr>
      <w:r w:rsidRPr="004C16E6">
        <w:rPr>
          <w:rFonts w:eastAsia="Garamond"/>
          <w:color w:val="000000"/>
        </w:rPr>
        <w:t xml:space="preserve">O žádosti obviněného o propuštění z vazby, o prodloužení trvání vazby a institutech souvisejících (zrušení ustanovení obhájce onoho obviněného apod.) rozhoduje v přípravném řízení soudce, který rozhodoval o vzetí obviněného do vazby.  </w:t>
      </w:r>
    </w:p>
    <w:p w14:paraId="4830E625" w14:textId="77777777" w:rsidR="002354D0" w:rsidRPr="004C16E6" w:rsidRDefault="002354D0" w:rsidP="002354D0">
      <w:pPr>
        <w:spacing w:after="0"/>
      </w:pPr>
      <w:r w:rsidRPr="004C16E6">
        <w:rPr>
          <w:rFonts w:eastAsia="Garamond"/>
          <w:color w:val="000000"/>
        </w:rPr>
        <w:t xml:space="preserve">O zastavení nápadu v souvislosti s přidělením rozsáhlých a obtížných věcí, rozhodne předsedkyně Okresního soudu v Tachově. </w:t>
      </w:r>
    </w:p>
    <w:p w14:paraId="16F9F78E" w14:textId="77777777" w:rsidR="002354D0" w:rsidRPr="004C16E6" w:rsidRDefault="002354D0" w:rsidP="002354D0">
      <w:pPr>
        <w:spacing w:after="0"/>
      </w:pPr>
      <w:r w:rsidRPr="004C16E6">
        <w:rPr>
          <w:rFonts w:eastAsia="Garamond"/>
          <w:color w:val="000000"/>
        </w:rPr>
        <w:t xml:space="preserve">V době dovolené delší jednoho týdne se soudci zastavuje nápad vazebních věcí. </w:t>
      </w:r>
    </w:p>
    <w:p w14:paraId="0E9ABB76" w14:textId="77777777" w:rsidR="002354D0" w:rsidRPr="004C16E6" w:rsidRDefault="002354D0" w:rsidP="002354D0">
      <w:pPr>
        <w:spacing w:after="0"/>
      </w:pPr>
      <w:r w:rsidRPr="004C16E6">
        <w:rPr>
          <w:rFonts w:eastAsia="Garamond"/>
          <w:color w:val="000000"/>
        </w:rPr>
        <w:lastRenderedPageBreak/>
        <w:t xml:space="preserve">Nepřítomnost soudce z důvodu pracovní neschopnosti, čerpání dovolené, služební cesty nebo některé z dalších zákonných překážek v práci bude individuálně řešit předsedkyně Okresního soudu v Tachově. </w:t>
      </w:r>
    </w:p>
    <w:p w14:paraId="61164C2C" w14:textId="77777777" w:rsidR="002354D0" w:rsidRPr="004C16E6" w:rsidRDefault="002354D0" w:rsidP="002354D0">
      <w:pPr>
        <w:spacing w:after="0"/>
      </w:pPr>
      <w:r w:rsidRPr="004C16E6">
        <w:rPr>
          <w:rFonts w:eastAsia="Garamond"/>
          <w:color w:val="000000"/>
        </w:rPr>
        <w:t>Zajištění pracovní pohotovosti po pracovní době, ve dnech pracovního volna a o svátcích, zabezpečují všichni soudci okresního soudu po týdnu dle rozpisu, který je založen na správě soudu.</w:t>
      </w:r>
    </w:p>
    <w:p w14:paraId="2F751791" w14:textId="77777777" w:rsidR="002354D0" w:rsidRPr="004C16E6" w:rsidRDefault="002354D0" w:rsidP="002354D0">
      <w:pPr>
        <w:spacing w:after="0"/>
      </w:pPr>
      <w:r w:rsidRPr="004C16E6">
        <w:rPr>
          <w:rFonts w:eastAsia="Garamond"/>
          <w:color w:val="000000"/>
        </w:rPr>
        <w:t xml:space="preserve">                                                                                                                                                                                                     </w:t>
      </w:r>
    </w:p>
    <w:p w14:paraId="3A15D883" w14:textId="77777777" w:rsidR="002354D0" w:rsidRPr="004C16E6" w:rsidRDefault="002354D0" w:rsidP="002354D0">
      <w:pPr>
        <w:spacing w:after="0"/>
      </w:pPr>
      <w:r w:rsidRPr="004C16E6">
        <w:rPr>
          <w:rFonts w:eastAsia="Garamond"/>
          <w:color w:val="000000"/>
        </w:rPr>
        <w:t>Vedlejší agendy:</w:t>
      </w:r>
    </w:p>
    <w:p w14:paraId="731FF453" w14:textId="77777777" w:rsidR="002354D0" w:rsidRPr="004C16E6" w:rsidRDefault="002354D0" w:rsidP="002354D0">
      <w:pPr>
        <w:spacing w:after="0"/>
      </w:pPr>
    </w:p>
    <w:p w14:paraId="2BED1315" w14:textId="77777777" w:rsidR="002354D0" w:rsidRPr="004C16E6" w:rsidRDefault="002354D0" w:rsidP="002354D0">
      <w:pPr>
        <w:spacing w:after="0"/>
      </w:pPr>
      <w:r w:rsidRPr="004C16E6">
        <w:rPr>
          <w:rFonts w:eastAsia="Garamond"/>
          <w:color w:val="000000"/>
        </w:rPr>
        <w:t xml:space="preserve">- věci „Nt“, „NTm“ </w:t>
      </w:r>
    </w:p>
    <w:p w14:paraId="4101DB14" w14:textId="77777777" w:rsidR="002354D0" w:rsidRPr="004C16E6" w:rsidRDefault="002354D0" w:rsidP="002354D0">
      <w:pPr>
        <w:spacing w:after="0"/>
      </w:pPr>
      <w:r w:rsidRPr="004C16E6">
        <w:rPr>
          <w:rFonts w:eastAsia="Garamond"/>
          <w:color w:val="000000"/>
        </w:rPr>
        <w:t xml:space="preserve">- věci Nt (mimo pracovní pohotovost s výjimkou návrhů na obnovu řízení – viz. níže) vyřizují soudci Mgr. Psohlavcová,  LL. M., </w:t>
      </w:r>
      <w:r w:rsidRPr="004C16E6">
        <w:rPr>
          <w:rFonts w:eastAsia="Garamond"/>
          <w:strike/>
          <w:color w:val="FF0000"/>
        </w:rPr>
        <w:t>Mgr. Ševčíková</w:t>
      </w:r>
      <w:r w:rsidRPr="004C16E6">
        <w:rPr>
          <w:rFonts w:eastAsia="Garamond"/>
          <w:color w:val="000000"/>
        </w:rPr>
        <w:t>, Mgr. Řezníčková v poměru 1:1:1, rovnoměrně rotačním způsobem počínaje Mgr. Psohlavcovou.</w:t>
      </w:r>
    </w:p>
    <w:p w14:paraId="7F3E6EEB" w14:textId="77777777" w:rsidR="002354D0" w:rsidRPr="004C16E6" w:rsidRDefault="002354D0" w:rsidP="002354D0">
      <w:pPr>
        <w:spacing w:after="0"/>
      </w:pPr>
      <w:r w:rsidRPr="004C16E6">
        <w:rPr>
          <w:rFonts w:eastAsia="Garamond"/>
          <w:color w:val="000000"/>
        </w:rPr>
        <w:t xml:space="preserve">- věci Ntm (mimo pracovní pohotovost) vyřizují Mgr. Psohlavcová a </w:t>
      </w:r>
      <w:r w:rsidRPr="004C16E6">
        <w:rPr>
          <w:rFonts w:eastAsia="Garamond"/>
          <w:strike/>
          <w:color w:val="FF0000"/>
        </w:rPr>
        <w:t>Mgr. Ševčíková</w:t>
      </w:r>
      <w:r w:rsidRPr="004C16E6">
        <w:rPr>
          <w:rFonts w:eastAsia="Garamond"/>
          <w:color w:val="FF0000"/>
        </w:rPr>
        <w:t xml:space="preserve"> </w:t>
      </w:r>
      <w:r w:rsidRPr="004C16E6">
        <w:rPr>
          <w:rFonts w:eastAsia="Garamond"/>
          <w:color w:val="000000"/>
        </w:rPr>
        <w:t>v poměru 1:1 počínaje Mgr. Psohlavcovou, pokud to není ani u jednoho z nich ze závažných důvodů možné a vyřízení věci nesnese odkladu, pak pracovní pohotovost konající soudce. V případě pracovní pohotovosti Mgr. Řezníčkové bude rozhodovat soudce zajišťující pohotovost v následujícím týdnu, pokud to nebude ze závažných důvodů možné, soudce zajišťující pohotovost v dalším týdnu, et cetera.</w:t>
      </w:r>
    </w:p>
    <w:p w14:paraId="193239B7" w14:textId="77777777" w:rsidR="002354D0" w:rsidRPr="004C16E6" w:rsidRDefault="002354D0" w:rsidP="002354D0">
      <w:pPr>
        <w:spacing w:after="0"/>
      </w:pPr>
      <w:r w:rsidRPr="004C16E6">
        <w:rPr>
          <w:rFonts w:eastAsia="Garamond"/>
          <w:color w:val="000000"/>
        </w:rPr>
        <w:t>- věci Nt (mimo pracovní pohotovost) - návrhy na obnovu řízení – jsou zapisovány do samostatného oddělení rejstříku, vyřizují je soudci Mgr. Psohlavcová</w:t>
      </w:r>
      <w:r w:rsidRPr="004C16E6">
        <w:rPr>
          <w:rFonts w:eastAsia="Garamond"/>
          <w:strike/>
          <w:color w:val="FF0000"/>
        </w:rPr>
        <w:t>,  Mgr. Ševčíková</w:t>
      </w:r>
      <w:r w:rsidRPr="004C16E6">
        <w:rPr>
          <w:rFonts w:eastAsia="Garamond"/>
          <w:color w:val="FF0000"/>
        </w:rPr>
        <w:t xml:space="preserve"> </w:t>
      </w:r>
      <w:r w:rsidRPr="004C16E6">
        <w:rPr>
          <w:rFonts w:eastAsia="Garamond"/>
          <w:color w:val="000000"/>
        </w:rPr>
        <w:t xml:space="preserve">a Mgr. Řezníčková v poměru 1:1:1, v případě možného zákonného vyloučení soudce (meritorně rozhodoval pravomocně skončenou věc, kde je navrhována obnova řízení, či zde činil úkony v přípravném řízení uvedené v ust. § 30 odst. 2 trestního řádu) bude věc přidělena zastupujícímu soudci  </w:t>
      </w:r>
    </w:p>
    <w:p w14:paraId="36DCDD33" w14:textId="77777777" w:rsidR="002354D0" w:rsidRPr="004C16E6" w:rsidRDefault="002354D0" w:rsidP="002354D0">
      <w:pPr>
        <w:spacing w:after="0"/>
      </w:pPr>
      <w:r w:rsidRPr="004C16E6">
        <w:rPr>
          <w:rFonts w:eastAsia="Garamond"/>
          <w:color w:val="000000"/>
        </w:rPr>
        <w:t xml:space="preserve">- věci Nt (pracovní pohotovost) vyřizují všichni soudci dle zvláštního rozpisu uloženého na správě soudu, a to střídavě po týdnu, věci Ntm (pracovní pohotovost) vyřizují všichni soudci dle zvláštního rozpisu uloženého na správě soudu, s výjimkou Mgr Řezníčkové, v případě její pracovní pohotovosti pak takovou věc bude rozhodovat Mgr. Psohlavcová, pokud to není ze závažných důvodů možné,  </w:t>
      </w:r>
      <w:r w:rsidRPr="004C16E6">
        <w:rPr>
          <w:rFonts w:eastAsia="Garamond"/>
          <w:strike/>
          <w:color w:val="FF0000"/>
        </w:rPr>
        <w:t>Mgr. Ševčíková</w:t>
      </w:r>
      <w:r w:rsidRPr="004C16E6">
        <w:rPr>
          <w:rFonts w:eastAsia="Garamond"/>
          <w:color w:val="000000"/>
        </w:rPr>
        <w:t>, pokud to není ze závažných důvodů možné, pak soudce zajišťující pohotovost v následujícím týdnu, pokud to nebude ze závažných důvodů možné, soudce zajišťující pohotovost v dalším týdnu, et cetera.</w:t>
      </w:r>
    </w:p>
    <w:p w14:paraId="521EBE73" w14:textId="77777777" w:rsidR="002354D0" w:rsidRPr="004C16E6" w:rsidRDefault="002354D0" w:rsidP="002354D0">
      <w:pPr>
        <w:spacing w:after="0"/>
      </w:pPr>
      <w:r w:rsidRPr="004C16E6">
        <w:rPr>
          <w:rFonts w:eastAsia="Garamond"/>
          <w:color w:val="000000"/>
        </w:rPr>
        <w:t>-</w:t>
      </w:r>
      <w:r w:rsidR="00B7021B" w:rsidRPr="004C16E6">
        <w:rPr>
          <w:rFonts w:eastAsia="Garamond"/>
          <w:color w:val="000000"/>
        </w:rPr>
        <w:t xml:space="preserve"> </w:t>
      </w:r>
      <w:r w:rsidRPr="004C16E6">
        <w:rPr>
          <w:rFonts w:eastAsia="Garamond"/>
          <w:color w:val="000000"/>
        </w:rPr>
        <w:t xml:space="preserve">Mgr. Edlová, Mgr. Heřmanová, Mgr. Klein, JUDr. Kratochvílová, Mgr. Mužíková, Mgr. Reiserová a JUDr. Ing. Kurztégl, PhD. LL.M. vyřizují věci „Nt“ a „Ntm“ pouze v rámci pracovní pohotovosti a za shora uvedených podmínek, „Nt“ a „Ntm“ návrhy na propuštění z vazby a ponechání ve vazbě ve stejné věci, ve které rozhodli v rámci pracovní pohotovosti o vzetí do vazby.                                                                                                                </w:t>
      </w:r>
    </w:p>
    <w:p w14:paraId="007D2237" w14:textId="77777777" w:rsidR="002354D0" w:rsidRPr="004C16E6" w:rsidRDefault="002354D0" w:rsidP="002354D0">
      <w:pPr>
        <w:spacing w:after="0"/>
      </w:pPr>
    </w:p>
    <w:p w14:paraId="5B9642B0" w14:textId="77777777" w:rsidR="002354D0" w:rsidRPr="004C16E6" w:rsidRDefault="002354D0" w:rsidP="002354D0">
      <w:pPr>
        <w:spacing w:after="0"/>
      </w:pPr>
      <w:r w:rsidRPr="004C16E6">
        <w:rPr>
          <w:rFonts w:eastAsia="Garamond"/>
          <w:color w:val="000000"/>
        </w:rPr>
        <w:t xml:space="preserve">„Td“ </w:t>
      </w:r>
    </w:p>
    <w:p w14:paraId="2E89484F" w14:textId="77777777" w:rsidR="002354D0" w:rsidRPr="004C16E6" w:rsidRDefault="002354D0" w:rsidP="002354D0">
      <w:pPr>
        <w:spacing w:after="0"/>
      </w:pPr>
      <w:r w:rsidRPr="004C16E6">
        <w:rPr>
          <w:rFonts w:eastAsia="Garamond"/>
          <w:color w:val="000000"/>
        </w:rPr>
        <w:t xml:space="preserve">- věci Td vyřizují soudci Mgr. Psohlavcová,  </w:t>
      </w:r>
      <w:r w:rsidRPr="004C16E6">
        <w:rPr>
          <w:rFonts w:eastAsia="Garamond"/>
          <w:strike/>
          <w:color w:val="FF0000"/>
        </w:rPr>
        <w:t>Mgr. Ševčíková</w:t>
      </w:r>
      <w:r w:rsidRPr="004C16E6">
        <w:rPr>
          <w:rFonts w:eastAsia="Garamond"/>
          <w:color w:val="FF0000"/>
        </w:rPr>
        <w:t xml:space="preserve"> </w:t>
      </w:r>
      <w:r w:rsidRPr="004C16E6">
        <w:rPr>
          <w:rFonts w:eastAsia="Garamond"/>
          <w:color w:val="000000"/>
        </w:rPr>
        <w:t>a Mgr. Řezníčková v poměru 1:1:1, rovnoměrně rotačním způsobem počínaje Mgr. Psohlavcovou</w:t>
      </w:r>
    </w:p>
    <w:p w14:paraId="63A7D2FE" w14:textId="77777777" w:rsidR="002354D0" w:rsidRPr="004C16E6" w:rsidRDefault="002354D0" w:rsidP="002354D0">
      <w:pPr>
        <w:spacing w:after="0"/>
      </w:pPr>
      <w:r w:rsidRPr="004C16E6">
        <w:rPr>
          <w:rFonts w:eastAsia="Garamond"/>
          <w:color w:val="000000"/>
        </w:rPr>
        <w:t xml:space="preserve">          </w:t>
      </w:r>
    </w:p>
    <w:p w14:paraId="38564160" w14:textId="77777777" w:rsidR="002354D0" w:rsidRPr="004C16E6" w:rsidRDefault="002354D0" w:rsidP="002354D0">
      <w:pPr>
        <w:spacing w:after="0"/>
        <w:rPr>
          <w:b/>
        </w:rPr>
      </w:pPr>
      <w:r w:rsidRPr="004C16E6">
        <w:rPr>
          <w:rFonts w:eastAsia="Garamond"/>
          <w:b/>
          <w:color w:val="000000"/>
        </w:rPr>
        <w:t>Soudní kancelář „T“</w:t>
      </w:r>
    </w:p>
    <w:p w14:paraId="6016D751" w14:textId="77777777" w:rsidR="002354D0" w:rsidRPr="004C16E6" w:rsidRDefault="002354D0" w:rsidP="002354D0">
      <w:pPr>
        <w:spacing w:after="0"/>
        <w:rPr>
          <w:b/>
        </w:rPr>
      </w:pPr>
    </w:p>
    <w:p w14:paraId="674F174A" w14:textId="77777777" w:rsidR="002354D0" w:rsidRPr="004C16E6" w:rsidRDefault="002354D0" w:rsidP="002354D0">
      <w:pPr>
        <w:spacing w:after="0"/>
        <w:rPr>
          <w:b/>
        </w:rPr>
      </w:pPr>
      <w:r w:rsidRPr="004C16E6">
        <w:rPr>
          <w:rFonts w:eastAsia="Garamond"/>
          <w:b/>
          <w:color w:val="000000"/>
        </w:rPr>
        <w:lastRenderedPageBreak/>
        <w:t xml:space="preserve">Asistentka soudce:                         Mgr. Adéla Krylová                         </w:t>
      </w:r>
    </w:p>
    <w:p w14:paraId="603D5C0E" w14:textId="77777777" w:rsidR="002354D0" w:rsidRPr="004C16E6" w:rsidRDefault="002354D0" w:rsidP="002354D0">
      <w:pPr>
        <w:spacing w:after="0"/>
      </w:pPr>
      <w:r w:rsidRPr="004C16E6">
        <w:rPr>
          <w:rFonts w:eastAsia="Garamond"/>
          <w:color w:val="000000"/>
        </w:rPr>
        <w:t xml:space="preserve">- činí úkony na pokyn soudce – Mgr. Řezníčkové </w:t>
      </w:r>
    </w:p>
    <w:p w14:paraId="2D016DB0" w14:textId="77777777" w:rsidR="002354D0" w:rsidRPr="004C16E6" w:rsidRDefault="002354D0" w:rsidP="002354D0">
      <w:pPr>
        <w:spacing w:after="0"/>
        <w:rPr>
          <w:strike/>
          <w:color w:val="FF0000"/>
        </w:rPr>
      </w:pPr>
      <w:r w:rsidRPr="004C16E6">
        <w:rPr>
          <w:rFonts w:eastAsia="Garamond"/>
          <w:color w:val="000000"/>
        </w:rPr>
        <w:t>- vyřizuje věci „Td“a „ Cd“ – zajištění a účast u videokonference na žádost jiného soudu, s výjimkou dožádání z ciziny</w:t>
      </w:r>
    </w:p>
    <w:p w14:paraId="2AD9C24B" w14:textId="77777777" w:rsidR="002354D0" w:rsidRPr="004C16E6" w:rsidRDefault="002354D0" w:rsidP="002354D0">
      <w:pPr>
        <w:spacing w:after="0"/>
      </w:pPr>
      <w:r w:rsidRPr="004C16E6">
        <w:rPr>
          <w:rFonts w:eastAsia="Garamond"/>
          <w:color w:val="000000"/>
        </w:rPr>
        <w:t>- rozhoduje o svědečném   ve všech agendách (výplata svědečného při jednání), včetně zápisu videokonferencí do systému</w:t>
      </w:r>
    </w:p>
    <w:p w14:paraId="7EFF8A6A" w14:textId="77777777" w:rsidR="002354D0" w:rsidRPr="004C16E6" w:rsidRDefault="002354D0" w:rsidP="002354D0">
      <w:pPr>
        <w:spacing w:after="0"/>
      </w:pPr>
      <w:r w:rsidRPr="004C16E6">
        <w:rPr>
          <w:rFonts w:eastAsia="Garamond"/>
          <w:color w:val="000000"/>
        </w:rPr>
        <w:t>- vykonává další práce podle pokynu předsedkyně a místopředsedkyně soudu a ředitelky správy soudu</w:t>
      </w:r>
    </w:p>
    <w:p w14:paraId="2C6DF62D" w14:textId="77777777" w:rsidR="002354D0" w:rsidRPr="004C16E6" w:rsidRDefault="002354D0" w:rsidP="002354D0">
      <w:pPr>
        <w:spacing w:after="0"/>
        <w:rPr>
          <w:b/>
        </w:rPr>
      </w:pPr>
    </w:p>
    <w:p w14:paraId="1189E4F5" w14:textId="77777777" w:rsidR="002354D0" w:rsidRPr="004C16E6" w:rsidRDefault="002354D0" w:rsidP="002354D0">
      <w:pPr>
        <w:spacing w:after="0"/>
      </w:pPr>
    </w:p>
    <w:p w14:paraId="72213EDA" w14:textId="77777777" w:rsidR="002354D0" w:rsidRPr="004C16E6" w:rsidRDefault="002354D0" w:rsidP="002354D0">
      <w:pPr>
        <w:spacing w:after="0"/>
      </w:pPr>
    </w:p>
    <w:p w14:paraId="007525B7" w14:textId="77777777" w:rsidR="002354D0" w:rsidRPr="004C16E6" w:rsidRDefault="002354D0" w:rsidP="002354D0">
      <w:pPr>
        <w:spacing w:after="0"/>
        <w:rPr>
          <w:b/>
        </w:rPr>
      </w:pPr>
      <w:r w:rsidRPr="004C16E6">
        <w:rPr>
          <w:rFonts w:eastAsia="Garamond"/>
          <w:b/>
          <w:color w:val="000000"/>
        </w:rPr>
        <w:t>Vyšší soudní úřednice:                                     Miroslava Vávrová</w:t>
      </w:r>
    </w:p>
    <w:p w14:paraId="29347BFA" w14:textId="77777777" w:rsidR="002354D0" w:rsidRPr="004C16E6" w:rsidRDefault="002354D0" w:rsidP="002354D0">
      <w:pPr>
        <w:spacing w:after="0"/>
      </w:pPr>
      <w:r w:rsidRPr="004C16E6">
        <w:rPr>
          <w:rFonts w:eastAsia="Garamond"/>
          <w:color w:val="000000"/>
        </w:rPr>
        <w:t xml:space="preserve">v senátech „2T“ ( sudé ), „9T“, „9Tm“, „8T“ ( sudé ) , „Nt“, „Ntm“, „Td“ </w:t>
      </w:r>
    </w:p>
    <w:p w14:paraId="5D84FCE3" w14:textId="77777777" w:rsidR="002354D0" w:rsidRPr="004C16E6" w:rsidRDefault="002354D0" w:rsidP="002354D0">
      <w:pPr>
        <w:spacing w:after="0"/>
      </w:pPr>
      <w:r w:rsidRPr="004C16E6">
        <w:rPr>
          <w:rFonts w:eastAsia="Garamond"/>
          <w:color w:val="000000"/>
        </w:rPr>
        <w:t>- činí úkony VSÚ dle zákona č. 121/2008 Sb. s výjimkami uvedenými v tomto zákoně</w:t>
      </w:r>
    </w:p>
    <w:p w14:paraId="51E6785A" w14:textId="77777777" w:rsidR="002354D0" w:rsidRPr="004C16E6" w:rsidRDefault="002354D0" w:rsidP="002354D0">
      <w:pPr>
        <w:spacing w:after="0"/>
      </w:pPr>
      <w:r w:rsidRPr="004C16E6">
        <w:rPr>
          <w:rFonts w:eastAsia="Garamond"/>
          <w:color w:val="000000"/>
        </w:rPr>
        <w:t>- sepisuje podání včetně návrhů a opravných prostředků</w:t>
      </w:r>
    </w:p>
    <w:p w14:paraId="11A3FBCD" w14:textId="77777777" w:rsidR="002354D0" w:rsidRPr="004C16E6" w:rsidRDefault="002354D0" w:rsidP="002354D0">
      <w:pPr>
        <w:spacing w:after="0"/>
      </w:pPr>
      <w:r w:rsidRPr="004C16E6">
        <w:rPr>
          <w:rFonts w:eastAsia="Garamond"/>
          <w:color w:val="000000"/>
        </w:rPr>
        <w:t xml:space="preserve">- doručuje písemnosti osobám ve vazbě nebo ve výkonu trestu odnětí svobody a sepisuje protokoly o výslechu k tomuto úkonu     </w:t>
      </w:r>
    </w:p>
    <w:p w14:paraId="5AFF988D" w14:textId="77777777" w:rsidR="002354D0" w:rsidRPr="004C16E6" w:rsidRDefault="002354D0" w:rsidP="002354D0">
      <w:pPr>
        <w:spacing w:after="0"/>
      </w:pPr>
      <w:r w:rsidRPr="004C16E6">
        <w:rPr>
          <w:rFonts w:eastAsia="Garamond"/>
          <w:color w:val="000000"/>
        </w:rPr>
        <w:t>- rozhoduje o vrácení věci důležité pro trestní řízení po právní moci rozhodnutí ve věci samé</w:t>
      </w:r>
    </w:p>
    <w:p w14:paraId="1A8C3217" w14:textId="77777777" w:rsidR="002354D0" w:rsidRPr="004C16E6" w:rsidRDefault="002354D0" w:rsidP="002354D0">
      <w:pPr>
        <w:spacing w:after="0"/>
      </w:pPr>
      <w:r w:rsidRPr="004C16E6">
        <w:rPr>
          <w:rFonts w:eastAsia="Garamond"/>
          <w:color w:val="000000"/>
        </w:rPr>
        <w:t xml:space="preserve">- rozhoduje o výši odměn a náhrad hotových výdajů ustanovených obhájců, o odměně a hotových výdajích opatrovníka nezletilého </w:t>
      </w:r>
    </w:p>
    <w:p w14:paraId="0F6A602B" w14:textId="77777777" w:rsidR="002354D0" w:rsidRPr="004C16E6" w:rsidRDefault="002354D0" w:rsidP="002354D0">
      <w:pPr>
        <w:spacing w:after="0"/>
      </w:pPr>
      <w:r w:rsidRPr="004C16E6">
        <w:rPr>
          <w:rFonts w:eastAsia="Garamond"/>
          <w:color w:val="000000"/>
        </w:rPr>
        <w:t xml:space="preserve">- rozhoduje o povinnosti odsouzeného hradit náklady trestního řízení, náklady spojené s výkonem vazby a o povinnosti nahradit odměnu a hotové výdaje uhrazené ustanovenému obhájci státem                                                                                                     </w:t>
      </w:r>
    </w:p>
    <w:p w14:paraId="7EF813DB" w14:textId="77777777" w:rsidR="002354D0" w:rsidRPr="004C16E6" w:rsidRDefault="002354D0" w:rsidP="002354D0">
      <w:pPr>
        <w:spacing w:after="0"/>
      </w:pPr>
      <w:r w:rsidRPr="004C16E6">
        <w:rPr>
          <w:rFonts w:eastAsia="Garamond"/>
          <w:color w:val="000000"/>
        </w:rPr>
        <w:t xml:space="preserve">- rozhoduje o svědečném, znalečném, tlumočném </w:t>
      </w:r>
    </w:p>
    <w:p w14:paraId="0E1EA848" w14:textId="77777777" w:rsidR="002354D0" w:rsidRPr="004C16E6" w:rsidRDefault="002354D0" w:rsidP="002354D0">
      <w:pPr>
        <w:spacing w:after="0"/>
      </w:pPr>
      <w:r w:rsidRPr="004C16E6">
        <w:rPr>
          <w:rFonts w:eastAsia="Garamond"/>
          <w:color w:val="000000"/>
        </w:rPr>
        <w:t>- plní zákonné oznamovací povinnosti ve vykonávacím řízení, provádění opatření, směřujících k výkonu uložených trestů, ochranných opatření nebo pořádkových pokut a rozhoduje o způsobu jejich výkonu, s výjimkou rozhodování o upuštění od výkonu trestu nebo jeho zbytku, propuštění z ochranného léčení, z ochranné výchovy nebo upuštění od jejich výkonu</w:t>
      </w:r>
    </w:p>
    <w:p w14:paraId="492A7F0A" w14:textId="77777777" w:rsidR="002354D0" w:rsidRPr="004C16E6" w:rsidRDefault="002354D0" w:rsidP="002354D0">
      <w:pPr>
        <w:spacing w:after="0"/>
      </w:pPr>
      <w:r w:rsidRPr="004C16E6">
        <w:rPr>
          <w:rFonts w:eastAsia="Garamond"/>
          <w:color w:val="000000"/>
        </w:rPr>
        <w:t>- provádí kontrolu korespondence odsouzených</w:t>
      </w:r>
    </w:p>
    <w:p w14:paraId="7E5874E7" w14:textId="77777777" w:rsidR="002354D0" w:rsidRPr="004C16E6" w:rsidRDefault="002354D0" w:rsidP="002354D0">
      <w:pPr>
        <w:spacing w:after="0"/>
      </w:pPr>
      <w:r w:rsidRPr="004C16E6">
        <w:rPr>
          <w:rFonts w:eastAsia="Garamond"/>
          <w:color w:val="000000"/>
        </w:rPr>
        <w:t>- vykonává dohled u návštěv obžalovaných ve věznici</w:t>
      </w:r>
    </w:p>
    <w:p w14:paraId="2289ACB1" w14:textId="77777777" w:rsidR="002354D0" w:rsidRPr="004C16E6" w:rsidRDefault="002354D0" w:rsidP="002354D0">
      <w:pPr>
        <w:spacing w:after="0"/>
      </w:pPr>
      <w:r w:rsidRPr="004C16E6">
        <w:rPr>
          <w:rFonts w:eastAsia="Garamond"/>
          <w:color w:val="000000"/>
        </w:rPr>
        <w:t>- připravuje podklady pro rozhodnutí o povolení splátek na peněžitý trest, o odkladu trestu</w:t>
      </w:r>
    </w:p>
    <w:p w14:paraId="16B2D600" w14:textId="77777777" w:rsidR="002354D0" w:rsidRPr="004C16E6" w:rsidRDefault="002354D0" w:rsidP="002354D0">
      <w:pPr>
        <w:spacing w:after="0"/>
      </w:pPr>
      <w:r w:rsidRPr="004C16E6">
        <w:rPr>
          <w:rFonts w:eastAsia="Garamond"/>
          <w:color w:val="000000"/>
        </w:rPr>
        <w:t>- připravuje podklady pro rozhodnutí o přiznání bezplatné obhajoby nebo za sníženou odměnu</w:t>
      </w:r>
    </w:p>
    <w:p w14:paraId="65C86D5A" w14:textId="77777777" w:rsidR="002354D0" w:rsidRPr="004C16E6" w:rsidRDefault="002354D0" w:rsidP="002354D0">
      <w:pPr>
        <w:spacing w:after="0"/>
      </w:pPr>
      <w:r w:rsidRPr="004C16E6">
        <w:rPr>
          <w:rFonts w:eastAsia="Garamond"/>
          <w:color w:val="000000"/>
        </w:rPr>
        <w:t>- nařizuje trest obecně prospěšných prací a sleduje průběžně výkon trestu</w:t>
      </w:r>
    </w:p>
    <w:p w14:paraId="55180E1B" w14:textId="77777777" w:rsidR="002354D0" w:rsidRPr="004C16E6" w:rsidRDefault="002354D0" w:rsidP="002354D0">
      <w:pPr>
        <w:spacing w:after="0"/>
      </w:pPr>
      <w:r w:rsidRPr="004C16E6">
        <w:rPr>
          <w:rFonts w:eastAsia="Garamond"/>
          <w:color w:val="000000"/>
        </w:rPr>
        <w:t>- je pověřena vyznačováním právní moci a vykonatelnosti na rozhodnutí (§ 23 JŘ)</w:t>
      </w:r>
    </w:p>
    <w:p w14:paraId="16E1F7AE" w14:textId="77777777" w:rsidR="002354D0" w:rsidRPr="004C16E6" w:rsidRDefault="002354D0" w:rsidP="002354D0">
      <w:pPr>
        <w:spacing w:after="0"/>
      </w:pPr>
      <w:r w:rsidRPr="004C16E6">
        <w:rPr>
          <w:rFonts w:eastAsia="Garamond"/>
          <w:color w:val="000000"/>
        </w:rPr>
        <w:t>- činí úkony ve věci evidence a zařazování některých rozhodnutí okresních soudů do systému elektronické evidence soudní judikatury (dle instrukce Ministerstva spravedlnosti ze dne 20. června 2002, č. j. 20/2002-SM)</w:t>
      </w:r>
    </w:p>
    <w:p w14:paraId="75E787D4" w14:textId="77777777" w:rsidR="002354D0" w:rsidRPr="004C16E6" w:rsidRDefault="002354D0" w:rsidP="002354D0">
      <w:pPr>
        <w:spacing w:after="0"/>
      </w:pPr>
      <w:r w:rsidRPr="004C16E6">
        <w:rPr>
          <w:rFonts w:eastAsia="Garamond"/>
          <w:color w:val="000000"/>
        </w:rPr>
        <w:t>- rozhoduje o povinnosti odsouzeného k náhradě nákladů poškozeného</w:t>
      </w:r>
    </w:p>
    <w:p w14:paraId="4E52C401" w14:textId="77777777" w:rsidR="002354D0" w:rsidRPr="004C16E6" w:rsidRDefault="002354D0" w:rsidP="002354D0">
      <w:pPr>
        <w:spacing w:after="0"/>
      </w:pPr>
      <w:r w:rsidRPr="004C16E6">
        <w:rPr>
          <w:rFonts w:eastAsia="Garamond"/>
          <w:color w:val="000000"/>
        </w:rPr>
        <w:t xml:space="preserve">- rozhoduje o zápočtu vazby a trestu </w:t>
      </w:r>
    </w:p>
    <w:p w14:paraId="58363B18" w14:textId="77777777" w:rsidR="002354D0" w:rsidRPr="004C16E6" w:rsidRDefault="002354D0" w:rsidP="002354D0">
      <w:pPr>
        <w:spacing w:after="0"/>
      </w:pPr>
      <w:r w:rsidRPr="004C16E6">
        <w:rPr>
          <w:rFonts w:eastAsia="Garamond"/>
          <w:color w:val="000000"/>
        </w:rPr>
        <w:t>- rozhoduje o svědečném  ve všech agendách (výplata svědečného při jednání)</w:t>
      </w:r>
    </w:p>
    <w:p w14:paraId="3385F4AA" w14:textId="77777777" w:rsidR="002354D0" w:rsidRPr="004C16E6" w:rsidRDefault="002354D0" w:rsidP="002354D0">
      <w:pPr>
        <w:spacing w:after="0"/>
      </w:pPr>
      <w:r w:rsidRPr="004C16E6">
        <w:rPr>
          <w:rFonts w:eastAsia="Garamond"/>
          <w:color w:val="000000"/>
        </w:rPr>
        <w:t xml:space="preserve">- zastupuje pracovnici infocentra                                                               </w:t>
      </w:r>
    </w:p>
    <w:p w14:paraId="3507FBA5" w14:textId="77777777" w:rsidR="002354D0" w:rsidRPr="004C16E6" w:rsidRDefault="002354D0" w:rsidP="002354D0">
      <w:pPr>
        <w:spacing w:after="0"/>
      </w:pPr>
      <w:r w:rsidRPr="004C16E6">
        <w:rPr>
          <w:rFonts w:eastAsia="Garamond"/>
          <w:color w:val="000000"/>
        </w:rPr>
        <w:lastRenderedPageBreak/>
        <w:t>- vyžaduje informace z IS „CESO“, „CEVO“, „ISZR“</w:t>
      </w:r>
    </w:p>
    <w:p w14:paraId="0E4DB346" w14:textId="77777777" w:rsidR="002354D0" w:rsidRPr="004C16E6" w:rsidRDefault="002354D0" w:rsidP="002354D0">
      <w:pPr>
        <w:spacing w:after="0"/>
      </w:pPr>
      <w:r w:rsidRPr="004C16E6">
        <w:rPr>
          <w:rFonts w:eastAsia="Garamond"/>
          <w:color w:val="000000"/>
        </w:rPr>
        <w:t xml:space="preserve">- připravuje podklady pro rozhodnutí v senátě „Nt“ </w:t>
      </w:r>
    </w:p>
    <w:p w14:paraId="55E33F19" w14:textId="77777777" w:rsidR="002354D0" w:rsidRPr="004C16E6" w:rsidRDefault="002354D0" w:rsidP="002354D0">
      <w:pPr>
        <w:spacing w:after="0"/>
      </w:pPr>
      <w:r w:rsidRPr="004C16E6">
        <w:rPr>
          <w:rFonts w:eastAsia="Garamond"/>
          <w:color w:val="000000"/>
        </w:rPr>
        <w:t xml:space="preserve">- je pověřena vyznačováním právní moci a vykonatelnosti na rozhodnutích „Nt“ a „Ntm“ (§ 23 JŘ) </w:t>
      </w:r>
    </w:p>
    <w:p w14:paraId="09F8848B" w14:textId="77777777" w:rsidR="002354D0" w:rsidRPr="004C16E6" w:rsidRDefault="002354D0" w:rsidP="002354D0">
      <w:pPr>
        <w:spacing w:after="0"/>
      </w:pPr>
      <w:r w:rsidRPr="004C16E6">
        <w:rPr>
          <w:rFonts w:eastAsia="Garamond"/>
          <w:color w:val="000000"/>
        </w:rPr>
        <w:t>- zajišťuje vyšší podatelnu trestního úseku</w:t>
      </w:r>
    </w:p>
    <w:p w14:paraId="1E016F89" w14:textId="77777777" w:rsidR="002354D0" w:rsidRPr="004C16E6" w:rsidRDefault="002354D0" w:rsidP="002354D0">
      <w:pPr>
        <w:spacing w:after="0"/>
      </w:pPr>
      <w:r w:rsidRPr="004C16E6">
        <w:rPr>
          <w:rFonts w:eastAsia="Garamond"/>
          <w:color w:val="000000"/>
        </w:rPr>
        <w:t>- zajišťuje zpracování výkazů trestního úseku</w:t>
      </w:r>
    </w:p>
    <w:p w14:paraId="3820A699" w14:textId="77777777" w:rsidR="002354D0" w:rsidRPr="004C16E6" w:rsidRDefault="002354D0" w:rsidP="002354D0">
      <w:pPr>
        <w:spacing w:after="0"/>
      </w:pPr>
      <w:r w:rsidRPr="004C16E6">
        <w:rPr>
          <w:rFonts w:eastAsia="Garamond"/>
          <w:color w:val="000000"/>
        </w:rPr>
        <w:t>- je pověřena pracovat s utajovanými informacemi</w:t>
      </w:r>
    </w:p>
    <w:p w14:paraId="57A40E87" w14:textId="77777777" w:rsidR="002354D0" w:rsidRPr="004C16E6" w:rsidRDefault="002354D0" w:rsidP="002354D0">
      <w:pPr>
        <w:spacing w:after="0"/>
      </w:pPr>
      <w:r w:rsidRPr="004C16E6">
        <w:rPr>
          <w:rFonts w:eastAsia="Garamond"/>
          <w:color w:val="000000"/>
        </w:rPr>
        <w:t>- je příkazce finančních operací</w:t>
      </w:r>
    </w:p>
    <w:p w14:paraId="4BCE2DCE" w14:textId="77777777" w:rsidR="002354D0" w:rsidRPr="004C16E6" w:rsidRDefault="002354D0" w:rsidP="002354D0">
      <w:pPr>
        <w:spacing w:after="0"/>
      </w:pPr>
      <w:r w:rsidRPr="004C16E6">
        <w:rPr>
          <w:rFonts w:eastAsia="Garamond"/>
          <w:color w:val="000000"/>
        </w:rPr>
        <w:t xml:space="preserve">- činí úkony v aplikaci VTS ohledně majetkových trestních sankcí dle zákona č. 59/2017 Sb.   </w:t>
      </w:r>
    </w:p>
    <w:p w14:paraId="3FC00CBB" w14:textId="77777777" w:rsidR="002354D0" w:rsidRPr="004C16E6" w:rsidRDefault="002354D0" w:rsidP="002354D0">
      <w:pPr>
        <w:spacing w:after="0"/>
      </w:pPr>
      <w:r w:rsidRPr="004C16E6">
        <w:rPr>
          <w:rFonts w:eastAsia="Garamond"/>
          <w:color w:val="000000"/>
        </w:rPr>
        <w:t>- zastupuje protokolující úřednice</w:t>
      </w:r>
    </w:p>
    <w:p w14:paraId="45B5340E" w14:textId="77777777" w:rsidR="002354D0" w:rsidRPr="004C16E6" w:rsidRDefault="002354D0" w:rsidP="002354D0">
      <w:pPr>
        <w:spacing w:after="0"/>
      </w:pPr>
      <w:r w:rsidRPr="004C16E6">
        <w:rPr>
          <w:rFonts w:eastAsia="Garamond"/>
          <w:color w:val="000000"/>
        </w:rPr>
        <w:t>- vykonává další práce podle pokynu předsedů senátů, předsedkyně, místopředsedkyně a ředitelky správy soudu</w:t>
      </w:r>
    </w:p>
    <w:p w14:paraId="539AD9EC" w14:textId="77777777" w:rsidR="002354D0" w:rsidRPr="004C16E6" w:rsidRDefault="002354D0" w:rsidP="002354D0">
      <w:pPr>
        <w:spacing w:after="0"/>
      </w:pPr>
      <w:r w:rsidRPr="004C16E6">
        <w:rPr>
          <w:rFonts w:eastAsia="Garamond"/>
          <w:color w:val="000000"/>
        </w:rPr>
        <w:t xml:space="preserve">zástup: Jana Strnadová, soudci trestního úseku              </w:t>
      </w:r>
    </w:p>
    <w:p w14:paraId="76A70E98" w14:textId="77777777" w:rsidR="002354D0" w:rsidRPr="004C16E6" w:rsidRDefault="002354D0" w:rsidP="002354D0">
      <w:pPr>
        <w:spacing w:after="0"/>
      </w:pPr>
    </w:p>
    <w:p w14:paraId="01E7D196" w14:textId="77777777" w:rsidR="002354D0" w:rsidRPr="004C16E6" w:rsidRDefault="002354D0" w:rsidP="002354D0">
      <w:pPr>
        <w:spacing w:after="0"/>
        <w:rPr>
          <w:b/>
        </w:rPr>
      </w:pPr>
      <w:r w:rsidRPr="004C16E6">
        <w:rPr>
          <w:rFonts w:eastAsia="Garamond"/>
          <w:b/>
          <w:color w:val="000000"/>
        </w:rPr>
        <w:t>Vyšší soudní úřednice:                                     Jana Strnadová</w:t>
      </w:r>
    </w:p>
    <w:p w14:paraId="35601E6A" w14:textId="77777777" w:rsidR="002354D0" w:rsidRPr="004C16E6" w:rsidRDefault="002354D0" w:rsidP="002354D0">
      <w:pPr>
        <w:spacing w:after="0"/>
      </w:pPr>
      <w:r w:rsidRPr="004C16E6">
        <w:rPr>
          <w:rFonts w:eastAsia="Garamond"/>
          <w:color w:val="000000"/>
        </w:rPr>
        <w:t>v senátu „1T“,“1Tm“, „2T“ ( liché ), „8T“ ( liché ), „Nt“, „Ntm“ a Td</w:t>
      </w:r>
    </w:p>
    <w:p w14:paraId="437BA7D2" w14:textId="77777777" w:rsidR="002354D0" w:rsidRPr="004C16E6" w:rsidRDefault="002354D0" w:rsidP="002354D0">
      <w:pPr>
        <w:spacing w:after="0"/>
      </w:pPr>
      <w:r w:rsidRPr="004C16E6">
        <w:rPr>
          <w:rFonts w:eastAsia="Garamond"/>
          <w:color w:val="000000"/>
        </w:rPr>
        <w:t>- činí úkony VSÚ dle zákona č. 121/2008 Sb. s výjimkami uvedenými v tomto zákoně</w:t>
      </w:r>
    </w:p>
    <w:p w14:paraId="79E1EF90" w14:textId="77777777" w:rsidR="002354D0" w:rsidRPr="004C16E6" w:rsidRDefault="002354D0" w:rsidP="002354D0">
      <w:pPr>
        <w:spacing w:after="0"/>
      </w:pPr>
      <w:r w:rsidRPr="004C16E6">
        <w:rPr>
          <w:rFonts w:eastAsia="Garamond"/>
          <w:color w:val="000000"/>
        </w:rPr>
        <w:t>- sepisuje podání včetně návrhů a opravných prostředků</w:t>
      </w:r>
    </w:p>
    <w:p w14:paraId="6BB06411" w14:textId="77777777" w:rsidR="002354D0" w:rsidRPr="004C16E6" w:rsidRDefault="002354D0" w:rsidP="002354D0">
      <w:pPr>
        <w:spacing w:after="0"/>
      </w:pPr>
      <w:r w:rsidRPr="004C16E6">
        <w:rPr>
          <w:rFonts w:eastAsia="Garamond"/>
          <w:color w:val="000000"/>
        </w:rPr>
        <w:t xml:space="preserve">- doručuje písemnosti osobám ve vazbě nebo ve výkonu trestu odnětí svobody a sepisuje protokoly o výslechu k tomuto úkonu     </w:t>
      </w:r>
    </w:p>
    <w:p w14:paraId="68FBCAA6" w14:textId="77777777" w:rsidR="002354D0" w:rsidRPr="004C16E6" w:rsidRDefault="002354D0" w:rsidP="002354D0">
      <w:pPr>
        <w:spacing w:after="0"/>
      </w:pPr>
      <w:r w:rsidRPr="004C16E6">
        <w:rPr>
          <w:rFonts w:eastAsia="Garamond"/>
          <w:color w:val="000000"/>
        </w:rPr>
        <w:t>- rozhoduje o vrácení věci důležité pro trestní řízení po právní moci rozhodnutí ve věci samé</w:t>
      </w:r>
    </w:p>
    <w:p w14:paraId="1E9A207E" w14:textId="77777777" w:rsidR="002354D0" w:rsidRPr="004C16E6" w:rsidRDefault="002354D0" w:rsidP="002354D0">
      <w:pPr>
        <w:spacing w:after="0"/>
      </w:pPr>
      <w:r w:rsidRPr="004C16E6">
        <w:rPr>
          <w:rFonts w:eastAsia="Garamond"/>
          <w:color w:val="000000"/>
        </w:rPr>
        <w:t xml:space="preserve">- rozhoduje o výši odměn a náhrad hotových výdajů ustanovených obhájců </w:t>
      </w:r>
    </w:p>
    <w:p w14:paraId="19DD419D" w14:textId="77777777" w:rsidR="002354D0" w:rsidRPr="004C16E6" w:rsidRDefault="002354D0" w:rsidP="002354D0">
      <w:pPr>
        <w:spacing w:after="0"/>
      </w:pPr>
      <w:r w:rsidRPr="004C16E6">
        <w:rPr>
          <w:rFonts w:eastAsia="Garamond"/>
          <w:color w:val="000000"/>
        </w:rPr>
        <w:t xml:space="preserve">- rozhoduje o povinnosti odsouzeného hradit náklady trestního řízení, náklady spojené s výkonem vazby a o povinnosti nahradit odměnu a hotové výdaje uhrazené ustanovenému obhájci státem                                                                                                     </w:t>
      </w:r>
    </w:p>
    <w:p w14:paraId="582AF495" w14:textId="77777777" w:rsidR="002354D0" w:rsidRPr="004C16E6" w:rsidRDefault="002354D0" w:rsidP="002354D0">
      <w:pPr>
        <w:spacing w:after="0"/>
      </w:pPr>
      <w:r w:rsidRPr="004C16E6">
        <w:rPr>
          <w:rFonts w:eastAsia="Garamond"/>
          <w:color w:val="000000"/>
        </w:rPr>
        <w:t xml:space="preserve">- rozhoduje o svědečném, znalečném, tlumočném </w:t>
      </w:r>
    </w:p>
    <w:p w14:paraId="02F5DC16" w14:textId="77777777" w:rsidR="002354D0" w:rsidRPr="004C16E6" w:rsidRDefault="002354D0" w:rsidP="002354D0">
      <w:pPr>
        <w:spacing w:after="0"/>
      </w:pPr>
      <w:r w:rsidRPr="004C16E6">
        <w:rPr>
          <w:rFonts w:eastAsia="Garamond"/>
          <w:color w:val="000000"/>
        </w:rPr>
        <w:t>- plní zákonné oznamovací povinnosti ve vykonávacím řízení, provádění opatření, směřujících k výkonu uložených trestů, ochranných opatření nebo pořádkových pokut a rozhoduje o způsobu jejich výkonu, s výjimkou rozhodování o upuštění od výkonu trestu nebo jeho zbytku, propuštění z ochranného léčení, z ochranné výchovy nebo upuštění od jejich výkonu</w:t>
      </w:r>
    </w:p>
    <w:p w14:paraId="2D08F74F" w14:textId="77777777" w:rsidR="002354D0" w:rsidRPr="004C16E6" w:rsidRDefault="002354D0" w:rsidP="002354D0">
      <w:pPr>
        <w:spacing w:after="0"/>
      </w:pPr>
      <w:r w:rsidRPr="004C16E6">
        <w:rPr>
          <w:rFonts w:eastAsia="Garamond"/>
          <w:color w:val="000000"/>
        </w:rPr>
        <w:t>- provádí kontrolu korespondence odsouzených</w:t>
      </w:r>
    </w:p>
    <w:p w14:paraId="4C0457D6" w14:textId="77777777" w:rsidR="002354D0" w:rsidRPr="004C16E6" w:rsidRDefault="002354D0" w:rsidP="002354D0">
      <w:pPr>
        <w:spacing w:after="0"/>
      </w:pPr>
      <w:r w:rsidRPr="004C16E6">
        <w:rPr>
          <w:rFonts w:eastAsia="Garamond"/>
          <w:color w:val="000000"/>
        </w:rPr>
        <w:t>- vykonává dohled u návštěv obžalovaných ve věznici</w:t>
      </w:r>
    </w:p>
    <w:p w14:paraId="5DAA77D2" w14:textId="77777777" w:rsidR="002354D0" w:rsidRPr="004C16E6" w:rsidRDefault="002354D0" w:rsidP="002354D0">
      <w:pPr>
        <w:spacing w:after="0"/>
      </w:pPr>
      <w:r w:rsidRPr="004C16E6">
        <w:rPr>
          <w:rFonts w:eastAsia="Garamond"/>
          <w:color w:val="000000"/>
        </w:rPr>
        <w:t>- připravuje podklady pro rozhodnutí o povolení splátek na peněžitý trest, o odkladu trestu</w:t>
      </w:r>
    </w:p>
    <w:p w14:paraId="6FC38D46" w14:textId="77777777" w:rsidR="002354D0" w:rsidRPr="004C16E6" w:rsidRDefault="002354D0" w:rsidP="002354D0">
      <w:pPr>
        <w:spacing w:after="0"/>
      </w:pPr>
      <w:r w:rsidRPr="004C16E6">
        <w:rPr>
          <w:rFonts w:eastAsia="Garamond"/>
          <w:color w:val="000000"/>
        </w:rPr>
        <w:t>- připravuje podklady pro rozhodnutí o přiznání bezplatné obhajoby nebo za sníženou odměnu</w:t>
      </w:r>
    </w:p>
    <w:p w14:paraId="3C0FBC67" w14:textId="77777777" w:rsidR="002354D0" w:rsidRPr="004C16E6" w:rsidRDefault="002354D0" w:rsidP="002354D0">
      <w:pPr>
        <w:spacing w:after="0"/>
      </w:pPr>
      <w:r w:rsidRPr="004C16E6">
        <w:rPr>
          <w:rFonts w:eastAsia="Garamond"/>
          <w:color w:val="000000"/>
        </w:rPr>
        <w:t>- nařizuje trest obecně prospěšných prací a sleduje průběžně výkon trestu</w:t>
      </w:r>
    </w:p>
    <w:p w14:paraId="42BB8C91" w14:textId="77777777" w:rsidR="002354D0" w:rsidRPr="004C16E6" w:rsidRDefault="002354D0" w:rsidP="002354D0">
      <w:pPr>
        <w:spacing w:after="0"/>
      </w:pPr>
      <w:r w:rsidRPr="004C16E6">
        <w:rPr>
          <w:rFonts w:eastAsia="Garamond"/>
          <w:color w:val="000000"/>
        </w:rPr>
        <w:t>- je pověřena vyznačováním právní moci a vykonatelnosti na rozhodnutí (§ 23 JŘ)</w:t>
      </w:r>
    </w:p>
    <w:p w14:paraId="300C65A7" w14:textId="77777777" w:rsidR="002354D0" w:rsidRPr="004C16E6" w:rsidRDefault="002354D0" w:rsidP="002354D0">
      <w:pPr>
        <w:spacing w:after="0"/>
      </w:pPr>
      <w:r w:rsidRPr="004C16E6">
        <w:rPr>
          <w:rFonts w:eastAsia="Garamond"/>
          <w:color w:val="000000"/>
        </w:rPr>
        <w:t xml:space="preserve">- připravuje podklady pro rozhodnutí v senátě „Nt“ </w:t>
      </w:r>
    </w:p>
    <w:p w14:paraId="66A47C60" w14:textId="77777777" w:rsidR="002354D0" w:rsidRPr="004C16E6" w:rsidRDefault="002354D0" w:rsidP="002354D0">
      <w:pPr>
        <w:spacing w:after="0"/>
      </w:pPr>
      <w:r w:rsidRPr="004C16E6">
        <w:rPr>
          <w:rFonts w:eastAsia="Garamond"/>
          <w:color w:val="000000"/>
        </w:rPr>
        <w:lastRenderedPageBreak/>
        <w:t>- činí úkony ve věci evidence a zařazování některých rozhodnutí okresních soudů do systému elektronické evidence soudní judikatury (dle instrukce Ministerstva spravedlnosti ze dne 20. června 2002, č. j. 20/2002-SM)</w:t>
      </w:r>
    </w:p>
    <w:p w14:paraId="4F445E5E" w14:textId="77777777" w:rsidR="002354D0" w:rsidRPr="004C16E6" w:rsidRDefault="002354D0" w:rsidP="002354D0">
      <w:pPr>
        <w:spacing w:after="0"/>
      </w:pPr>
      <w:r w:rsidRPr="004C16E6">
        <w:rPr>
          <w:rFonts w:eastAsia="Garamond"/>
          <w:color w:val="000000"/>
        </w:rPr>
        <w:t>- rozhoduje o povinnosti odsouzeného k náhradě nákladů poškozeného</w:t>
      </w:r>
    </w:p>
    <w:p w14:paraId="0CE520C8" w14:textId="77777777" w:rsidR="002354D0" w:rsidRPr="004C16E6" w:rsidRDefault="002354D0" w:rsidP="002354D0">
      <w:pPr>
        <w:spacing w:after="0"/>
      </w:pPr>
      <w:r w:rsidRPr="004C16E6">
        <w:rPr>
          <w:rFonts w:eastAsia="Garamond"/>
          <w:color w:val="000000"/>
        </w:rPr>
        <w:t xml:space="preserve">- rozhoduje o zápočtu vazby a trestu </w:t>
      </w:r>
    </w:p>
    <w:p w14:paraId="4D2749F5" w14:textId="77777777" w:rsidR="002354D0" w:rsidRPr="004C16E6" w:rsidRDefault="002354D0" w:rsidP="002354D0">
      <w:pPr>
        <w:spacing w:after="0"/>
      </w:pPr>
      <w:r w:rsidRPr="004C16E6">
        <w:rPr>
          <w:rFonts w:eastAsia="Garamond"/>
          <w:color w:val="000000"/>
        </w:rPr>
        <w:t xml:space="preserve">- vyhotovuje statistické listy </w:t>
      </w:r>
    </w:p>
    <w:p w14:paraId="774D29C5" w14:textId="77777777" w:rsidR="002354D0" w:rsidRPr="004C16E6" w:rsidRDefault="002354D0" w:rsidP="002354D0">
      <w:pPr>
        <w:spacing w:after="0"/>
      </w:pPr>
      <w:r w:rsidRPr="004C16E6">
        <w:rPr>
          <w:rFonts w:eastAsia="Garamond"/>
          <w:color w:val="000000"/>
        </w:rPr>
        <w:t>- rozhoduje o svědečném  ve všech agendách (výplata svědečného při jednání)</w:t>
      </w:r>
    </w:p>
    <w:p w14:paraId="66486EBD" w14:textId="77777777" w:rsidR="002354D0" w:rsidRPr="004C16E6" w:rsidRDefault="002354D0" w:rsidP="002354D0">
      <w:pPr>
        <w:spacing w:after="0"/>
      </w:pPr>
      <w:r w:rsidRPr="004C16E6">
        <w:rPr>
          <w:rFonts w:eastAsia="Garamond"/>
          <w:color w:val="000000"/>
        </w:rPr>
        <w:t xml:space="preserve">- zastupuje pracovnici infocentra                                                              </w:t>
      </w:r>
    </w:p>
    <w:p w14:paraId="03CD3263" w14:textId="77777777" w:rsidR="002354D0" w:rsidRPr="004C16E6" w:rsidRDefault="002354D0" w:rsidP="002354D0">
      <w:pPr>
        <w:spacing w:after="0"/>
      </w:pPr>
      <w:r w:rsidRPr="004C16E6">
        <w:rPr>
          <w:rFonts w:eastAsia="Garamond"/>
          <w:color w:val="000000"/>
        </w:rPr>
        <w:t>- vyžaduje informace z IS „CESO“, „CEVO“, „ISZR“</w:t>
      </w:r>
    </w:p>
    <w:p w14:paraId="7212BEC1" w14:textId="77777777" w:rsidR="002354D0" w:rsidRPr="004C16E6" w:rsidRDefault="002354D0" w:rsidP="002354D0">
      <w:pPr>
        <w:spacing w:after="0"/>
      </w:pPr>
      <w:r w:rsidRPr="004C16E6">
        <w:rPr>
          <w:rFonts w:eastAsia="Garamond"/>
          <w:color w:val="000000"/>
        </w:rPr>
        <w:t>- zajišťuje vyšší podatelnu trestního úseku</w:t>
      </w:r>
    </w:p>
    <w:p w14:paraId="542CD432" w14:textId="77777777" w:rsidR="002354D0" w:rsidRPr="004C16E6" w:rsidRDefault="002354D0" w:rsidP="002354D0">
      <w:pPr>
        <w:spacing w:after="0"/>
      </w:pPr>
      <w:r w:rsidRPr="004C16E6">
        <w:rPr>
          <w:rFonts w:eastAsia="Garamond"/>
          <w:color w:val="000000"/>
        </w:rPr>
        <w:t>- je příkazce finančních operací</w:t>
      </w:r>
    </w:p>
    <w:p w14:paraId="56D55329" w14:textId="77777777" w:rsidR="002354D0" w:rsidRPr="004C16E6" w:rsidRDefault="002354D0" w:rsidP="002354D0">
      <w:pPr>
        <w:spacing w:after="0"/>
      </w:pPr>
      <w:r w:rsidRPr="004C16E6">
        <w:rPr>
          <w:rFonts w:eastAsia="Garamond"/>
          <w:color w:val="000000"/>
        </w:rPr>
        <w:t>- činí úkony v aplikaci VTS ohledně majetkových trestních sankcí dle zákona č. 59/2017 Sb</w:t>
      </w:r>
    </w:p>
    <w:p w14:paraId="50E4334B" w14:textId="77777777" w:rsidR="002354D0" w:rsidRPr="004C16E6" w:rsidRDefault="002354D0" w:rsidP="002354D0">
      <w:pPr>
        <w:spacing w:after="0"/>
      </w:pPr>
      <w:r w:rsidRPr="004C16E6">
        <w:rPr>
          <w:rFonts w:eastAsia="Garamond"/>
          <w:color w:val="000000"/>
        </w:rPr>
        <w:t>- zastupuje protokolující úřednice</w:t>
      </w:r>
    </w:p>
    <w:p w14:paraId="5D90B78F" w14:textId="77777777" w:rsidR="002354D0" w:rsidRPr="004C16E6" w:rsidRDefault="002354D0" w:rsidP="002354D0">
      <w:pPr>
        <w:spacing w:after="0"/>
      </w:pPr>
      <w:r w:rsidRPr="004C16E6">
        <w:rPr>
          <w:rFonts w:eastAsia="Garamond"/>
          <w:color w:val="000000"/>
        </w:rPr>
        <w:t>- vykonává další práce podle pokynu předsedů senátů, předsedkyně, místopředsedkyně a ředitelky správy soudu</w:t>
      </w:r>
    </w:p>
    <w:p w14:paraId="13DED7B2" w14:textId="77777777" w:rsidR="002354D0" w:rsidRPr="004C16E6" w:rsidRDefault="002354D0" w:rsidP="002354D0">
      <w:pPr>
        <w:spacing w:after="0"/>
      </w:pPr>
      <w:r w:rsidRPr="004C16E6">
        <w:rPr>
          <w:rFonts w:eastAsia="Garamond"/>
          <w:color w:val="000000"/>
        </w:rPr>
        <w:t xml:space="preserve">zástup: Miroslava Vávrová, soudci trestního úseku              </w:t>
      </w:r>
    </w:p>
    <w:p w14:paraId="67058CF8" w14:textId="77777777" w:rsidR="002354D0" w:rsidRPr="004C16E6" w:rsidRDefault="002354D0" w:rsidP="002354D0">
      <w:pPr>
        <w:spacing w:after="0"/>
      </w:pPr>
    </w:p>
    <w:p w14:paraId="5AFE06F8" w14:textId="77777777" w:rsidR="002354D0" w:rsidRPr="004C16E6" w:rsidRDefault="002354D0" w:rsidP="002354D0">
      <w:pPr>
        <w:spacing w:after="0"/>
        <w:rPr>
          <w:b/>
        </w:rPr>
      </w:pPr>
      <w:r w:rsidRPr="004C16E6">
        <w:rPr>
          <w:rFonts w:eastAsia="Garamond"/>
          <w:b/>
          <w:color w:val="000000"/>
        </w:rPr>
        <w:t>Protokolující úřednice:                                      Jana Hašková</w:t>
      </w:r>
    </w:p>
    <w:p w14:paraId="5E5E421E" w14:textId="77777777" w:rsidR="002354D0" w:rsidRPr="004C16E6" w:rsidRDefault="002354D0" w:rsidP="002354D0">
      <w:pPr>
        <w:spacing w:after="0"/>
      </w:pPr>
      <w:r w:rsidRPr="004C16E6">
        <w:rPr>
          <w:rFonts w:eastAsia="Garamond"/>
          <w:color w:val="000000"/>
        </w:rPr>
        <w:t>- vede rejstřík „1T“, měsíční přehled vyřízených věcí „1T“, a přehled vazebních lhůt ve věcech „1T“,</w:t>
      </w:r>
    </w:p>
    <w:p w14:paraId="611B538F" w14:textId="77777777" w:rsidR="002354D0" w:rsidRPr="004C16E6" w:rsidRDefault="002354D0" w:rsidP="002354D0">
      <w:pPr>
        <w:spacing w:after="0"/>
      </w:pPr>
      <w:r w:rsidRPr="004C16E6">
        <w:rPr>
          <w:rFonts w:eastAsia="Garamond"/>
          <w:color w:val="000000"/>
        </w:rPr>
        <w:t>- ve věcech „1T“ provádí mundáž a pořizuje zvukové záznamy a úkony navazující (§ 55 tr. ř.)</w:t>
      </w:r>
    </w:p>
    <w:p w14:paraId="70618CE8" w14:textId="77777777" w:rsidR="002354D0" w:rsidRPr="004C16E6" w:rsidRDefault="002354D0" w:rsidP="002354D0">
      <w:pPr>
        <w:spacing w:after="0"/>
      </w:pPr>
      <w:r w:rsidRPr="004C16E6">
        <w:rPr>
          <w:rFonts w:eastAsia="Garamond"/>
          <w:color w:val="000000"/>
        </w:rPr>
        <w:t>- provádí mundáž a přepisuje rozhodnutí ve věcech „Nt“ a „ NTm“ v době pracovní pohotovosti</w:t>
      </w:r>
    </w:p>
    <w:p w14:paraId="69679910" w14:textId="77777777" w:rsidR="002354D0" w:rsidRPr="004C16E6" w:rsidRDefault="002354D0" w:rsidP="002354D0">
      <w:pPr>
        <w:spacing w:after="0"/>
      </w:pPr>
      <w:r w:rsidRPr="004C16E6">
        <w:rPr>
          <w:rFonts w:eastAsia="Garamond"/>
          <w:color w:val="000000"/>
        </w:rPr>
        <w:t xml:space="preserve">- vykonává další práce dle pokynu předsedy senátu, předsedkyně, místopředsedkyně a ředitelky správy soudu </w:t>
      </w:r>
    </w:p>
    <w:p w14:paraId="4667F386" w14:textId="77777777" w:rsidR="002354D0" w:rsidRPr="004C16E6" w:rsidRDefault="002354D0" w:rsidP="002354D0">
      <w:pPr>
        <w:spacing w:after="0"/>
      </w:pPr>
      <w:r w:rsidRPr="004C16E6">
        <w:rPr>
          <w:rFonts w:eastAsia="Garamond"/>
          <w:color w:val="000000"/>
        </w:rPr>
        <w:t xml:space="preserve">                                                                                                                                                                                                                </w:t>
      </w:r>
    </w:p>
    <w:p w14:paraId="1CF6270F" w14:textId="77777777" w:rsidR="002354D0" w:rsidRPr="004C16E6" w:rsidRDefault="002354D0" w:rsidP="002354D0">
      <w:pPr>
        <w:spacing w:after="0"/>
      </w:pPr>
    </w:p>
    <w:p w14:paraId="2A4539F3" w14:textId="77777777" w:rsidR="002354D0" w:rsidRPr="004C16E6" w:rsidRDefault="002354D0" w:rsidP="002354D0">
      <w:pPr>
        <w:spacing w:after="0"/>
        <w:rPr>
          <w:b/>
        </w:rPr>
      </w:pPr>
      <w:r w:rsidRPr="004C16E6">
        <w:rPr>
          <w:rFonts w:eastAsia="Garamond"/>
          <w:b/>
          <w:color w:val="000000"/>
        </w:rPr>
        <w:t>Protokolující úřednice:                     Jana Deverová</w:t>
      </w:r>
    </w:p>
    <w:p w14:paraId="3CCCEE67" w14:textId="77777777" w:rsidR="002354D0" w:rsidRPr="004C16E6" w:rsidRDefault="002354D0" w:rsidP="002354D0">
      <w:pPr>
        <w:spacing w:after="0"/>
      </w:pPr>
      <w:r w:rsidRPr="004C16E6">
        <w:rPr>
          <w:rFonts w:eastAsia="Garamond"/>
          <w:color w:val="000000"/>
        </w:rPr>
        <w:t>- vede rejstřík „9 T, 9Tm, 9Rod“, měsíční přehled vyřízených věcí „9 T, 9Tm, 9Rod“ a přehled vazebních lhůt ve věcech „9 T, 9Tm, 9Rod“</w:t>
      </w:r>
    </w:p>
    <w:p w14:paraId="1CE2B811" w14:textId="77777777" w:rsidR="002354D0" w:rsidRPr="004C16E6" w:rsidRDefault="002354D0" w:rsidP="002354D0">
      <w:pPr>
        <w:spacing w:after="0"/>
      </w:pPr>
      <w:r w:rsidRPr="004C16E6">
        <w:rPr>
          <w:rFonts w:eastAsia="Garamond"/>
          <w:color w:val="000000"/>
        </w:rPr>
        <w:t xml:space="preserve"> - v senátě „9 T, 9Tm, 9Rod“ pořizuje zvukové záznamy a úkony navazující (§ 55 tr.ř.)</w:t>
      </w:r>
    </w:p>
    <w:p w14:paraId="40BC2510" w14:textId="77777777" w:rsidR="002354D0" w:rsidRPr="004C16E6" w:rsidRDefault="002354D0" w:rsidP="002354D0">
      <w:pPr>
        <w:spacing w:after="0"/>
      </w:pPr>
      <w:r w:rsidRPr="004C16E6">
        <w:rPr>
          <w:rFonts w:eastAsia="Garamond"/>
          <w:color w:val="000000"/>
        </w:rPr>
        <w:t xml:space="preserve">- ve věcech „Rod“ zajišťuje protokolaci                                                                                                         </w:t>
      </w:r>
    </w:p>
    <w:p w14:paraId="0CE6BC32" w14:textId="77777777" w:rsidR="002354D0" w:rsidRPr="004C16E6" w:rsidRDefault="002354D0" w:rsidP="002354D0">
      <w:pPr>
        <w:spacing w:after="0"/>
      </w:pPr>
      <w:r w:rsidRPr="004C16E6">
        <w:rPr>
          <w:rFonts w:eastAsia="Garamond"/>
          <w:color w:val="000000"/>
        </w:rPr>
        <w:t>- provádí mundáž a přepisuje rozhodnutí ve věcech „9 T, 9Tm, 9Rod“, dále „Nt“ a „NTm “ v době pracovní pohotovosti</w:t>
      </w:r>
    </w:p>
    <w:p w14:paraId="0ACE746D" w14:textId="77777777" w:rsidR="002354D0" w:rsidRPr="004C16E6" w:rsidRDefault="002354D0" w:rsidP="002354D0">
      <w:pPr>
        <w:spacing w:after="0"/>
      </w:pPr>
      <w:r w:rsidRPr="004C16E6">
        <w:rPr>
          <w:rFonts w:eastAsia="Garamond"/>
          <w:color w:val="000000"/>
        </w:rPr>
        <w:t xml:space="preserve">- vykonává další práce dle pokynu předsedy senátu, předsedkyně a ředitelky správy okresního soudu </w:t>
      </w:r>
    </w:p>
    <w:p w14:paraId="2D553E29" w14:textId="77777777" w:rsidR="002354D0" w:rsidRPr="004C16E6" w:rsidRDefault="002354D0" w:rsidP="002354D0">
      <w:pPr>
        <w:spacing w:after="0"/>
      </w:pPr>
    </w:p>
    <w:p w14:paraId="3A3E6617" w14:textId="77777777" w:rsidR="002354D0" w:rsidRPr="004C16E6" w:rsidRDefault="002354D0" w:rsidP="002354D0">
      <w:pPr>
        <w:spacing w:after="0"/>
        <w:rPr>
          <w:b/>
        </w:rPr>
      </w:pPr>
      <w:r w:rsidRPr="004C16E6">
        <w:rPr>
          <w:rFonts w:eastAsia="Garamond"/>
          <w:b/>
          <w:color w:val="000000"/>
        </w:rPr>
        <w:t xml:space="preserve">Protokolující úřednice:                     Michaela Janovská   </w:t>
      </w:r>
    </w:p>
    <w:p w14:paraId="06DF46DE" w14:textId="77777777" w:rsidR="002354D0" w:rsidRPr="004C16E6" w:rsidRDefault="002354D0" w:rsidP="002354D0">
      <w:pPr>
        <w:spacing w:after="0"/>
      </w:pPr>
      <w:r w:rsidRPr="004C16E6">
        <w:rPr>
          <w:rFonts w:eastAsia="Garamond"/>
          <w:color w:val="000000"/>
        </w:rPr>
        <w:t xml:space="preserve">- vede rejstřík „2T“, měsíční přehled vyřízených věcí „2T“  </w:t>
      </w:r>
    </w:p>
    <w:p w14:paraId="3EAE6334" w14:textId="77777777" w:rsidR="002354D0" w:rsidRPr="004C16E6" w:rsidRDefault="002354D0" w:rsidP="002354D0">
      <w:pPr>
        <w:spacing w:after="0"/>
      </w:pPr>
      <w:r w:rsidRPr="004C16E6">
        <w:rPr>
          <w:rFonts w:eastAsia="Garamond"/>
          <w:color w:val="000000"/>
        </w:rPr>
        <w:t>- ve všech trestních senátech pořizuje zvukové záznamy a úkony navazující (§ 55 tr.ř.)</w:t>
      </w:r>
    </w:p>
    <w:p w14:paraId="43209057" w14:textId="77777777" w:rsidR="002354D0" w:rsidRPr="004C16E6" w:rsidRDefault="002354D0" w:rsidP="002354D0">
      <w:pPr>
        <w:spacing w:after="0"/>
      </w:pPr>
      <w:r w:rsidRPr="004C16E6">
        <w:rPr>
          <w:rFonts w:eastAsia="Garamond"/>
          <w:color w:val="000000"/>
        </w:rPr>
        <w:t xml:space="preserve">- vyhotovuje statistické listy </w:t>
      </w:r>
    </w:p>
    <w:p w14:paraId="534E3A43" w14:textId="77777777" w:rsidR="002354D0" w:rsidRPr="004C16E6" w:rsidRDefault="002354D0" w:rsidP="002354D0">
      <w:pPr>
        <w:spacing w:after="0"/>
      </w:pPr>
      <w:r w:rsidRPr="004C16E6">
        <w:rPr>
          <w:rFonts w:eastAsia="Garamond"/>
          <w:color w:val="000000"/>
        </w:rPr>
        <w:lastRenderedPageBreak/>
        <w:t>- provádí mundáž a přepisuje rozhodnutí ve věcech „2T“</w:t>
      </w:r>
    </w:p>
    <w:p w14:paraId="7B1E0250" w14:textId="77777777" w:rsidR="002354D0" w:rsidRPr="004C16E6" w:rsidRDefault="002354D0" w:rsidP="002354D0">
      <w:pPr>
        <w:spacing w:after="0"/>
      </w:pPr>
      <w:r w:rsidRPr="004C16E6">
        <w:rPr>
          <w:rFonts w:eastAsia="Garamond"/>
          <w:color w:val="000000"/>
        </w:rPr>
        <w:t xml:space="preserve">- vykonává další práce dle pokynu předsedy senátu, předsedkyně, místopředsedkyně a ředitelky správy soudu </w:t>
      </w:r>
    </w:p>
    <w:p w14:paraId="494BBF6F" w14:textId="77777777" w:rsidR="002354D0" w:rsidRPr="004C16E6" w:rsidRDefault="002354D0" w:rsidP="002354D0">
      <w:pPr>
        <w:spacing w:after="0"/>
      </w:pPr>
      <w:r w:rsidRPr="004C16E6">
        <w:rPr>
          <w:rFonts w:eastAsia="Garamond"/>
          <w:color w:val="000000"/>
        </w:rPr>
        <w:t xml:space="preserve">                                                                                                                                                                                                                </w:t>
      </w:r>
    </w:p>
    <w:p w14:paraId="79FBCF46" w14:textId="77777777" w:rsidR="002354D0" w:rsidRPr="004C16E6" w:rsidRDefault="002354D0" w:rsidP="002354D0">
      <w:pPr>
        <w:spacing w:after="0"/>
        <w:rPr>
          <w:b/>
        </w:rPr>
      </w:pPr>
      <w:r w:rsidRPr="004C16E6">
        <w:rPr>
          <w:rFonts w:eastAsia="Garamond"/>
          <w:b/>
          <w:color w:val="000000"/>
        </w:rPr>
        <w:t xml:space="preserve">Protokolující úřednice:                     Alena Lešková   </w:t>
      </w:r>
    </w:p>
    <w:p w14:paraId="4C4BBB59" w14:textId="77777777" w:rsidR="002354D0" w:rsidRPr="004C16E6" w:rsidRDefault="002354D0" w:rsidP="002354D0">
      <w:pPr>
        <w:spacing w:after="0"/>
      </w:pPr>
      <w:r w:rsidRPr="004C16E6">
        <w:rPr>
          <w:rFonts w:eastAsia="Garamond"/>
          <w:color w:val="000000"/>
        </w:rPr>
        <w:t xml:space="preserve">- vede rejstřík „8T“, „Nt“, „Ntm“ a „Td“, měsíční přehled vyřízených věcí „8T“, „Nt“, „Ntm“ a „Td“,   </w:t>
      </w:r>
    </w:p>
    <w:p w14:paraId="105F162F" w14:textId="77777777" w:rsidR="002354D0" w:rsidRPr="004C16E6" w:rsidRDefault="002354D0" w:rsidP="002354D0">
      <w:pPr>
        <w:spacing w:after="0"/>
      </w:pPr>
      <w:r w:rsidRPr="004C16E6">
        <w:rPr>
          <w:rFonts w:eastAsia="Garamond"/>
          <w:color w:val="000000"/>
        </w:rPr>
        <w:t>- ve všech trestních senátech pořizuje zvukové záznamy a úkony navazující (§ 55 tr.ř.)</w:t>
      </w:r>
    </w:p>
    <w:p w14:paraId="2AE2BC2D" w14:textId="77777777" w:rsidR="002354D0" w:rsidRPr="004C16E6" w:rsidRDefault="002354D0" w:rsidP="002354D0">
      <w:pPr>
        <w:spacing w:after="0"/>
      </w:pPr>
      <w:r w:rsidRPr="004C16E6">
        <w:rPr>
          <w:rFonts w:eastAsia="Garamond"/>
          <w:color w:val="000000"/>
        </w:rPr>
        <w:t xml:space="preserve">- vyhotovuje statistické listy </w:t>
      </w:r>
    </w:p>
    <w:p w14:paraId="5759DF8A" w14:textId="77777777" w:rsidR="002354D0" w:rsidRPr="004C16E6" w:rsidRDefault="002354D0" w:rsidP="002354D0">
      <w:pPr>
        <w:spacing w:after="0"/>
      </w:pPr>
      <w:r w:rsidRPr="004C16E6">
        <w:rPr>
          <w:rFonts w:eastAsia="Garamond"/>
          <w:color w:val="000000"/>
        </w:rPr>
        <w:t>- provádí mundáž a přepisuje rozhodnutí ve věcech „8T“, Nt“, „Ntm“ a „Td“, dále „Nt“ a „NTm“ v době pracovní pohotovosti</w:t>
      </w:r>
    </w:p>
    <w:p w14:paraId="2DE19F21" w14:textId="77777777" w:rsidR="002354D0" w:rsidRPr="004C16E6" w:rsidRDefault="002354D0" w:rsidP="002354D0">
      <w:pPr>
        <w:spacing w:after="0"/>
      </w:pPr>
      <w:r w:rsidRPr="004C16E6">
        <w:rPr>
          <w:rFonts w:eastAsia="Garamond"/>
          <w:color w:val="000000"/>
        </w:rPr>
        <w:t xml:space="preserve">- vykonává další práce dle pokynu předsedy senátu, předsedkyně, místopředsedkyně a ředitelky správy soudu </w:t>
      </w:r>
    </w:p>
    <w:p w14:paraId="43A28157" w14:textId="77777777" w:rsidR="002354D0" w:rsidRPr="004C16E6" w:rsidRDefault="002354D0" w:rsidP="002354D0">
      <w:pPr>
        <w:spacing w:after="0"/>
      </w:pPr>
      <w:r w:rsidRPr="004C16E6">
        <w:rPr>
          <w:rFonts w:eastAsia="Garamond"/>
          <w:color w:val="000000"/>
        </w:rPr>
        <w:t xml:space="preserve">                                                                                                                                                                                                                </w:t>
      </w:r>
    </w:p>
    <w:p w14:paraId="4C48C3F7" w14:textId="77777777" w:rsidR="002354D0" w:rsidRPr="004C16E6" w:rsidRDefault="002354D0" w:rsidP="002354D0">
      <w:pPr>
        <w:spacing w:after="0"/>
        <w:rPr>
          <w:b/>
        </w:rPr>
      </w:pPr>
    </w:p>
    <w:p w14:paraId="1E92C103" w14:textId="77777777" w:rsidR="002354D0" w:rsidRPr="004C16E6" w:rsidRDefault="002354D0" w:rsidP="002354D0">
      <w:pPr>
        <w:spacing w:after="0"/>
        <w:rPr>
          <w:b/>
        </w:rPr>
      </w:pPr>
      <w:r w:rsidRPr="004C16E6">
        <w:rPr>
          <w:rFonts w:eastAsia="Garamond"/>
          <w:b/>
          <w:color w:val="000000"/>
        </w:rPr>
        <w:t xml:space="preserve">Zapisovatelka:                     Petra Stejskalová   </w:t>
      </w:r>
    </w:p>
    <w:p w14:paraId="7F03413D" w14:textId="77777777" w:rsidR="002354D0" w:rsidRPr="004C16E6" w:rsidRDefault="002354D0" w:rsidP="002354D0">
      <w:pPr>
        <w:spacing w:after="0"/>
      </w:pPr>
      <w:r w:rsidRPr="004C16E6">
        <w:rPr>
          <w:rFonts w:eastAsia="Garamond"/>
          <w:color w:val="000000"/>
        </w:rPr>
        <w:t>- ve všech trestních senátech pořizuje zvukové záznamy a úkony navazující (§ 55 tr.ř.)</w:t>
      </w:r>
    </w:p>
    <w:p w14:paraId="3AEAC75B" w14:textId="77777777" w:rsidR="002354D0" w:rsidRPr="004C16E6" w:rsidRDefault="002354D0" w:rsidP="002354D0">
      <w:pPr>
        <w:spacing w:after="0"/>
      </w:pPr>
      <w:r w:rsidRPr="004C16E6">
        <w:rPr>
          <w:rFonts w:eastAsia="Garamond"/>
          <w:color w:val="000000"/>
        </w:rPr>
        <w:t xml:space="preserve">- vyhotovuje statistické listy </w:t>
      </w:r>
    </w:p>
    <w:p w14:paraId="5BEED42F" w14:textId="77777777" w:rsidR="002354D0" w:rsidRPr="004C16E6" w:rsidRDefault="002354D0" w:rsidP="002354D0">
      <w:pPr>
        <w:spacing w:after="0"/>
      </w:pPr>
      <w:r w:rsidRPr="004C16E6">
        <w:rPr>
          <w:rFonts w:eastAsia="Garamond"/>
          <w:color w:val="000000"/>
        </w:rPr>
        <w:t xml:space="preserve">- provádí mundáž a přepisuje rozhodnutí ve všech trestních senátech </w:t>
      </w:r>
    </w:p>
    <w:p w14:paraId="744EFF04" w14:textId="77777777" w:rsidR="002354D0" w:rsidRPr="004C16E6" w:rsidRDefault="002354D0" w:rsidP="002354D0">
      <w:pPr>
        <w:spacing w:after="0"/>
      </w:pPr>
      <w:r w:rsidRPr="004C16E6">
        <w:rPr>
          <w:rFonts w:eastAsia="Garamond"/>
          <w:color w:val="000000"/>
        </w:rPr>
        <w:t xml:space="preserve">- vykonává další práce dle pokynu předsedy senátu, předsedkyně, místopředsedkyně a ředitelky správy soudu </w:t>
      </w:r>
    </w:p>
    <w:p w14:paraId="159A2488" w14:textId="77777777" w:rsidR="002354D0" w:rsidRPr="004C16E6" w:rsidRDefault="002354D0" w:rsidP="002354D0">
      <w:pPr>
        <w:spacing w:after="0"/>
      </w:pPr>
      <w:r w:rsidRPr="004C16E6">
        <w:rPr>
          <w:rFonts w:eastAsia="Garamond"/>
          <w:color w:val="000000"/>
        </w:rPr>
        <w:t xml:space="preserve">                                                                                                                                                                                                                </w:t>
      </w:r>
    </w:p>
    <w:p w14:paraId="5578346C" w14:textId="77777777" w:rsidR="002354D0" w:rsidRPr="004C16E6" w:rsidRDefault="002354D0" w:rsidP="002354D0">
      <w:pPr>
        <w:spacing w:after="0"/>
      </w:pPr>
      <w:r w:rsidRPr="004C16E6">
        <w:rPr>
          <w:rFonts w:eastAsia="Garamond"/>
          <w:color w:val="000000"/>
        </w:rPr>
        <w:t xml:space="preserve">zástup: </w:t>
      </w:r>
    </w:p>
    <w:p w14:paraId="7F7FE3DB" w14:textId="77777777" w:rsidR="002354D0" w:rsidRPr="004C16E6" w:rsidRDefault="002354D0" w:rsidP="002354D0">
      <w:pPr>
        <w:spacing w:after="0"/>
      </w:pPr>
      <w:r w:rsidRPr="004C16E6">
        <w:rPr>
          <w:rFonts w:eastAsia="Garamond"/>
          <w:color w:val="000000"/>
        </w:rPr>
        <w:t>- všechny protokolující úřednice se zastupují vzájemně</w:t>
      </w:r>
    </w:p>
    <w:p w14:paraId="6855337B" w14:textId="77777777" w:rsidR="002354D0" w:rsidRPr="004C16E6" w:rsidRDefault="002354D0" w:rsidP="002354D0">
      <w:pPr>
        <w:spacing w:after="0"/>
      </w:pPr>
    </w:p>
    <w:p w14:paraId="27A4D751" w14:textId="77777777" w:rsidR="002354D0" w:rsidRPr="004C16E6" w:rsidRDefault="002354D0" w:rsidP="002354D0">
      <w:pPr>
        <w:spacing w:after="0"/>
      </w:pPr>
    </w:p>
    <w:p w14:paraId="79E50BE6" w14:textId="77777777" w:rsidR="002354D0" w:rsidRPr="004C16E6" w:rsidRDefault="002354D0" w:rsidP="002354D0">
      <w:pPr>
        <w:spacing w:after="0"/>
      </w:pPr>
      <w:r w:rsidRPr="004C16E6">
        <w:rPr>
          <w:rFonts w:eastAsia="Garamond"/>
          <w:color w:val="000000"/>
        </w:rPr>
        <w:t xml:space="preserve">Plánovanou neúčast (např. dovolená, návštěva lékaře, školení) bude protokolující úřednice konzultovat s příslušným předsedou senátu, soudce případně nenařizuje na nutnou dobu jednání, případnou nutnost zajištění protokolace u hlavního líčení oznámí protokolující úřednice vyšší soudní úřednici M. Vávrové, která rozhodne o zástupu. V případě nepřítomnosti Miroslavy Vávrové rozhodne o zástupu Jana Strnadová nebo ředitelka správy soudu.                   </w:t>
      </w:r>
    </w:p>
    <w:p w14:paraId="63066FB6" w14:textId="77777777" w:rsidR="002354D0" w:rsidRPr="004C16E6" w:rsidRDefault="002354D0" w:rsidP="002354D0">
      <w:pPr>
        <w:spacing w:after="0"/>
      </w:pPr>
    </w:p>
    <w:p w14:paraId="08F88E62" w14:textId="77777777" w:rsidR="002354D0" w:rsidRPr="004C16E6" w:rsidRDefault="002354D0" w:rsidP="002354D0">
      <w:pPr>
        <w:spacing w:after="0"/>
      </w:pPr>
      <w:r w:rsidRPr="004C16E6">
        <w:rPr>
          <w:rFonts w:eastAsia="Garamond"/>
          <w:color w:val="000000"/>
        </w:rPr>
        <w:t>V případě náhlé nepřítomnosti protokolující úřednice (nemoc, OČR) zastupuje protokolující úřednice ze senátu, ve kterém není nařízeno hlavní líčení nebo vyšší soudní úřednice. O zastoupení rozhodne vyšší soudní úřednice Miroslava Vávrová nebo ředitelka správy soudu.</w:t>
      </w:r>
    </w:p>
    <w:p w14:paraId="427B0358" w14:textId="77777777" w:rsidR="002354D0" w:rsidRPr="004C16E6" w:rsidRDefault="002354D0" w:rsidP="002354D0">
      <w:pPr>
        <w:spacing w:after="0"/>
      </w:pPr>
    </w:p>
    <w:p w14:paraId="043C1439" w14:textId="77777777" w:rsidR="002354D0" w:rsidRPr="004C16E6" w:rsidRDefault="002354D0" w:rsidP="002354D0">
      <w:pPr>
        <w:spacing w:after="0"/>
      </w:pPr>
    </w:p>
    <w:p w14:paraId="0FE08C9A" w14:textId="77777777" w:rsidR="002354D0" w:rsidRPr="004C16E6" w:rsidRDefault="002354D0" w:rsidP="002354D0">
      <w:pPr>
        <w:spacing w:after="0"/>
      </w:pPr>
    </w:p>
    <w:p w14:paraId="347EA4C5" w14:textId="77777777" w:rsidR="002354D0" w:rsidRPr="004C16E6" w:rsidRDefault="002354D0" w:rsidP="002354D0">
      <w:pPr>
        <w:spacing w:after="0"/>
        <w:rPr>
          <w:b/>
        </w:rPr>
      </w:pPr>
      <w:r w:rsidRPr="004C16E6">
        <w:rPr>
          <w:rFonts w:eastAsia="Garamond"/>
          <w:b/>
          <w:color w:val="000000"/>
        </w:rPr>
        <w:t>CIVILNÍ ÚSEK</w:t>
      </w:r>
    </w:p>
    <w:p w14:paraId="7983F593" w14:textId="77777777" w:rsidR="002354D0" w:rsidRPr="004C16E6" w:rsidRDefault="002354D0" w:rsidP="002354D0">
      <w:pPr>
        <w:spacing w:after="0"/>
      </w:pPr>
    </w:p>
    <w:p w14:paraId="56710AB4" w14:textId="77777777" w:rsidR="002354D0" w:rsidRPr="004C16E6" w:rsidRDefault="002354D0" w:rsidP="002354D0">
      <w:pPr>
        <w:spacing w:after="0"/>
      </w:pPr>
    </w:p>
    <w:tbl>
      <w:tblPr>
        <w:tblW w:w="138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4"/>
        <w:gridCol w:w="79"/>
        <w:gridCol w:w="2278"/>
        <w:gridCol w:w="78"/>
        <w:gridCol w:w="2279"/>
        <w:gridCol w:w="56"/>
        <w:gridCol w:w="2620"/>
        <w:gridCol w:w="10"/>
        <w:gridCol w:w="2022"/>
        <w:gridCol w:w="7"/>
        <w:gridCol w:w="2214"/>
      </w:tblGrid>
      <w:tr w:rsidR="002354D0" w:rsidRPr="004C16E6" w14:paraId="24296120" w14:textId="77777777" w:rsidTr="008B446C">
        <w:tc>
          <w:tcPr>
            <w:tcW w:w="2323" w:type="dxa"/>
            <w:gridSpan w:val="2"/>
            <w:tcBorders>
              <w:top w:val="single" w:sz="4" w:space="0" w:color="auto"/>
              <w:left w:val="single" w:sz="4" w:space="0" w:color="auto"/>
              <w:bottom w:val="single" w:sz="4" w:space="0" w:color="auto"/>
              <w:right w:val="single" w:sz="4" w:space="0" w:color="auto"/>
            </w:tcBorders>
            <w:hideMark/>
          </w:tcPr>
          <w:p w14:paraId="49B4706F" w14:textId="77777777" w:rsidR="002354D0" w:rsidRPr="004C16E6" w:rsidRDefault="002354D0" w:rsidP="008B446C">
            <w:pPr>
              <w:spacing w:after="0"/>
            </w:pPr>
            <w:r w:rsidRPr="004C16E6">
              <w:rPr>
                <w:rFonts w:eastAsia="Garamond"/>
                <w:color w:val="000000"/>
              </w:rPr>
              <w:lastRenderedPageBreak/>
              <w:t>Soudní oddělení</w:t>
            </w:r>
          </w:p>
        </w:tc>
        <w:tc>
          <w:tcPr>
            <w:tcW w:w="2356" w:type="dxa"/>
            <w:gridSpan w:val="2"/>
            <w:tcBorders>
              <w:top w:val="single" w:sz="4" w:space="0" w:color="auto"/>
              <w:left w:val="single" w:sz="4" w:space="0" w:color="auto"/>
              <w:bottom w:val="single" w:sz="4" w:space="0" w:color="auto"/>
              <w:right w:val="single" w:sz="4" w:space="0" w:color="auto"/>
            </w:tcBorders>
            <w:hideMark/>
          </w:tcPr>
          <w:p w14:paraId="2A4A3262" w14:textId="77777777" w:rsidR="002354D0" w:rsidRPr="004C16E6" w:rsidRDefault="002354D0" w:rsidP="008B446C">
            <w:pPr>
              <w:spacing w:after="0"/>
            </w:pPr>
            <w:r w:rsidRPr="004C16E6">
              <w:rPr>
                <w:rFonts w:eastAsia="Garamond"/>
                <w:color w:val="000000"/>
              </w:rPr>
              <w:t xml:space="preserve">Samosoudce/předseda senátu ( zástup ) </w:t>
            </w:r>
          </w:p>
        </w:tc>
        <w:tc>
          <w:tcPr>
            <w:tcW w:w="2335" w:type="dxa"/>
            <w:gridSpan w:val="2"/>
            <w:tcBorders>
              <w:top w:val="single" w:sz="4" w:space="0" w:color="auto"/>
              <w:left w:val="single" w:sz="4" w:space="0" w:color="auto"/>
              <w:bottom w:val="single" w:sz="4" w:space="0" w:color="auto"/>
              <w:right w:val="single" w:sz="4" w:space="0" w:color="auto"/>
            </w:tcBorders>
            <w:hideMark/>
          </w:tcPr>
          <w:p w14:paraId="7B7BAE31" w14:textId="77777777" w:rsidR="002354D0" w:rsidRPr="004C16E6" w:rsidRDefault="002354D0" w:rsidP="008B446C">
            <w:pPr>
              <w:spacing w:after="0"/>
            </w:pPr>
            <w:r w:rsidRPr="004C16E6">
              <w:rPr>
                <w:rFonts w:eastAsia="Garamond"/>
                <w:color w:val="000000"/>
              </w:rPr>
              <w:t>Vyšší soudní úředník/soudní tajemník</w:t>
            </w:r>
          </w:p>
        </w:tc>
        <w:tc>
          <w:tcPr>
            <w:tcW w:w="2630" w:type="dxa"/>
            <w:gridSpan w:val="2"/>
            <w:tcBorders>
              <w:top w:val="single" w:sz="4" w:space="0" w:color="auto"/>
              <w:left w:val="single" w:sz="4" w:space="0" w:color="auto"/>
              <w:bottom w:val="single" w:sz="4" w:space="0" w:color="auto"/>
              <w:right w:val="single" w:sz="4" w:space="0" w:color="auto"/>
            </w:tcBorders>
            <w:hideMark/>
          </w:tcPr>
          <w:p w14:paraId="52D690C6" w14:textId="77777777" w:rsidR="002354D0" w:rsidRPr="004C16E6" w:rsidRDefault="002354D0" w:rsidP="008B446C">
            <w:pPr>
              <w:spacing w:after="0"/>
            </w:pPr>
            <w:r w:rsidRPr="004C16E6">
              <w:rPr>
                <w:rFonts w:eastAsia="Garamond"/>
                <w:color w:val="000000"/>
              </w:rPr>
              <w:t>Rejstříková vedoucí</w:t>
            </w:r>
          </w:p>
        </w:tc>
        <w:tc>
          <w:tcPr>
            <w:tcW w:w="2022" w:type="dxa"/>
            <w:tcBorders>
              <w:top w:val="single" w:sz="4" w:space="0" w:color="auto"/>
              <w:left w:val="single" w:sz="4" w:space="0" w:color="auto"/>
              <w:bottom w:val="single" w:sz="4" w:space="0" w:color="auto"/>
              <w:right w:val="single" w:sz="4" w:space="0" w:color="auto"/>
            </w:tcBorders>
            <w:hideMark/>
          </w:tcPr>
          <w:p w14:paraId="0C7CE941" w14:textId="77777777" w:rsidR="002354D0" w:rsidRPr="004C16E6" w:rsidRDefault="002354D0" w:rsidP="008B446C">
            <w:pPr>
              <w:spacing w:after="0"/>
            </w:pPr>
            <w:r w:rsidRPr="004C16E6">
              <w:rPr>
                <w:rFonts w:eastAsia="Garamond"/>
                <w:color w:val="000000"/>
              </w:rPr>
              <w:t>Zapisovatelka</w:t>
            </w:r>
          </w:p>
        </w:tc>
        <w:tc>
          <w:tcPr>
            <w:tcW w:w="2221" w:type="dxa"/>
            <w:gridSpan w:val="2"/>
            <w:tcBorders>
              <w:top w:val="single" w:sz="4" w:space="0" w:color="auto"/>
              <w:left w:val="single" w:sz="4" w:space="0" w:color="auto"/>
              <w:bottom w:val="single" w:sz="4" w:space="0" w:color="auto"/>
              <w:right w:val="single" w:sz="4" w:space="0" w:color="auto"/>
            </w:tcBorders>
            <w:hideMark/>
          </w:tcPr>
          <w:p w14:paraId="2F0D169D" w14:textId="77777777" w:rsidR="002354D0" w:rsidRPr="004C16E6" w:rsidRDefault="002354D0" w:rsidP="008B446C">
            <w:pPr>
              <w:spacing w:after="0"/>
            </w:pPr>
            <w:r w:rsidRPr="004C16E6">
              <w:rPr>
                <w:rFonts w:eastAsia="Garamond"/>
                <w:color w:val="000000"/>
              </w:rPr>
              <w:t>Jednací síň</w:t>
            </w:r>
          </w:p>
        </w:tc>
      </w:tr>
      <w:tr w:rsidR="002354D0" w:rsidRPr="004C16E6" w14:paraId="3CA975AF" w14:textId="77777777" w:rsidTr="008B446C">
        <w:tc>
          <w:tcPr>
            <w:tcW w:w="2323" w:type="dxa"/>
            <w:gridSpan w:val="2"/>
            <w:tcBorders>
              <w:top w:val="single" w:sz="4" w:space="0" w:color="auto"/>
              <w:left w:val="single" w:sz="4" w:space="0" w:color="auto"/>
              <w:bottom w:val="single" w:sz="4" w:space="0" w:color="auto"/>
              <w:right w:val="single" w:sz="4" w:space="0" w:color="auto"/>
            </w:tcBorders>
          </w:tcPr>
          <w:p w14:paraId="627FC52A" w14:textId="77777777" w:rsidR="002354D0" w:rsidRPr="004C16E6" w:rsidRDefault="002354D0" w:rsidP="008B446C">
            <w:pPr>
              <w:spacing w:after="0"/>
            </w:pPr>
            <w:r w:rsidRPr="004C16E6">
              <w:rPr>
                <w:rFonts w:eastAsia="Garamond"/>
                <w:color w:val="000000"/>
              </w:rPr>
              <w:t>4C, 5C (věci napadlé do 4. 6. 2023), D,  Cd D + ostatní, EPR, Nc – ostatní ( věci napadlé do 31. 12. 2025), 15 Nc, EVC</w:t>
            </w:r>
          </w:p>
        </w:tc>
        <w:tc>
          <w:tcPr>
            <w:tcW w:w="2356" w:type="dxa"/>
            <w:gridSpan w:val="2"/>
            <w:tcBorders>
              <w:top w:val="single" w:sz="4" w:space="0" w:color="auto"/>
              <w:left w:val="single" w:sz="4" w:space="0" w:color="auto"/>
              <w:bottom w:val="single" w:sz="4" w:space="0" w:color="auto"/>
              <w:right w:val="single" w:sz="4" w:space="0" w:color="auto"/>
            </w:tcBorders>
            <w:hideMark/>
          </w:tcPr>
          <w:p w14:paraId="5ABBD378" w14:textId="77777777" w:rsidR="002354D0" w:rsidRPr="004C16E6" w:rsidRDefault="002354D0" w:rsidP="008B446C">
            <w:pPr>
              <w:spacing w:after="0"/>
            </w:pPr>
            <w:r w:rsidRPr="004C16E6">
              <w:rPr>
                <w:rFonts w:eastAsia="Garamond"/>
                <w:color w:val="000000"/>
              </w:rPr>
              <w:t>Mgr. Kateřina Edlová (Mgr. Olga Reiserová)</w:t>
            </w:r>
          </w:p>
        </w:tc>
        <w:tc>
          <w:tcPr>
            <w:tcW w:w="2335" w:type="dxa"/>
            <w:gridSpan w:val="2"/>
            <w:tcBorders>
              <w:top w:val="single" w:sz="4" w:space="0" w:color="auto"/>
              <w:left w:val="single" w:sz="4" w:space="0" w:color="auto"/>
              <w:bottom w:val="single" w:sz="4" w:space="0" w:color="auto"/>
              <w:right w:val="single" w:sz="4" w:space="0" w:color="auto"/>
            </w:tcBorders>
            <w:hideMark/>
          </w:tcPr>
          <w:p w14:paraId="72AC7C0E" w14:textId="77777777" w:rsidR="002354D0" w:rsidRPr="004C16E6" w:rsidRDefault="002354D0" w:rsidP="008B446C">
            <w:pPr>
              <w:spacing w:after="0"/>
            </w:pPr>
            <w:r w:rsidRPr="004C16E6">
              <w:rPr>
                <w:rFonts w:eastAsia="Garamond"/>
                <w:color w:val="000000"/>
              </w:rPr>
              <w:t>Miroslava Kočová</w:t>
            </w:r>
          </w:p>
        </w:tc>
        <w:tc>
          <w:tcPr>
            <w:tcW w:w="2630" w:type="dxa"/>
            <w:gridSpan w:val="2"/>
            <w:tcBorders>
              <w:top w:val="single" w:sz="4" w:space="0" w:color="auto"/>
              <w:left w:val="single" w:sz="4" w:space="0" w:color="auto"/>
              <w:bottom w:val="single" w:sz="4" w:space="0" w:color="auto"/>
              <w:right w:val="single" w:sz="4" w:space="0" w:color="auto"/>
            </w:tcBorders>
          </w:tcPr>
          <w:p w14:paraId="5E2020A4" w14:textId="77777777" w:rsidR="002354D0" w:rsidRPr="004C16E6" w:rsidRDefault="002354D0" w:rsidP="008B446C">
            <w:pPr>
              <w:spacing w:after="0"/>
              <w:rPr>
                <w:color w:val="FF0000"/>
              </w:rPr>
            </w:pPr>
            <w:r w:rsidRPr="004C16E6">
              <w:rPr>
                <w:rFonts w:eastAsia="Garamond"/>
                <w:color w:val="000000"/>
              </w:rPr>
              <w:t>Dagmar Coufalová (věci , C, Cd, EPR, Nc - ostatní), Monika Jakovcová – D, Sd, 15 Nc</w:t>
            </w:r>
          </w:p>
          <w:p w14:paraId="119121A7" w14:textId="77777777" w:rsidR="002354D0" w:rsidRPr="004C16E6" w:rsidRDefault="002354D0" w:rsidP="008B446C">
            <w:pPr>
              <w:spacing w:after="0"/>
            </w:pPr>
          </w:p>
          <w:p w14:paraId="07C4B0A1" w14:textId="77777777" w:rsidR="002354D0" w:rsidRPr="004C16E6" w:rsidRDefault="002354D0" w:rsidP="008B446C">
            <w:pPr>
              <w:spacing w:after="0"/>
            </w:pPr>
          </w:p>
        </w:tc>
        <w:tc>
          <w:tcPr>
            <w:tcW w:w="2022" w:type="dxa"/>
            <w:tcBorders>
              <w:top w:val="single" w:sz="4" w:space="0" w:color="auto"/>
              <w:left w:val="single" w:sz="4" w:space="0" w:color="auto"/>
              <w:bottom w:val="single" w:sz="4" w:space="0" w:color="auto"/>
              <w:right w:val="single" w:sz="4" w:space="0" w:color="auto"/>
            </w:tcBorders>
            <w:hideMark/>
          </w:tcPr>
          <w:p w14:paraId="1FB8C35E" w14:textId="77777777" w:rsidR="002354D0" w:rsidRPr="004C16E6" w:rsidRDefault="002354D0" w:rsidP="008B446C">
            <w:pPr>
              <w:spacing w:after="0"/>
            </w:pPr>
            <w:r w:rsidRPr="004C16E6">
              <w:rPr>
                <w:rFonts w:eastAsia="Garamond"/>
                <w:color w:val="000000"/>
              </w:rPr>
              <w:t>-</w:t>
            </w:r>
          </w:p>
        </w:tc>
        <w:tc>
          <w:tcPr>
            <w:tcW w:w="2221" w:type="dxa"/>
            <w:gridSpan w:val="2"/>
            <w:tcBorders>
              <w:top w:val="single" w:sz="4" w:space="0" w:color="auto"/>
              <w:left w:val="single" w:sz="4" w:space="0" w:color="auto"/>
              <w:bottom w:val="single" w:sz="4" w:space="0" w:color="auto"/>
              <w:right w:val="single" w:sz="4" w:space="0" w:color="auto"/>
            </w:tcBorders>
            <w:hideMark/>
          </w:tcPr>
          <w:p w14:paraId="0E2BAD71" w14:textId="77777777" w:rsidR="002354D0" w:rsidRPr="004C16E6" w:rsidRDefault="002354D0" w:rsidP="008B446C">
            <w:pPr>
              <w:spacing w:after="0"/>
            </w:pPr>
            <w:r w:rsidRPr="004C16E6">
              <w:rPr>
                <w:rFonts w:eastAsia="Garamond"/>
                <w:color w:val="000000"/>
              </w:rPr>
              <w:t>č. dv. 141/přízemí</w:t>
            </w:r>
          </w:p>
        </w:tc>
      </w:tr>
      <w:tr w:rsidR="002354D0" w:rsidRPr="004C16E6" w14:paraId="737C5818" w14:textId="77777777" w:rsidTr="008B446C">
        <w:tc>
          <w:tcPr>
            <w:tcW w:w="2244" w:type="dxa"/>
            <w:tcBorders>
              <w:top w:val="single" w:sz="4" w:space="0" w:color="auto"/>
              <w:left w:val="single" w:sz="4" w:space="0" w:color="auto"/>
              <w:bottom w:val="single" w:sz="4" w:space="0" w:color="auto"/>
              <w:right w:val="single" w:sz="4" w:space="0" w:color="auto"/>
            </w:tcBorders>
            <w:hideMark/>
          </w:tcPr>
          <w:p w14:paraId="4C1485CD" w14:textId="77777777" w:rsidR="002354D0" w:rsidRPr="004C16E6" w:rsidRDefault="002354D0" w:rsidP="008B446C">
            <w:pPr>
              <w:spacing w:after="0"/>
            </w:pPr>
            <w:r w:rsidRPr="004C16E6">
              <w:rPr>
                <w:rFonts w:eastAsia="Garamond"/>
                <w:color w:val="000000"/>
              </w:rPr>
              <w:t>7C, Sd,  Cd ostatní, U, Nc – protestace směnek a šeků, Nc – ostatní (věci napadlé do 31. 12. 2025),  EVC</w:t>
            </w:r>
          </w:p>
        </w:tc>
        <w:tc>
          <w:tcPr>
            <w:tcW w:w="2357" w:type="dxa"/>
            <w:gridSpan w:val="2"/>
            <w:tcBorders>
              <w:top w:val="single" w:sz="4" w:space="0" w:color="auto"/>
              <w:left w:val="single" w:sz="4" w:space="0" w:color="auto"/>
              <w:bottom w:val="single" w:sz="4" w:space="0" w:color="auto"/>
              <w:right w:val="single" w:sz="4" w:space="0" w:color="auto"/>
            </w:tcBorders>
            <w:hideMark/>
          </w:tcPr>
          <w:p w14:paraId="4A5DF166" w14:textId="77777777" w:rsidR="002354D0" w:rsidRPr="004C16E6" w:rsidRDefault="002354D0" w:rsidP="008B446C">
            <w:pPr>
              <w:spacing w:after="0"/>
              <w:rPr>
                <w:color w:val="FF0000"/>
              </w:rPr>
            </w:pPr>
            <w:r w:rsidRPr="004C16E6">
              <w:rPr>
                <w:rFonts w:eastAsia="Garamond"/>
                <w:color w:val="000000"/>
              </w:rPr>
              <w:t>Mgr. Petra Heřmanová (Mgr. Petr Klein – C, Cd - ostatní, Nc – ostatní, JUDr. Ing. Patrik Kurztégl, Ph. D., LL. M. – Sd,U, Nc – protestace směnek a šeků)</w:t>
            </w:r>
          </w:p>
        </w:tc>
        <w:tc>
          <w:tcPr>
            <w:tcW w:w="2357" w:type="dxa"/>
            <w:gridSpan w:val="2"/>
            <w:tcBorders>
              <w:top w:val="single" w:sz="4" w:space="0" w:color="auto"/>
              <w:left w:val="single" w:sz="4" w:space="0" w:color="auto"/>
              <w:bottom w:val="single" w:sz="4" w:space="0" w:color="auto"/>
              <w:right w:val="single" w:sz="4" w:space="0" w:color="auto"/>
            </w:tcBorders>
            <w:hideMark/>
          </w:tcPr>
          <w:p w14:paraId="1102AD6D" w14:textId="77777777" w:rsidR="002354D0" w:rsidRPr="004C16E6" w:rsidRDefault="002354D0" w:rsidP="008B446C">
            <w:pPr>
              <w:spacing w:after="0"/>
            </w:pPr>
            <w:r w:rsidRPr="004C16E6">
              <w:rPr>
                <w:rFonts w:eastAsia="Garamond"/>
                <w:color w:val="000000"/>
              </w:rPr>
              <w:t>Petra Hiclová</w:t>
            </w:r>
          </w:p>
        </w:tc>
        <w:tc>
          <w:tcPr>
            <w:tcW w:w="2676" w:type="dxa"/>
            <w:gridSpan w:val="2"/>
            <w:tcBorders>
              <w:top w:val="single" w:sz="4" w:space="0" w:color="auto"/>
              <w:left w:val="single" w:sz="4" w:space="0" w:color="auto"/>
              <w:bottom w:val="single" w:sz="4" w:space="0" w:color="auto"/>
              <w:right w:val="single" w:sz="4" w:space="0" w:color="auto"/>
            </w:tcBorders>
            <w:hideMark/>
          </w:tcPr>
          <w:p w14:paraId="2A941249" w14:textId="0CF56EA1" w:rsidR="002354D0" w:rsidRPr="004C16E6" w:rsidRDefault="002354D0" w:rsidP="008B446C">
            <w:pPr>
              <w:spacing w:after="0"/>
            </w:pPr>
            <w:r w:rsidRPr="004C16E6">
              <w:rPr>
                <w:rFonts w:eastAsia="Garamond"/>
                <w:color w:val="FF0000"/>
              </w:rPr>
              <w:t xml:space="preserve">Simona Kovářová  </w:t>
            </w:r>
            <w:r w:rsidR="00124370" w:rsidRPr="004C16E6">
              <w:rPr>
                <w:rFonts w:eastAsia="Garamond"/>
                <w:color w:val="FF0000"/>
              </w:rPr>
              <w:t xml:space="preserve">do 31. 10. 2026, Jana Rožánková od 1. 11. 2026 </w:t>
            </w:r>
            <w:r w:rsidRPr="004C16E6">
              <w:rPr>
                <w:rFonts w:eastAsia="Garamond"/>
                <w:color w:val="000000"/>
              </w:rPr>
              <w:t>(C, Cd, U, Nc, EVC)</w:t>
            </w:r>
            <w:r w:rsidR="00124370" w:rsidRPr="004C16E6">
              <w:rPr>
                <w:color w:val="000000"/>
              </w:rPr>
              <w:t xml:space="preserve"> </w:t>
            </w:r>
            <w:r w:rsidRPr="004C16E6">
              <w:rPr>
                <w:rFonts w:eastAsia="Garamond"/>
                <w:color w:val="000000"/>
              </w:rPr>
              <w:t xml:space="preserve">Monika Jakovcová (Sd) </w:t>
            </w:r>
          </w:p>
        </w:tc>
        <w:tc>
          <w:tcPr>
            <w:tcW w:w="2039" w:type="dxa"/>
            <w:gridSpan w:val="3"/>
            <w:tcBorders>
              <w:top w:val="single" w:sz="4" w:space="0" w:color="auto"/>
              <w:left w:val="single" w:sz="4" w:space="0" w:color="auto"/>
              <w:bottom w:val="single" w:sz="4" w:space="0" w:color="auto"/>
              <w:right w:val="single" w:sz="4" w:space="0" w:color="auto"/>
            </w:tcBorders>
            <w:hideMark/>
          </w:tcPr>
          <w:p w14:paraId="0D8E3C63" w14:textId="77777777" w:rsidR="002354D0" w:rsidRPr="004C16E6" w:rsidRDefault="002354D0" w:rsidP="008B446C">
            <w:pPr>
              <w:spacing w:after="0"/>
            </w:pPr>
            <w:r w:rsidRPr="004C16E6">
              <w:rPr>
                <w:rFonts w:eastAsia="Garamond"/>
                <w:color w:val="000000"/>
              </w:rPr>
              <w:t>-</w:t>
            </w:r>
          </w:p>
        </w:tc>
        <w:tc>
          <w:tcPr>
            <w:tcW w:w="2214" w:type="dxa"/>
            <w:tcBorders>
              <w:top w:val="single" w:sz="4" w:space="0" w:color="auto"/>
              <w:left w:val="single" w:sz="4" w:space="0" w:color="auto"/>
              <w:bottom w:val="single" w:sz="4" w:space="0" w:color="auto"/>
              <w:right w:val="single" w:sz="4" w:space="0" w:color="auto"/>
            </w:tcBorders>
            <w:hideMark/>
          </w:tcPr>
          <w:p w14:paraId="24AF487B" w14:textId="77777777" w:rsidR="002354D0" w:rsidRPr="004C16E6" w:rsidRDefault="002354D0" w:rsidP="008B446C">
            <w:pPr>
              <w:spacing w:after="0"/>
            </w:pPr>
            <w:r w:rsidRPr="004C16E6">
              <w:rPr>
                <w:rFonts w:eastAsia="Garamond"/>
                <w:color w:val="000000"/>
              </w:rPr>
              <w:t>č. dv. 134/přízemí</w:t>
            </w:r>
          </w:p>
        </w:tc>
      </w:tr>
      <w:tr w:rsidR="002354D0" w:rsidRPr="004C16E6" w14:paraId="608AD679" w14:textId="77777777" w:rsidTr="008B446C">
        <w:tc>
          <w:tcPr>
            <w:tcW w:w="2244" w:type="dxa"/>
            <w:tcBorders>
              <w:top w:val="single" w:sz="4" w:space="0" w:color="auto"/>
              <w:left w:val="single" w:sz="4" w:space="0" w:color="auto"/>
              <w:bottom w:val="single" w:sz="4" w:space="0" w:color="auto"/>
              <w:right w:val="single" w:sz="4" w:space="0" w:color="auto"/>
            </w:tcBorders>
          </w:tcPr>
          <w:p w14:paraId="044C8084" w14:textId="77777777" w:rsidR="002354D0" w:rsidRPr="004C16E6" w:rsidRDefault="002354D0" w:rsidP="008B446C">
            <w:pPr>
              <w:spacing w:after="0"/>
            </w:pPr>
            <w:r w:rsidRPr="004C16E6">
              <w:rPr>
                <w:rFonts w:eastAsia="Garamond"/>
                <w:color w:val="000000"/>
              </w:rPr>
              <w:t>5C (věci napadlé od 5. 6. 2023), Cd-ostatní, Nc-ostatní (věci napadlé do 31. 12. 2025), E (věci napadlé od 1. 11. 2024 do 31. 12. 2025), EXE (věci napadlé od 1. 11. 2024 do 31. 12. 2025), Cd – E  (napadlé od 1. 11. 2024 do 31. 12. 2025), EVC</w:t>
            </w:r>
          </w:p>
        </w:tc>
        <w:tc>
          <w:tcPr>
            <w:tcW w:w="2357" w:type="dxa"/>
            <w:gridSpan w:val="2"/>
            <w:tcBorders>
              <w:top w:val="single" w:sz="4" w:space="0" w:color="auto"/>
              <w:left w:val="single" w:sz="4" w:space="0" w:color="auto"/>
              <w:bottom w:val="single" w:sz="4" w:space="0" w:color="auto"/>
              <w:right w:val="single" w:sz="4" w:space="0" w:color="auto"/>
            </w:tcBorders>
          </w:tcPr>
          <w:p w14:paraId="05EAFBBC" w14:textId="77777777" w:rsidR="002354D0" w:rsidRPr="004C16E6" w:rsidRDefault="002354D0" w:rsidP="008B446C">
            <w:pPr>
              <w:spacing w:after="0"/>
              <w:rPr>
                <w:color w:val="FF0000"/>
              </w:rPr>
            </w:pPr>
            <w:r w:rsidRPr="004C16E6">
              <w:rPr>
                <w:rFonts w:eastAsia="Garamond"/>
                <w:color w:val="000000"/>
              </w:rPr>
              <w:t xml:space="preserve">Mgr. Olga Reiserová (Mgr. Petra Heřmanová) </w:t>
            </w:r>
          </w:p>
        </w:tc>
        <w:tc>
          <w:tcPr>
            <w:tcW w:w="2357" w:type="dxa"/>
            <w:gridSpan w:val="2"/>
            <w:tcBorders>
              <w:top w:val="single" w:sz="4" w:space="0" w:color="auto"/>
              <w:left w:val="single" w:sz="4" w:space="0" w:color="auto"/>
              <w:bottom w:val="single" w:sz="4" w:space="0" w:color="auto"/>
              <w:right w:val="single" w:sz="4" w:space="0" w:color="auto"/>
            </w:tcBorders>
          </w:tcPr>
          <w:p w14:paraId="22C7FC1E" w14:textId="77777777" w:rsidR="002354D0" w:rsidRPr="004C16E6" w:rsidRDefault="002354D0" w:rsidP="008B446C">
            <w:pPr>
              <w:spacing w:after="0"/>
            </w:pPr>
            <w:r w:rsidRPr="004C16E6">
              <w:rPr>
                <w:rFonts w:eastAsia="Garamond"/>
                <w:color w:val="000000"/>
              </w:rPr>
              <w:t>Anna Mikušová</w:t>
            </w:r>
          </w:p>
        </w:tc>
        <w:tc>
          <w:tcPr>
            <w:tcW w:w="2676" w:type="dxa"/>
            <w:gridSpan w:val="2"/>
            <w:tcBorders>
              <w:top w:val="single" w:sz="4" w:space="0" w:color="auto"/>
              <w:left w:val="single" w:sz="4" w:space="0" w:color="auto"/>
              <w:bottom w:val="single" w:sz="4" w:space="0" w:color="auto"/>
              <w:right w:val="single" w:sz="4" w:space="0" w:color="auto"/>
            </w:tcBorders>
          </w:tcPr>
          <w:p w14:paraId="6D1FD3CD" w14:textId="77777777" w:rsidR="002354D0" w:rsidRPr="004C16E6" w:rsidRDefault="002354D0" w:rsidP="008B446C">
            <w:pPr>
              <w:spacing w:after="0"/>
            </w:pPr>
            <w:r w:rsidRPr="004C16E6">
              <w:rPr>
                <w:rFonts w:eastAsia="Garamond"/>
                <w:color w:val="000000"/>
              </w:rPr>
              <w:t>Monika Jakovcová (C, 22C, EVC, Cd – E, Nc,)</w:t>
            </w:r>
          </w:p>
          <w:p w14:paraId="790D558E" w14:textId="77777777" w:rsidR="002354D0" w:rsidRPr="004C16E6" w:rsidRDefault="002354D0" w:rsidP="008B446C">
            <w:pPr>
              <w:spacing w:after="0"/>
            </w:pPr>
            <w:r w:rsidRPr="004C16E6">
              <w:rPr>
                <w:rFonts w:eastAsia="Garamond"/>
                <w:color w:val="000000"/>
              </w:rPr>
              <w:t>Richard Hayer (E, EXE, 11Nc)  - věci napadlé od 31. 10. 2024 do 31. 12. 2025</w:t>
            </w:r>
          </w:p>
        </w:tc>
        <w:tc>
          <w:tcPr>
            <w:tcW w:w="2039" w:type="dxa"/>
            <w:gridSpan w:val="3"/>
            <w:tcBorders>
              <w:top w:val="single" w:sz="4" w:space="0" w:color="auto"/>
              <w:left w:val="single" w:sz="4" w:space="0" w:color="auto"/>
              <w:bottom w:val="single" w:sz="4" w:space="0" w:color="auto"/>
              <w:right w:val="single" w:sz="4" w:space="0" w:color="auto"/>
            </w:tcBorders>
          </w:tcPr>
          <w:p w14:paraId="0F9832FB" w14:textId="77777777" w:rsidR="002354D0" w:rsidRPr="004C16E6" w:rsidRDefault="002354D0" w:rsidP="008B446C">
            <w:pPr>
              <w:spacing w:after="0"/>
            </w:pPr>
          </w:p>
        </w:tc>
        <w:tc>
          <w:tcPr>
            <w:tcW w:w="2214" w:type="dxa"/>
            <w:tcBorders>
              <w:top w:val="single" w:sz="4" w:space="0" w:color="auto"/>
              <w:left w:val="single" w:sz="4" w:space="0" w:color="auto"/>
              <w:bottom w:val="single" w:sz="4" w:space="0" w:color="auto"/>
              <w:right w:val="single" w:sz="4" w:space="0" w:color="auto"/>
            </w:tcBorders>
          </w:tcPr>
          <w:p w14:paraId="5CE88D8A" w14:textId="77777777" w:rsidR="002354D0" w:rsidRPr="004C16E6" w:rsidRDefault="002354D0" w:rsidP="008B446C">
            <w:pPr>
              <w:spacing w:after="0"/>
            </w:pPr>
            <w:r w:rsidRPr="004C16E6">
              <w:rPr>
                <w:rFonts w:eastAsia="Garamond"/>
                <w:color w:val="000000"/>
              </w:rPr>
              <w:t xml:space="preserve">č. dv. 141/přízemí </w:t>
            </w:r>
          </w:p>
        </w:tc>
      </w:tr>
      <w:tr w:rsidR="002354D0" w:rsidRPr="004C16E6" w14:paraId="1E67FE9F" w14:textId="77777777" w:rsidTr="008B446C">
        <w:tc>
          <w:tcPr>
            <w:tcW w:w="2323" w:type="dxa"/>
            <w:gridSpan w:val="2"/>
            <w:tcBorders>
              <w:top w:val="single" w:sz="4" w:space="0" w:color="auto"/>
              <w:left w:val="single" w:sz="4" w:space="0" w:color="auto"/>
              <w:bottom w:val="single" w:sz="4" w:space="0" w:color="auto"/>
              <w:right w:val="single" w:sz="4" w:space="0" w:color="auto"/>
            </w:tcBorders>
            <w:hideMark/>
          </w:tcPr>
          <w:p w14:paraId="4952DD03" w14:textId="77777777" w:rsidR="002354D0" w:rsidRPr="004C16E6" w:rsidRDefault="002354D0" w:rsidP="008B446C">
            <w:pPr>
              <w:spacing w:after="0"/>
            </w:pPr>
            <w:r w:rsidRPr="004C16E6">
              <w:rPr>
                <w:rFonts w:eastAsia="Garamond"/>
                <w:color w:val="000000"/>
              </w:rPr>
              <w:t xml:space="preserve">10C, E, EXE, EVC, Cd – E, Nc – ostatní </w:t>
            </w:r>
          </w:p>
        </w:tc>
        <w:tc>
          <w:tcPr>
            <w:tcW w:w="2356" w:type="dxa"/>
            <w:gridSpan w:val="2"/>
            <w:tcBorders>
              <w:top w:val="single" w:sz="4" w:space="0" w:color="auto"/>
              <w:left w:val="single" w:sz="4" w:space="0" w:color="auto"/>
              <w:bottom w:val="single" w:sz="4" w:space="0" w:color="auto"/>
              <w:right w:val="single" w:sz="4" w:space="0" w:color="auto"/>
            </w:tcBorders>
            <w:hideMark/>
          </w:tcPr>
          <w:p w14:paraId="0AF59C00" w14:textId="77777777" w:rsidR="002354D0" w:rsidRPr="004C16E6" w:rsidRDefault="002354D0" w:rsidP="008B446C">
            <w:pPr>
              <w:spacing w:after="0"/>
              <w:rPr>
                <w:color w:val="FF0000"/>
              </w:rPr>
            </w:pPr>
            <w:r w:rsidRPr="004C16E6">
              <w:rPr>
                <w:rFonts w:eastAsia="Garamond"/>
                <w:color w:val="000000"/>
              </w:rPr>
              <w:t xml:space="preserve">Mgr. Petr Klein (JUDr. Ing. Patrik Kurztégl, Ph. D., LL. M. – C, EVC, Nc – ostatní, </w:t>
            </w:r>
            <w:r w:rsidRPr="004C16E6">
              <w:rPr>
                <w:rFonts w:eastAsia="Garamond"/>
                <w:color w:val="000000"/>
              </w:rPr>
              <w:lastRenderedPageBreak/>
              <w:t>Mgr. Olga Reiserová – E, EXE)</w:t>
            </w:r>
          </w:p>
        </w:tc>
        <w:tc>
          <w:tcPr>
            <w:tcW w:w="2335" w:type="dxa"/>
            <w:gridSpan w:val="2"/>
            <w:tcBorders>
              <w:top w:val="single" w:sz="4" w:space="0" w:color="auto"/>
              <w:left w:val="single" w:sz="4" w:space="0" w:color="auto"/>
              <w:bottom w:val="single" w:sz="4" w:space="0" w:color="auto"/>
              <w:right w:val="single" w:sz="4" w:space="0" w:color="auto"/>
            </w:tcBorders>
            <w:hideMark/>
          </w:tcPr>
          <w:p w14:paraId="0B6E72A9" w14:textId="77777777" w:rsidR="002354D0" w:rsidRPr="004C16E6" w:rsidRDefault="002354D0" w:rsidP="008B446C">
            <w:pPr>
              <w:spacing w:after="0"/>
            </w:pPr>
            <w:r w:rsidRPr="004C16E6">
              <w:rPr>
                <w:rFonts w:eastAsia="Garamond"/>
                <w:color w:val="000000"/>
              </w:rPr>
              <w:lastRenderedPageBreak/>
              <w:t xml:space="preserve">Zlata Švandová ( C, Exe - sudá, E – sudá, 11 Nc - sudá), </w:t>
            </w:r>
          </w:p>
          <w:p w14:paraId="27317BE3" w14:textId="77777777" w:rsidR="002354D0" w:rsidRPr="004C16E6" w:rsidRDefault="002354D0" w:rsidP="008B446C">
            <w:pPr>
              <w:spacing w:after="0"/>
            </w:pPr>
            <w:r w:rsidRPr="004C16E6">
              <w:rPr>
                <w:rFonts w:eastAsia="Garamond"/>
                <w:color w:val="000000"/>
              </w:rPr>
              <w:lastRenderedPageBreak/>
              <w:t>Anna Mikušová( Exe -lichá, E – lichá, 11 Nc - lichá)</w:t>
            </w:r>
          </w:p>
        </w:tc>
        <w:tc>
          <w:tcPr>
            <w:tcW w:w="2630" w:type="dxa"/>
            <w:gridSpan w:val="2"/>
            <w:tcBorders>
              <w:top w:val="single" w:sz="4" w:space="0" w:color="auto"/>
              <w:left w:val="single" w:sz="4" w:space="0" w:color="auto"/>
              <w:bottom w:val="single" w:sz="4" w:space="0" w:color="auto"/>
              <w:right w:val="single" w:sz="4" w:space="0" w:color="auto"/>
            </w:tcBorders>
            <w:hideMark/>
          </w:tcPr>
          <w:p w14:paraId="306A79AD" w14:textId="77777777" w:rsidR="002354D0" w:rsidRPr="004C16E6" w:rsidRDefault="002354D0" w:rsidP="008B446C">
            <w:pPr>
              <w:spacing w:after="0"/>
            </w:pPr>
            <w:r w:rsidRPr="004C16E6">
              <w:rPr>
                <w:rFonts w:eastAsia="Garamond"/>
                <w:color w:val="000000"/>
              </w:rPr>
              <w:lastRenderedPageBreak/>
              <w:t>Martina Coufalová (C, 22C,  EVC, Cd – E, Nc -ostatní)</w:t>
            </w:r>
          </w:p>
          <w:p w14:paraId="7FCA9CE3" w14:textId="77777777" w:rsidR="002354D0" w:rsidRPr="004C16E6" w:rsidRDefault="002354D0" w:rsidP="008B446C">
            <w:pPr>
              <w:spacing w:after="0"/>
            </w:pPr>
            <w:r w:rsidRPr="004C16E6">
              <w:rPr>
                <w:rFonts w:eastAsia="Garamond"/>
                <w:color w:val="000000"/>
              </w:rPr>
              <w:t>Richard Hayer</w:t>
            </w:r>
          </w:p>
          <w:p w14:paraId="1AF1B5C4" w14:textId="77777777" w:rsidR="002354D0" w:rsidRPr="004C16E6" w:rsidRDefault="002354D0" w:rsidP="008B446C">
            <w:pPr>
              <w:spacing w:after="0"/>
            </w:pPr>
            <w:r w:rsidRPr="004C16E6">
              <w:rPr>
                <w:rFonts w:eastAsia="Garamond"/>
                <w:color w:val="000000"/>
              </w:rPr>
              <w:lastRenderedPageBreak/>
              <w:t>(E, EXE, 11Nc)</w:t>
            </w:r>
          </w:p>
        </w:tc>
        <w:tc>
          <w:tcPr>
            <w:tcW w:w="2022" w:type="dxa"/>
            <w:tcBorders>
              <w:top w:val="single" w:sz="4" w:space="0" w:color="auto"/>
              <w:left w:val="single" w:sz="4" w:space="0" w:color="auto"/>
              <w:bottom w:val="single" w:sz="4" w:space="0" w:color="auto"/>
              <w:right w:val="single" w:sz="4" w:space="0" w:color="auto"/>
            </w:tcBorders>
            <w:hideMark/>
          </w:tcPr>
          <w:p w14:paraId="45D6D913" w14:textId="77777777" w:rsidR="002354D0" w:rsidRPr="004C16E6" w:rsidRDefault="002354D0" w:rsidP="008B446C">
            <w:pPr>
              <w:spacing w:after="0"/>
            </w:pPr>
          </w:p>
        </w:tc>
        <w:tc>
          <w:tcPr>
            <w:tcW w:w="2221" w:type="dxa"/>
            <w:gridSpan w:val="2"/>
            <w:tcBorders>
              <w:top w:val="single" w:sz="4" w:space="0" w:color="auto"/>
              <w:left w:val="single" w:sz="4" w:space="0" w:color="auto"/>
              <w:bottom w:val="single" w:sz="4" w:space="0" w:color="auto"/>
              <w:right w:val="single" w:sz="4" w:space="0" w:color="auto"/>
            </w:tcBorders>
            <w:hideMark/>
          </w:tcPr>
          <w:p w14:paraId="5E528292" w14:textId="77777777" w:rsidR="002354D0" w:rsidRPr="004C16E6" w:rsidRDefault="002354D0" w:rsidP="008B446C">
            <w:pPr>
              <w:spacing w:after="0"/>
            </w:pPr>
            <w:r w:rsidRPr="004C16E6">
              <w:rPr>
                <w:rFonts w:eastAsia="Garamond"/>
                <w:color w:val="000000"/>
              </w:rPr>
              <w:t>č. dv. 135/přízemí</w:t>
            </w:r>
          </w:p>
        </w:tc>
      </w:tr>
      <w:tr w:rsidR="002354D0" w:rsidRPr="004C16E6" w14:paraId="2F55A61E" w14:textId="77777777" w:rsidTr="008B446C">
        <w:tc>
          <w:tcPr>
            <w:tcW w:w="2323" w:type="dxa"/>
            <w:gridSpan w:val="2"/>
            <w:tcBorders>
              <w:top w:val="single" w:sz="4" w:space="0" w:color="auto"/>
              <w:left w:val="single" w:sz="4" w:space="0" w:color="auto"/>
              <w:bottom w:val="single" w:sz="4" w:space="0" w:color="auto"/>
              <w:right w:val="single" w:sz="4" w:space="0" w:color="auto"/>
            </w:tcBorders>
            <w:hideMark/>
          </w:tcPr>
          <w:p w14:paraId="169FDC9A" w14:textId="77777777" w:rsidR="002354D0" w:rsidRPr="004C16E6" w:rsidRDefault="002354D0" w:rsidP="008B446C">
            <w:pPr>
              <w:spacing w:after="0"/>
            </w:pPr>
            <w:r w:rsidRPr="004C16E6">
              <w:rPr>
                <w:rFonts w:eastAsia="Garamond"/>
                <w:color w:val="000000"/>
              </w:rPr>
              <w:t>19C, EVC, (věci napadlé do 31. 10. 2024, a dále od 1. 7. 2026), EXE (věci napadlé do 31. 10. 2024), Sd, Cd ostatní, U, Nc – protestace směnek a šeků, vše (vyjma věcí Nc – ostatní ) od 1. 7. 2026</w:t>
            </w:r>
          </w:p>
        </w:tc>
        <w:tc>
          <w:tcPr>
            <w:tcW w:w="2356" w:type="dxa"/>
            <w:gridSpan w:val="2"/>
            <w:tcBorders>
              <w:top w:val="single" w:sz="4" w:space="0" w:color="auto"/>
              <w:left w:val="single" w:sz="4" w:space="0" w:color="auto"/>
              <w:bottom w:val="single" w:sz="4" w:space="0" w:color="auto"/>
              <w:right w:val="single" w:sz="4" w:space="0" w:color="auto"/>
            </w:tcBorders>
            <w:hideMark/>
          </w:tcPr>
          <w:p w14:paraId="0DDEB453" w14:textId="77777777" w:rsidR="002354D0" w:rsidRPr="004C16E6" w:rsidRDefault="002354D0" w:rsidP="008B446C">
            <w:pPr>
              <w:spacing w:after="0"/>
              <w:rPr>
                <w:color w:val="FF0000"/>
              </w:rPr>
            </w:pPr>
            <w:r w:rsidRPr="004C16E6">
              <w:rPr>
                <w:rFonts w:eastAsia="Garamond"/>
                <w:color w:val="000000"/>
              </w:rPr>
              <w:t>JUDr. Ing. Patrik Kurztégl, Ph. D., LL. M. (Mgr. Kateřina Edlová – C, EVC, Cd – ostatní, Nc – ostatní, Mgr. Petra Heřmanová – Sd, U, Nc – protestace směnek a šeků)</w:t>
            </w:r>
          </w:p>
        </w:tc>
        <w:tc>
          <w:tcPr>
            <w:tcW w:w="2335" w:type="dxa"/>
            <w:gridSpan w:val="2"/>
            <w:tcBorders>
              <w:top w:val="single" w:sz="4" w:space="0" w:color="auto"/>
              <w:left w:val="single" w:sz="4" w:space="0" w:color="auto"/>
              <w:bottom w:val="single" w:sz="4" w:space="0" w:color="auto"/>
              <w:right w:val="single" w:sz="4" w:space="0" w:color="auto"/>
            </w:tcBorders>
          </w:tcPr>
          <w:p w14:paraId="33B8865B" w14:textId="77777777" w:rsidR="002354D0" w:rsidRPr="004C16E6" w:rsidRDefault="002354D0" w:rsidP="008B446C">
            <w:pPr>
              <w:spacing w:after="0"/>
              <w:rPr>
                <w:color w:val="FF0000"/>
              </w:rPr>
            </w:pPr>
            <w:r w:rsidRPr="004C16E6">
              <w:rPr>
                <w:rFonts w:eastAsia="Garamond"/>
                <w:color w:val="000000"/>
              </w:rPr>
              <w:t>Anna Mikušová E, EXE – věci napadlé do 31. 10. 2024, Kateřina Čáchová – ostatní věci napadlé od 1. 7. 2026</w:t>
            </w:r>
          </w:p>
          <w:p w14:paraId="49071F5C" w14:textId="77777777" w:rsidR="002354D0" w:rsidRPr="004C16E6" w:rsidRDefault="002354D0" w:rsidP="008B446C">
            <w:pPr>
              <w:spacing w:after="0"/>
            </w:pPr>
          </w:p>
        </w:tc>
        <w:tc>
          <w:tcPr>
            <w:tcW w:w="2630" w:type="dxa"/>
            <w:gridSpan w:val="2"/>
            <w:tcBorders>
              <w:top w:val="single" w:sz="4" w:space="0" w:color="auto"/>
              <w:left w:val="single" w:sz="4" w:space="0" w:color="auto"/>
              <w:bottom w:val="single" w:sz="4" w:space="0" w:color="auto"/>
              <w:right w:val="single" w:sz="4" w:space="0" w:color="auto"/>
            </w:tcBorders>
            <w:hideMark/>
          </w:tcPr>
          <w:p w14:paraId="314ADF25" w14:textId="77777777" w:rsidR="002354D0" w:rsidRPr="004C16E6" w:rsidRDefault="002354D0" w:rsidP="008B446C">
            <w:pPr>
              <w:spacing w:after="0"/>
            </w:pPr>
            <w:r w:rsidRPr="004C16E6">
              <w:rPr>
                <w:rFonts w:eastAsia="Garamond"/>
                <w:color w:val="000000"/>
              </w:rPr>
              <w:t xml:space="preserve">  Simona Kovářová (C, 22C, EVC, ) </w:t>
            </w:r>
          </w:p>
          <w:p w14:paraId="205F564D" w14:textId="77777777" w:rsidR="002354D0" w:rsidRPr="004C16E6" w:rsidRDefault="002354D0" w:rsidP="008B446C">
            <w:pPr>
              <w:spacing w:after="0"/>
            </w:pPr>
          </w:p>
          <w:p w14:paraId="047E82DF" w14:textId="77777777" w:rsidR="002354D0" w:rsidRPr="004C16E6" w:rsidRDefault="002354D0" w:rsidP="008B446C">
            <w:pPr>
              <w:spacing w:after="0"/>
              <w:rPr>
                <w:color w:val="FF0000"/>
              </w:rPr>
            </w:pPr>
            <w:r w:rsidRPr="004C16E6">
              <w:rPr>
                <w:rFonts w:eastAsia="Garamond"/>
                <w:color w:val="000000"/>
              </w:rPr>
              <w:t>Richard Hayer (E, EXE, 11Nc)  - věci napadlé do 31. 10. 2024</w:t>
            </w:r>
          </w:p>
        </w:tc>
        <w:tc>
          <w:tcPr>
            <w:tcW w:w="2022" w:type="dxa"/>
            <w:tcBorders>
              <w:top w:val="single" w:sz="4" w:space="0" w:color="auto"/>
              <w:left w:val="single" w:sz="4" w:space="0" w:color="auto"/>
              <w:bottom w:val="single" w:sz="4" w:space="0" w:color="auto"/>
              <w:right w:val="single" w:sz="4" w:space="0" w:color="auto"/>
            </w:tcBorders>
            <w:hideMark/>
          </w:tcPr>
          <w:p w14:paraId="046F4FA6" w14:textId="77777777" w:rsidR="002354D0" w:rsidRPr="004C16E6" w:rsidRDefault="002354D0" w:rsidP="008B446C">
            <w:pPr>
              <w:spacing w:after="0"/>
            </w:pPr>
          </w:p>
        </w:tc>
        <w:tc>
          <w:tcPr>
            <w:tcW w:w="2221" w:type="dxa"/>
            <w:gridSpan w:val="2"/>
            <w:tcBorders>
              <w:top w:val="single" w:sz="4" w:space="0" w:color="auto"/>
              <w:left w:val="single" w:sz="4" w:space="0" w:color="auto"/>
              <w:bottom w:val="single" w:sz="4" w:space="0" w:color="auto"/>
              <w:right w:val="single" w:sz="4" w:space="0" w:color="auto"/>
            </w:tcBorders>
            <w:hideMark/>
          </w:tcPr>
          <w:p w14:paraId="3D4F5458" w14:textId="77777777" w:rsidR="002354D0" w:rsidRPr="004C16E6" w:rsidRDefault="002354D0" w:rsidP="008B446C">
            <w:pPr>
              <w:spacing w:after="0"/>
            </w:pPr>
            <w:r w:rsidRPr="004C16E6">
              <w:rPr>
                <w:rFonts w:eastAsia="Garamond"/>
                <w:color w:val="000000"/>
              </w:rPr>
              <w:t>č. dv. 122/přízemí</w:t>
            </w:r>
          </w:p>
          <w:p w14:paraId="276380EC" w14:textId="77777777" w:rsidR="002354D0" w:rsidRPr="004C16E6" w:rsidRDefault="002354D0" w:rsidP="008B446C">
            <w:pPr>
              <w:spacing w:after="0"/>
            </w:pPr>
            <w:r w:rsidRPr="004C16E6">
              <w:rPr>
                <w:rFonts w:eastAsia="Garamond"/>
                <w:color w:val="000000"/>
              </w:rPr>
              <w:t>č. dv. 222/ I. patro</w:t>
            </w:r>
          </w:p>
        </w:tc>
      </w:tr>
      <w:tr w:rsidR="002354D0" w:rsidRPr="004C16E6" w14:paraId="0F670A2A" w14:textId="77777777" w:rsidTr="008B446C">
        <w:tc>
          <w:tcPr>
            <w:tcW w:w="2323" w:type="dxa"/>
            <w:gridSpan w:val="2"/>
            <w:tcBorders>
              <w:top w:val="single" w:sz="4" w:space="0" w:color="auto"/>
              <w:left w:val="single" w:sz="4" w:space="0" w:color="auto"/>
              <w:bottom w:val="single" w:sz="4" w:space="0" w:color="auto"/>
              <w:right w:val="single" w:sz="4" w:space="0" w:color="auto"/>
            </w:tcBorders>
            <w:hideMark/>
          </w:tcPr>
          <w:p w14:paraId="03D29236" w14:textId="77777777" w:rsidR="002354D0" w:rsidRPr="004C16E6" w:rsidRDefault="002354D0" w:rsidP="008B446C">
            <w:pPr>
              <w:spacing w:after="0"/>
            </w:pPr>
            <w:r w:rsidRPr="004C16E6">
              <w:rPr>
                <w:rFonts w:eastAsia="Garamond"/>
                <w:color w:val="000000"/>
              </w:rPr>
              <w:t>12P a Nc, 13P, 13Nc, L, Cd P, 6C, Nc – opatro</w:t>
            </w:r>
          </w:p>
        </w:tc>
        <w:tc>
          <w:tcPr>
            <w:tcW w:w="2356" w:type="dxa"/>
            <w:gridSpan w:val="2"/>
            <w:tcBorders>
              <w:top w:val="single" w:sz="4" w:space="0" w:color="auto"/>
              <w:left w:val="single" w:sz="4" w:space="0" w:color="auto"/>
              <w:bottom w:val="single" w:sz="4" w:space="0" w:color="auto"/>
              <w:right w:val="single" w:sz="4" w:space="0" w:color="auto"/>
            </w:tcBorders>
            <w:hideMark/>
          </w:tcPr>
          <w:p w14:paraId="403FD5C5" w14:textId="77777777" w:rsidR="002354D0" w:rsidRPr="004C16E6" w:rsidRDefault="002354D0" w:rsidP="008B446C">
            <w:pPr>
              <w:spacing w:after="0"/>
              <w:rPr>
                <w:color w:val="FF0000"/>
              </w:rPr>
            </w:pPr>
            <w:r w:rsidRPr="004C16E6">
              <w:rPr>
                <w:rFonts w:eastAsia="Garamond"/>
                <w:color w:val="000000"/>
              </w:rPr>
              <w:t>JUDr. Ilona Kratochvílová ( Mgr. Lenka Mužíková, LL. M. )</w:t>
            </w:r>
          </w:p>
        </w:tc>
        <w:tc>
          <w:tcPr>
            <w:tcW w:w="2335" w:type="dxa"/>
            <w:gridSpan w:val="2"/>
            <w:tcBorders>
              <w:top w:val="single" w:sz="4" w:space="0" w:color="auto"/>
              <w:left w:val="single" w:sz="4" w:space="0" w:color="auto"/>
              <w:bottom w:val="single" w:sz="4" w:space="0" w:color="auto"/>
              <w:right w:val="single" w:sz="4" w:space="0" w:color="auto"/>
            </w:tcBorders>
            <w:hideMark/>
          </w:tcPr>
          <w:p w14:paraId="6BF8AA39" w14:textId="77777777" w:rsidR="002354D0" w:rsidRPr="004C16E6" w:rsidRDefault="002354D0" w:rsidP="008B446C">
            <w:pPr>
              <w:spacing w:after="0"/>
            </w:pPr>
            <w:r w:rsidRPr="004C16E6">
              <w:rPr>
                <w:rFonts w:eastAsia="Garamond"/>
                <w:color w:val="000000"/>
              </w:rPr>
              <w:t>Jana Tkáčová</w:t>
            </w:r>
          </w:p>
        </w:tc>
        <w:tc>
          <w:tcPr>
            <w:tcW w:w="2630" w:type="dxa"/>
            <w:gridSpan w:val="2"/>
            <w:tcBorders>
              <w:top w:val="single" w:sz="4" w:space="0" w:color="auto"/>
              <w:left w:val="single" w:sz="4" w:space="0" w:color="auto"/>
              <w:bottom w:val="single" w:sz="4" w:space="0" w:color="auto"/>
              <w:right w:val="single" w:sz="4" w:space="0" w:color="auto"/>
            </w:tcBorders>
            <w:hideMark/>
          </w:tcPr>
          <w:p w14:paraId="3DA74DBC" w14:textId="77777777" w:rsidR="002354D0" w:rsidRPr="004C16E6" w:rsidRDefault="002354D0" w:rsidP="008B446C">
            <w:pPr>
              <w:spacing w:after="0"/>
            </w:pPr>
            <w:r w:rsidRPr="004C16E6">
              <w:rPr>
                <w:rFonts w:eastAsia="Garamond"/>
                <w:color w:val="000000"/>
              </w:rPr>
              <w:t>Monika Jedličková, DiS.</w:t>
            </w:r>
          </w:p>
        </w:tc>
        <w:tc>
          <w:tcPr>
            <w:tcW w:w="2022" w:type="dxa"/>
            <w:tcBorders>
              <w:top w:val="single" w:sz="4" w:space="0" w:color="auto"/>
              <w:left w:val="single" w:sz="4" w:space="0" w:color="auto"/>
              <w:bottom w:val="single" w:sz="4" w:space="0" w:color="auto"/>
              <w:right w:val="single" w:sz="4" w:space="0" w:color="auto"/>
            </w:tcBorders>
          </w:tcPr>
          <w:p w14:paraId="565DF70B" w14:textId="77777777" w:rsidR="002354D0" w:rsidRPr="004C16E6" w:rsidRDefault="002354D0" w:rsidP="008B446C">
            <w:pPr>
              <w:spacing w:after="0"/>
            </w:pPr>
          </w:p>
        </w:tc>
        <w:tc>
          <w:tcPr>
            <w:tcW w:w="2221" w:type="dxa"/>
            <w:gridSpan w:val="2"/>
            <w:tcBorders>
              <w:top w:val="single" w:sz="4" w:space="0" w:color="auto"/>
              <w:left w:val="single" w:sz="4" w:space="0" w:color="auto"/>
              <w:bottom w:val="single" w:sz="4" w:space="0" w:color="auto"/>
              <w:right w:val="single" w:sz="4" w:space="0" w:color="auto"/>
            </w:tcBorders>
            <w:hideMark/>
          </w:tcPr>
          <w:p w14:paraId="6DDB415A" w14:textId="77777777" w:rsidR="002354D0" w:rsidRPr="004C16E6" w:rsidRDefault="002354D0" w:rsidP="008B446C">
            <w:pPr>
              <w:spacing w:after="0"/>
            </w:pPr>
            <w:r w:rsidRPr="004C16E6">
              <w:rPr>
                <w:rFonts w:eastAsia="Garamond"/>
                <w:color w:val="000000"/>
              </w:rPr>
              <w:t>č. dv. 237/I. patro</w:t>
            </w:r>
          </w:p>
        </w:tc>
      </w:tr>
      <w:tr w:rsidR="002354D0" w:rsidRPr="004C16E6" w14:paraId="0501FA24" w14:textId="77777777" w:rsidTr="008B446C">
        <w:tc>
          <w:tcPr>
            <w:tcW w:w="2323" w:type="dxa"/>
            <w:gridSpan w:val="2"/>
            <w:tcBorders>
              <w:top w:val="single" w:sz="4" w:space="0" w:color="auto"/>
              <w:left w:val="single" w:sz="4" w:space="0" w:color="auto"/>
              <w:bottom w:val="single" w:sz="4" w:space="0" w:color="auto"/>
              <w:right w:val="single" w:sz="4" w:space="0" w:color="auto"/>
            </w:tcBorders>
          </w:tcPr>
          <w:p w14:paraId="7EFDB975" w14:textId="77777777" w:rsidR="002354D0" w:rsidRPr="004C16E6" w:rsidRDefault="002354D0" w:rsidP="008B446C">
            <w:pPr>
              <w:spacing w:after="0"/>
            </w:pPr>
            <w:r w:rsidRPr="004C16E6">
              <w:rPr>
                <w:rFonts w:eastAsia="Garamond"/>
                <w:color w:val="000000"/>
              </w:rPr>
              <w:t>21Pa Nc, 13P, 13Nc, L, Cd P, 26C, Nc – opatro</w:t>
            </w:r>
          </w:p>
          <w:p w14:paraId="66C0B34A" w14:textId="77777777" w:rsidR="002354D0" w:rsidRPr="004C16E6" w:rsidRDefault="002354D0" w:rsidP="008B446C">
            <w:pPr>
              <w:spacing w:after="0"/>
            </w:pPr>
          </w:p>
        </w:tc>
        <w:tc>
          <w:tcPr>
            <w:tcW w:w="2356" w:type="dxa"/>
            <w:gridSpan w:val="2"/>
            <w:tcBorders>
              <w:top w:val="single" w:sz="4" w:space="0" w:color="auto"/>
              <w:left w:val="single" w:sz="4" w:space="0" w:color="auto"/>
              <w:bottom w:val="single" w:sz="4" w:space="0" w:color="auto"/>
              <w:right w:val="single" w:sz="4" w:space="0" w:color="auto"/>
            </w:tcBorders>
            <w:hideMark/>
          </w:tcPr>
          <w:p w14:paraId="09AB0C68" w14:textId="77777777" w:rsidR="002354D0" w:rsidRPr="004C16E6" w:rsidRDefault="002354D0" w:rsidP="008B446C">
            <w:pPr>
              <w:spacing w:after="0"/>
              <w:rPr>
                <w:color w:val="FF0000"/>
              </w:rPr>
            </w:pPr>
            <w:r w:rsidRPr="004C16E6">
              <w:rPr>
                <w:rFonts w:eastAsia="Garamond"/>
                <w:color w:val="000000"/>
              </w:rPr>
              <w:t>Mgr. Lenka Mužíková, LL.M. ( JUDr. Ilona Kratochvílová )</w:t>
            </w:r>
          </w:p>
        </w:tc>
        <w:tc>
          <w:tcPr>
            <w:tcW w:w="2335" w:type="dxa"/>
            <w:gridSpan w:val="2"/>
            <w:tcBorders>
              <w:top w:val="single" w:sz="4" w:space="0" w:color="auto"/>
              <w:left w:val="single" w:sz="4" w:space="0" w:color="auto"/>
              <w:bottom w:val="single" w:sz="4" w:space="0" w:color="auto"/>
              <w:right w:val="single" w:sz="4" w:space="0" w:color="auto"/>
            </w:tcBorders>
            <w:hideMark/>
          </w:tcPr>
          <w:p w14:paraId="0207A230" w14:textId="77777777" w:rsidR="002354D0" w:rsidRPr="004C16E6" w:rsidRDefault="002354D0" w:rsidP="008B446C">
            <w:pPr>
              <w:spacing w:after="0"/>
            </w:pPr>
            <w:r w:rsidRPr="004C16E6">
              <w:rPr>
                <w:rFonts w:eastAsia="Garamond"/>
                <w:color w:val="000000"/>
              </w:rPr>
              <w:t>Petra Kuncová</w:t>
            </w:r>
          </w:p>
        </w:tc>
        <w:tc>
          <w:tcPr>
            <w:tcW w:w="2630" w:type="dxa"/>
            <w:gridSpan w:val="2"/>
            <w:tcBorders>
              <w:top w:val="single" w:sz="4" w:space="0" w:color="auto"/>
              <w:left w:val="single" w:sz="4" w:space="0" w:color="auto"/>
              <w:bottom w:val="single" w:sz="4" w:space="0" w:color="auto"/>
              <w:right w:val="single" w:sz="4" w:space="0" w:color="auto"/>
            </w:tcBorders>
          </w:tcPr>
          <w:p w14:paraId="79E5CBF3" w14:textId="77777777" w:rsidR="002354D0" w:rsidRPr="004C16E6" w:rsidRDefault="002354D0" w:rsidP="008B446C">
            <w:pPr>
              <w:spacing w:after="0"/>
            </w:pPr>
            <w:r w:rsidRPr="004C16E6">
              <w:rPr>
                <w:rFonts w:eastAsia="Garamond"/>
                <w:color w:val="000000"/>
              </w:rPr>
              <w:t>Michaela Šímová Kliková</w:t>
            </w:r>
          </w:p>
          <w:p w14:paraId="7FCE122D" w14:textId="77777777" w:rsidR="002354D0" w:rsidRPr="004C16E6" w:rsidRDefault="002354D0" w:rsidP="008B446C">
            <w:pPr>
              <w:spacing w:after="0"/>
              <w:rPr>
                <w:strike/>
              </w:rPr>
            </w:pPr>
          </w:p>
        </w:tc>
        <w:tc>
          <w:tcPr>
            <w:tcW w:w="2022" w:type="dxa"/>
            <w:tcBorders>
              <w:top w:val="single" w:sz="4" w:space="0" w:color="auto"/>
              <w:left w:val="single" w:sz="4" w:space="0" w:color="auto"/>
              <w:bottom w:val="single" w:sz="4" w:space="0" w:color="auto"/>
              <w:right w:val="single" w:sz="4" w:space="0" w:color="auto"/>
            </w:tcBorders>
          </w:tcPr>
          <w:p w14:paraId="1F9C44A8" w14:textId="77777777" w:rsidR="002354D0" w:rsidRPr="004C16E6" w:rsidRDefault="002354D0" w:rsidP="008B446C">
            <w:pPr>
              <w:spacing w:after="0"/>
            </w:pPr>
          </w:p>
        </w:tc>
        <w:tc>
          <w:tcPr>
            <w:tcW w:w="2221" w:type="dxa"/>
            <w:gridSpan w:val="2"/>
            <w:tcBorders>
              <w:top w:val="single" w:sz="4" w:space="0" w:color="auto"/>
              <w:left w:val="single" w:sz="4" w:space="0" w:color="auto"/>
              <w:bottom w:val="single" w:sz="4" w:space="0" w:color="auto"/>
              <w:right w:val="single" w:sz="4" w:space="0" w:color="auto"/>
            </w:tcBorders>
            <w:hideMark/>
          </w:tcPr>
          <w:p w14:paraId="4902A1B2" w14:textId="77777777" w:rsidR="002354D0" w:rsidRPr="004C16E6" w:rsidRDefault="002354D0" w:rsidP="008B446C">
            <w:pPr>
              <w:spacing w:after="0"/>
            </w:pPr>
            <w:r w:rsidRPr="004C16E6">
              <w:rPr>
                <w:rFonts w:eastAsia="Garamond"/>
                <w:color w:val="000000"/>
              </w:rPr>
              <w:t>č. dv. 136/přízemí</w:t>
            </w:r>
          </w:p>
        </w:tc>
      </w:tr>
      <w:tr w:rsidR="002354D0" w:rsidRPr="004C16E6" w14:paraId="5026CB3D" w14:textId="77777777" w:rsidTr="008B446C">
        <w:tc>
          <w:tcPr>
            <w:tcW w:w="2323" w:type="dxa"/>
            <w:gridSpan w:val="2"/>
            <w:tcBorders>
              <w:top w:val="single" w:sz="4" w:space="0" w:color="auto"/>
              <w:left w:val="single" w:sz="4" w:space="0" w:color="auto"/>
              <w:bottom w:val="single" w:sz="4" w:space="0" w:color="auto"/>
              <w:right w:val="single" w:sz="4" w:space="0" w:color="auto"/>
            </w:tcBorders>
            <w:hideMark/>
          </w:tcPr>
          <w:p w14:paraId="37E5EDB4" w14:textId="77777777" w:rsidR="002354D0" w:rsidRPr="004C16E6" w:rsidRDefault="002354D0" w:rsidP="008B446C">
            <w:pPr>
              <w:spacing w:after="0"/>
              <w:rPr>
                <w:strike/>
                <w:color w:val="FF0000"/>
              </w:rPr>
            </w:pPr>
          </w:p>
        </w:tc>
        <w:tc>
          <w:tcPr>
            <w:tcW w:w="2356" w:type="dxa"/>
            <w:gridSpan w:val="2"/>
            <w:tcBorders>
              <w:top w:val="single" w:sz="4" w:space="0" w:color="auto"/>
              <w:left w:val="single" w:sz="4" w:space="0" w:color="auto"/>
              <w:bottom w:val="single" w:sz="4" w:space="0" w:color="auto"/>
              <w:right w:val="single" w:sz="4" w:space="0" w:color="auto"/>
            </w:tcBorders>
            <w:hideMark/>
          </w:tcPr>
          <w:p w14:paraId="0ADCD5D4" w14:textId="77777777" w:rsidR="002354D0" w:rsidRPr="004C16E6" w:rsidRDefault="002354D0" w:rsidP="008B446C">
            <w:pPr>
              <w:spacing w:after="0"/>
              <w:rPr>
                <w:strike/>
                <w:color w:val="FF0000"/>
              </w:rPr>
            </w:pPr>
          </w:p>
        </w:tc>
        <w:tc>
          <w:tcPr>
            <w:tcW w:w="2335" w:type="dxa"/>
            <w:gridSpan w:val="2"/>
            <w:tcBorders>
              <w:top w:val="single" w:sz="4" w:space="0" w:color="auto"/>
              <w:left w:val="single" w:sz="4" w:space="0" w:color="auto"/>
              <w:bottom w:val="single" w:sz="4" w:space="0" w:color="auto"/>
              <w:right w:val="single" w:sz="4" w:space="0" w:color="auto"/>
            </w:tcBorders>
            <w:hideMark/>
          </w:tcPr>
          <w:p w14:paraId="5503EBC6" w14:textId="77777777" w:rsidR="002354D0" w:rsidRPr="004C16E6" w:rsidRDefault="002354D0" w:rsidP="008B446C">
            <w:pPr>
              <w:spacing w:after="0"/>
              <w:rPr>
                <w:strike/>
                <w:color w:val="FF0000"/>
              </w:rPr>
            </w:pPr>
          </w:p>
        </w:tc>
        <w:tc>
          <w:tcPr>
            <w:tcW w:w="2630" w:type="dxa"/>
            <w:gridSpan w:val="2"/>
            <w:tcBorders>
              <w:top w:val="single" w:sz="4" w:space="0" w:color="auto"/>
              <w:left w:val="single" w:sz="4" w:space="0" w:color="auto"/>
              <w:bottom w:val="single" w:sz="4" w:space="0" w:color="auto"/>
              <w:right w:val="single" w:sz="4" w:space="0" w:color="auto"/>
            </w:tcBorders>
            <w:hideMark/>
          </w:tcPr>
          <w:p w14:paraId="1278E8E5" w14:textId="77777777" w:rsidR="002354D0" w:rsidRPr="004C16E6" w:rsidRDefault="002354D0" w:rsidP="008B446C">
            <w:pPr>
              <w:spacing w:after="0"/>
              <w:rPr>
                <w:strike/>
                <w:color w:val="FF0000"/>
              </w:rPr>
            </w:pPr>
          </w:p>
          <w:p w14:paraId="438B4420" w14:textId="77777777" w:rsidR="002354D0" w:rsidRPr="004C16E6" w:rsidRDefault="002354D0" w:rsidP="008B446C">
            <w:pPr>
              <w:spacing w:after="0"/>
              <w:rPr>
                <w:strike/>
                <w:color w:val="FF0000"/>
              </w:rPr>
            </w:pPr>
          </w:p>
          <w:p w14:paraId="50C15C89" w14:textId="77777777" w:rsidR="002354D0" w:rsidRPr="004C16E6" w:rsidRDefault="002354D0" w:rsidP="008B446C">
            <w:pPr>
              <w:spacing w:after="0"/>
              <w:rPr>
                <w:strike/>
                <w:color w:val="FF0000"/>
              </w:rPr>
            </w:pPr>
          </w:p>
        </w:tc>
        <w:tc>
          <w:tcPr>
            <w:tcW w:w="2022" w:type="dxa"/>
            <w:tcBorders>
              <w:top w:val="single" w:sz="4" w:space="0" w:color="auto"/>
              <w:left w:val="single" w:sz="4" w:space="0" w:color="auto"/>
              <w:bottom w:val="single" w:sz="4" w:space="0" w:color="auto"/>
              <w:right w:val="single" w:sz="4" w:space="0" w:color="auto"/>
            </w:tcBorders>
          </w:tcPr>
          <w:p w14:paraId="2507D69A" w14:textId="77777777" w:rsidR="002354D0" w:rsidRPr="004C16E6" w:rsidRDefault="002354D0" w:rsidP="008B446C">
            <w:pPr>
              <w:spacing w:after="0"/>
              <w:rPr>
                <w:strike/>
                <w:color w:val="FF0000"/>
              </w:rPr>
            </w:pPr>
          </w:p>
        </w:tc>
        <w:tc>
          <w:tcPr>
            <w:tcW w:w="2221" w:type="dxa"/>
            <w:gridSpan w:val="2"/>
            <w:tcBorders>
              <w:top w:val="single" w:sz="4" w:space="0" w:color="auto"/>
              <w:left w:val="single" w:sz="4" w:space="0" w:color="auto"/>
              <w:bottom w:val="single" w:sz="4" w:space="0" w:color="auto"/>
              <w:right w:val="single" w:sz="4" w:space="0" w:color="auto"/>
            </w:tcBorders>
          </w:tcPr>
          <w:p w14:paraId="38C09BD3" w14:textId="77777777" w:rsidR="002354D0" w:rsidRPr="004C16E6" w:rsidRDefault="002354D0" w:rsidP="008B446C">
            <w:pPr>
              <w:spacing w:after="0"/>
            </w:pPr>
          </w:p>
        </w:tc>
      </w:tr>
      <w:tr w:rsidR="002354D0" w:rsidRPr="004C16E6" w14:paraId="2460195B" w14:textId="77777777" w:rsidTr="008B446C">
        <w:tc>
          <w:tcPr>
            <w:tcW w:w="2323" w:type="dxa"/>
            <w:gridSpan w:val="2"/>
            <w:tcBorders>
              <w:top w:val="single" w:sz="4" w:space="0" w:color="auto"/>
              <w:left w:val="single" w:sz="4" w:space="0" w:color="auto"/>
              <w:bottom w:val="single" w:sz="4" w:space="0" w:color="auto"/>
              <w:right w:val="single" w:sz="4" w:space="0" w:color="auto"/>
            </w:tcBorders>
            <w:hideMark/>
          </w:tcPr>
          <w:p w14:paraId="7B4FB7FA" w14:textId="77777777" w:rsidR="002354D0" w:rsidRPr="004C16E6" w:rsidRDefault="002354D0" w:rsidP="008B446C">
            <w:pPr>
              <w:spacing w:after="0"/>
            </w:pPr>
            <w:r w:rsidRPr="004C16E6">
              <w:rPr>
                <w:rFonts w:eastAsia="Garamond"/>
                <w:color w:val="000000"/>
              </w:rPr>
              <w:t>P a Nc jen v rámci pracovní pohotovosti</w:t>
            </w:r>
          </w:p>
        </w:tc>
        <w:tc>
          <w:tcPr>
            <w:tcW w:w="2356" w:type="dxa"/>
            <w:gridSpan w:val="2"/>
            <w:tcBorders>
              <w:top w:val="single" w:sz="4" w:space="0" w:color="auto"/>
              <w:left w:val="single" w:sz="4" w:space="0" w:color="auto"/>
              <w:bottom w:val="single" w:sz="4" w:space="0" w:color="auto"/>
              <w:right w:val="single" w:sz="4" w:space="0" w:color="auto"/>
            </w:tcBorders>
          </w:tcPr>
          <w:p w14:paraId="3C51E356" w14:textId="77777777" w:rsidR="002354D0" w:rsidRPr="004C16E6" w:rsidRDefault="002354D0" w:rsidP="008B446C">
            <w:pPr>
              <w:spacing w:after="0"/>
            </w:pPr>
            <w:r w:rsidRPr="004C16E6">
              <w:rPr>
                <w:rFonts w:eastAsia="Garamond"/>
                <w:color w:val="000000"/>
              </w:rPr>
              <w:t>Mgr. Kateřina Edlová</w:t>
            </w:r>
          </w:p>
        </w:tc>
        <w:tc>
          <w:tcPr>
            <w:tcW w:w="2335" w:type="dxa"/>
            <w:gridSpan w:val="2"/>
            <w:tcBorders>
              <w:top w:val="single" w:sz="4" w:space="0" w:color="auto"/>
              <w:left w:val="single" w:sz="4" w:space="0" w:color="auto"/>
              <w:bottom w:val="single" w:sz="4" w:space="0" w:color="auto"/>
              <w:right w:val="single" w:sz="4" w:space="0" w:color="auto"/>
            </w:tcBorders>
            <w:hideMark/>
          </w:tcPr>
          <w:p w14:paraId="2C8B3B47" w14:textId="77777777" w:rsidR="002354D0" w:rsidRPr="004C16E6" w:rsidRDefault="002354D0" w:rsidP="008B446C">
            <w:pPr>
              <w:spacing w:after="0"/>
            </w:pPr>
            <w:r w:rsidRPr="004C16E6">
              <w:rPr>
                <w:rFonts w:eastAsia="Garamond"/>
                <w:color w:val="000000"/>
              </w:rPr>
              <w:t>Petra Kuncová</w:t>
            </w:r>
          </w:p>
        </w:tc>
        <w:tc>
          <w:tcPr>
            <w:tcW w:w="2630" w:type="dxa"/>
            <w:gridSpan w:val="2"/>
            <w:tcBorders>
              <w:top w:val="single" w:sz="4" w:space="0" w:color="auto"/>
              <w:left w:val="single" w:sz="4" w:space="0" w:color="auto"/>
              <w:bottom w:val="single" w:sz="4" w:space="0" w:color="auto"/>
              <w:right w:val="single" w:sz="4" w:space="0" w:color="auto"/>
            </w:tcBorders>
            <w:hideMark/>
          </w:tcPr>
          <w:p w14:paraId="746DCEE2" w14:textId="77777777" w:rsidR="002354D0" w:rsidRPr="004C16E6" w:rsidRDefault="002354D0" w:rsidP="008B446C">
            <w:pPr>
              <w:spacing w:after="0"/>
            </w:pPr>
            <w:r w:rsidRPr="004C16E6">
              <w:rPr>
                <w:rFonts w:eastAsia="Garamond"/>
                <w:color w:val="000000"/>
              </w:rPr>
              <w:t>Michaela Šímová Kliková,</w:t>
            </w:r>
          </w:p>
          <w:p w14:paraId="33A6A7DE" w14:textId="77777777" w:rsidR="002354D0" w:rsidRPr="004C16E6" w:rsidRDefault="002354D0" w:rsidP="008B446C">
            <w:pPr>
              <w:spacing w:after="0"/>
            </w:pPr>
            <w:r w:rsidRPr="004C16E6">
              <w:rPr>
                <w:rFonts w:eastAsia="Garamond"/>
                <w:color w:val="000000"/>
              </w:rPr>
              <w:t xml:space="preserve">Monika Jedličková DiS. </w:t>
            </w:r>
          </w:p>
        </w:tc>
        <w:tc>
          <w:tcPr>
            <w:tcW w:w="2022" w:type="dxa"/>
            <w:tcBorders>
              <w:top w:val="single" w:sz="4" w:space="0" w:color="auto"/>
              <w:left w:val="single" w:sz="4" w:space="0" w:color="auto"/>
              <w:bottom w:val="single" w:sz="4" w:space="0" w:color="auto"/>
              <w:right w:val="single" w:sz="4" w:space="0" w:color="auto"/>
            </w:tcBorders>
          </w:tcPr>
          <w:p w14:paraId="1B82BB8E" w14:textId="77777777" w:rsidR="002354D0" w:rsidRPr="004C16E6" w:rsidRDefault="002354D0" w:rsidP="008B446C">
            <w:pPr>
              <w:spacing w:after="0"/>
            </w:pPr>
          </w:p>
        </w:tc>
        <w:tc>
          <w:tcPr>
            <w:tcW w:w="2221" w:type="dxa"/>
            <w:gridSpan w:val="2"/>
            <w:tcBorders>
              <w:top w:val="single" w:sz="4" w:space="0" w:color="auto"/>
              <w:left w:val="single" w:sz="4" w:space="0" w:color="auto"/>
              <w:bottom w:val="single" w:sz="4" w:space="0" w:color="auto"/>
              <w:right w:val="single" w:sz="4" w:space="0" w:color="auto"/>
            </w:tcBorders>
          </w:tcPr>
          <w:p w14:paraId="0161EA24" w14:textId="77777777" w:rsidR="002354D0" w:rsidRPr="004C16E6" w:rsidRDefault="002354D0" w:rsidP="008B446C">
            <w:pPr>
              <w:spacing w:after="0"/>
            </w:pPr>
          </w:p>
        </w:tc>
      </w:tr>
      <w:tr w:rsidR="002354D0" w:rsidRPr="004C16E6" w14:paraId="5E5C5AB8" w14:textId="77777777" w:rsidTr="008B446C">
        <w:tc>
          <w:tcPr>
            <w:tcW w:w="2323" w:type="dxa"/>
            <w:gridSpan w:val="2"/>
            <w:tcBorders>
              <w:top w:val="single" w:sz="4" w:space="0" w:color="auto"/>
              <w:left w:val="single" w:sz="4" w:space="0" w:color="auto"/>
              <w:bottom w:val="single" w:sz="4" w:space="0" w:color="auto"/>
              <w:right w:val="single" w:sz="4" w:space="0" w:color="auto"/>
            </w:tcBorders>
          </w:tcPr>
          <w:p w14:paraId="15B98D55" w14:textId="77777777" w:rsidR="002354D0" w:rsidRPr="004C16E6" w:rsidRDefault="002354D0" w:rsidP="008B446C">
            <w:pPr>
              <w:spacing w:after="0"/>
            </w:pPr>
            <w:r w:rsidRPr="004C16E6">
              <w:rPr>
                <w:rFonts w:eastAsia="Garamond"/>
                <w:color w:val="000000"/>
              </w:rPr>
              <w:t>P a Nc jen v rámci pracovní pohotovosti</w:t>
            </w:r>
          </w:p>
        </w:tc>
        <w:tc>
          <w:tcPr>
            <w:tcW w:w="2356" w:type="dxa"/>
            <w:gridSpan w:val="2"/>
            <w:tcBorders>
              <w:top w:val="single" w:sz="4" w:space="0" w:color="auto"/>
              <w:left w:val="single" w:sz="4" w:space="0" w:color="auto"/>
              <w:bottom w:val="single" w:sz="4" w:space="0" w:color="auto"/>
              <w:right w:val="single" w:sz="4" w:space="0" w:color="auto"/>
            </w:tcBorders>
          </w:tcPr>
          <w:p w14:paraId="0A6FA99F" w14:textId="77777777" w:rsidR="002354D0" w:rsidRPr="004C16E6" w:rsidRDefault="002354D0" w:rsidP="008B446C">
            <w:pPr>
              <w:spacing w:after="0"/>
            </w:pPr>
            <w:r w:rsidRPr="004C16E6">
              <w:rPr>
                <w:rFonts w:eastAsia="Garamond"/>
                <w:color w:val="000000"/>
              </w:rPr>
              <w:t>Mgr. Petra Heřmanová</w:t>
            </w:r>
          </w:p>
        </w:tc>
        <w:tc>
          <w:tcPr>
            <w:tcW w:w="2335" w:type="dxa"/>
            <w:gridSpan w:val="2"/>
            <w:tcBorders>
              <w:top w:val="single" w:sz="4" w:space="0" w:color="auto"/>
              <w:left w:val="single" w:sz="4" w:space="0" w:color="auto"/>
              <w:bottom w:val="single" w:sz="4" w:space="0" w:color="auto"/>
              <w:right w:val="single" w:sz="4" w:space="0" w:color="auto"/>
            </w:tcBorders>
          </w:tcPr>
          <w:p w14:paraId="78CAE946" w14:textId="77777777" w:rsidR="002354D0" w:rsidRPr="004C16E6" w:rsidRDefault="002354D0" w:rsidP="008B446C">
            <w:pPr>
              <w:spacing w:after="0"/>
            </w:pPr>
            <w:r w:rsidRPr="004C16E6">
              <w:rPr>
                <w:rFonts w:eastAsia="Garamond"/>
                <w:color w:val="000000"/>
              </w:rPr>
              <w:t>Petra Kuncová</w:t>
            </w:r>
          </w:p>
        </w:tc>
        <w:tc>
          <w:tcPr>
            <w:tcW w:w="2630" w:type="dxa"/>
            <w:gridSpan w:val="2"/>
            <w:tcBorders>
              <w:top w:val="single" w:sz="4" w:space="0" w:color="auto"/>
              <w:left w:val="single" w:sz="4" w:space="0" w:color="auto"/>
              <w:bottom w:val="single" w:sz="4" w:space="0" w:color="auto"/>
              <w:right w:val="single" w:sz="4" w:space="0" w:color="auto"/>
            </w:tcBorders>
          </w:tcPr>
          <w:p w14:paraId="1B6426F1" w14:textId="77777777" w:rsidR="002354D0" w:rsidRPr="004C16E6" w:rsidRDefault="002354D0" w:rsidP="008B446C">
            <w:pPr>
              <w:spacing w:after="0"/>
            </w:pPr>
            <w:r w:rsidRPr="004C16E6">
              <w:rPr>
                <w:rFonts w:eastAsia="Garamond"/>
                <w:color w:val="000000"/>
              </w:rPr>
              <w:t>Michaela Šímová Kliková,</w:t>
            </w:r>
          </w:p>
          <w:p w14:paraId="6C36BB32" w14:textId="77777777" w:rsidR="002354D0" w:rsidRPr="004C16E6" w:rsidRDefault="002354D0" w:rsidP="008B446C">
            <w:pPr>
              <w:spacing w:after="0"/>
            </w:pPr>
            <w:r w:rsidRPr="004C16E6">
              <w:rPr>
                <w:rFonts w:eastAsia="Garamond"/>
                <w:color w:val="000000"/>
              </w:rPr>
              <w:t xml:space="preserve">Monika Jedličková DiS. </w:t>
            </w:r>
          </w:p>
        </w:tc>
        <w:tc>
          <w:tcPr>
            <w:tcW w:w="2022" w:type="dxa"/>
            <w:tcBorders>
              <w:top w:val="single" w:sz="4" w:space="0" w:color="auto"/>
              <w:left w:val="single" w:sz="4" w:space="0" w:color="auto"/>
              <w:bottom w:val="single" w:sz="4" w:space="0" w:color="auto"/>
              <w:right w:val="single" w:sz="4" w:space="0" w:color="auto"/>
            </w:tcBorders>
          </w:tcPr>
          <w:p w14:paraId="0AB87098" w14:textId="77777777" w:rsidR="002354D0" w:rsidRPr="004C16E6" w:rsidRDefault="002354D0" w:rsidP="008B446C">
            <w:pPr>
              <w:spacing w:after="0"/>
            </w:pPr>
          </w:p>
        </w:tc>
        <w:tc>
          <w:tcPr>
            <w:tcW w:w="2221" w:type="dxa"/>
            <w:gridSpan w:val="2"/>
            <w:tcBorders>
              <w:top w:val="single" w:sz="4" w:space="0" w:color="auto"/>
              <w:left w:val="single" w:sz="4" w:space="0" w:color="auto"/>
              <w:bottom w:val="single" w:sz="4" w:space="0" w:color="auto"/>
              <w:right w:val="single" w:sz="4" w:space="0" w:color="auto"/>
            </w:tcBorders>
          </w:tcPr>
          <w:p w14:paraId="60C41B68" w14:textId="77777777" w:rsidR="002354D0" w:rsidRPr="004C16E6" w:rsidRDefault="002354D0" w:rsidP="008B446C">
            <w:pPr>
              <w:spacing w:after="0"/>
            </w:pPr>
          </w:p>
        </w:tc>
      </w:tr>
      <w:tr w:rsidR="002354D0" w:rsidRPr="004C16E6" w14:paraId="513FEC9B" w14:textId="77777777" w:rsidTr="008B446C">
        <w:tc>
          <w:tcPr>
            <w:tcW w:w="2323" w:type="dxa"/>
            <w:gridSpan w:val="2"/>
            <w:tcBorders>
              <w:top w:val="single" w:sz="4" w:space="0" w:color="auto"/>
              <w:left w:val="single" w:sz="4" w:space="0" w:color="auto"/>
              <w:bottom w:val="single" w:sz="4" w:space="0" w:color="auto"/>
              <w:right w:val="single" w:sz="4" w:space="0" w:color="auto"/>
            </w:tcBorders>
            <w:hideMark/>
          </w:tcPr>
          <w:p w14:paraId="18111AF0" w14:textId="77777777" w:rsidR="002354D0" w:rsidRPr="004C16E6" w:rsidRDefault="002354D0" w:rsidP="008B446C">
            <w:pPr>
              <w:spacing w:after="0"/>
            </w:pPr>
            <w:r w:rsidRPr="004C16E6">
              <w:rPr>
                <w:rFonts w:eastAsia="Garamond"/>
                <w:color w:val="000000"/>
              </w:rPr>
              <w:t>P a Nc jen v rámci pracovní pohotovosti</w:t>
            </w:r>
          </w:p>
        </w:tc>
        <w:tc>
          <w:tcPr>
            <w:tcW w:w="2356" w:type="dxa"/>
            <w:gridSpan w:val="2"/>
            <w:tcBorders>
              <w:top w:val="single" w:sz="4" w:space="0" w:color="auto"/>
              <w:left w:val="single" w:sz="4" w:space="0" w:color="auto"/>
              <w:bottom w:val="single" w:sz="4" w:space="0" w:color="auto"/>
              <w:right w:val="single" w:sz="4" w:space="0" w:color="auto"/>
            </w:tcBorders>
          </w:tcPr>
          <w:p w14:paraId="634337B6" w14:textId="77777777" w:rsidR="002354D0" w:rsidRPr="004C16E6" w:rsidRDefault="002354D0" w:rsidP="008B446C">
            <w:pPr>
              <w:spacing w:after="0"/>
            </w:pPr>
            <w:r w:rsidRPr="004C16E6">
              <w:rPr>
                <w:rFonts w:eastAsia="Garamond"/>
                <w:color w:val="000000"/>
              </w:rPr>
              <w:t>Mgr. Petr Klein</w:t>
            </w:r>
          </w:p>
        </w:tc>
        <w:tc>
          <w:tcPr>
            <w:tcW w:w="2335" w:type="dxa"/>
            <w:gridSpan w:val="2"/>
            <w:tcBorders>
              <w:top w:val="single" w:sz="4" w:space="0" w:color="auto"/>
              <w:left w:val="single" w:sz="4" w:space="0" w:color="auto"/>
              <w:bottom w:val="single" w:sz="4" w:space="0" w:color="auto"/>
              <w:right w:val="single" w:sz="4" w:space="0" w:color="auto"/>
            </w:tcBorders>
            <w:hideMark/>
          </w:tcPr>
          <w:p w14:paraId="24BD28BF" w14:textId="77777777" w:rsidR="002354D0" w:rsidRPr="004C16E6" w:rsidRDefault="002354D0" w:rsidP="008B446C">
            <w:pPr>
              <w:spacing w:after="0"/>
            </w:pPr>
            <w:r w:rsidRPr="004C16E6">
              <w:rPr>
                <w:rFonts w:eastAsia="Garamond"/>
                <w:color w:val="000000"/>
              </w:rPr>
              <w:t>Petra Kuncová</w:t>
            </w:r>
          </w:p>
        </w:tc>
        <w:tc>
          <w:tcPr>
            <w:tcW w:w="2630" w:type="dxa"/>
            <w:gridSpan w:val="2"/>
            <w:tcBorders>
              <w:top w:val="single" w:sz="4" w:space="0" w:color="auto"/>
              <w:left w:val="single" w:sz="4" w:space="0" w:color="auto"/>
              <w:bottom w:val="single" w:sz="4" w:space="0" w:color="auto"/>
              <w:right w:val="single" w:sz="4" w:space="0" w:color="auto"/>
            </w:tcBorders>
            <w:hideMark/>
          </w:tcPr>
          <w:p w14:paraId="07D0E2E2" w14:textId="77777777" w:rsidR="002354D0" w:rsidRPr="004C16E6" w:rsidRDefault="002354D0" w:rsidP="008B446C">
            <w:pPr>
              <w:spacing w:after="0"/>
            </w:pPr>
            <w:r w:rsidRPr="004C16E6">
              <w:rPr>
                <w:rFonts w:eastAsia="Garamond"/>
                <w:color w:val="000000"/>
              </w:rPr>
              <w:t>Michaela Šímová Kliková,</w:t>
            </w:r>
          </w:p>
          <w:p w14:paraId="739CB41E" w14:textId="77777777" w:rsidR="002354D0" w:rsidRPr="004C16E6" w:rsidRDefault="002354D0" w:rsidP="008B446C">
            <w:pPr>
              <w:spacing w:after="0"/>
            </w:pPr>
            <w:r w:rsidRPr="004C16E6">
              <w:rPr>
                <w:rFonts w:eastAsia="Garamond"/>
                <w:color w:val="000000"/>
              </w:rPr>
              <w:t xml:space="preserve">Monika Jedličková DiS. </w:t>
            </w:r>
          </w:p>
        </w:tc>
        <w:tc>
          <w:tcPr>
            <w:tcW w:w="2022" w:type="dxa"/>
            <w:tcBorders>
              <w:top w:val="single" w:sz="4" w:space="0" w:color="auto"/>
              <w:left w:val="single" w:sz="4" w:space="0" w:color="auto"/>
              <w:bottom w:val="single" w:sz="4" w:space="0" w:color="auto"/>
              <w:right w:val="single" w:sz="4" w:space="0" w:color="auto"/>
            </w:tcBorders>
          </w:tcPr>
          <w:p w14:paraId="5DB6CFB1" w14:textId="77777777" w:rsidR="002354D0" w:rsidRPr="004C16E6" w:rsidRDefault="002354D0" w:rsidP="008B446C">
            <w:pPr>
              <w:spacing w:after="0"/>
            </w:pPr>
          </w:p>
        </w:tc>
        <w:tc>
          <w:tcPr>
            <w:tcW w:w="2221" w:type="dxa"/>
            <w:gridSpan w:val="2"/>
            <w:tcBorders>
              <w:top w:val="single" w:sz="4" w:space="0" w:color="auto"/>
              <w:left w:val="single" w:sz="4" w:space="0" w:color="auto"/>
              <w:bottom w:val="single" w:sz="4" w:space="0" w:color="auto"/>
              <w:right w:val="single" w:sz="4" w:space="0" w:color="auto"/>
            </w:tcBorders>
          </w:tcPr>
          <w:p w14:paraId="494AAF9D" w14:textId="77777777" w:rsidR="002354D0" w:rsidRPr="004C16E6" w:rsidRDefault="002354D0" w:rsidP="008B446C">
            <w:pPr>
              <w:spacing w:after="0"/>
            </w:pPr>
          </w:p>
        </w:tc>
      </w:tr>
      <w:tr w:rsidR="002354D0" w:rsidRPr="004C16E6" w14:paraId="2AB511E9" w14:textId="77777777" w:rsidTr="008B446C">
        <w:tc>
          <w:tcPr>
            <w:tcW w:w="2323" w:type="dxa"/>
            <w:gridSpan w:val="2"/>
            <w:tcBorders>
              <w:top w:val="single" w:sz="4" w:space="0" w:color="auto"/>
              <w:left w:val="single" w:sz="4" w:space="0" w:color="auto"/>
              <w:bottom w:val="single" w:sz="4" w:space="0" w:color="auto"/>
              <w:right w:val="single" w:sz="4" w:space="0" w:color="auto"/>
            </w:tcBorders>
            <w:hideMark/>
          </w:tcPr>
          <w:p w14:paraId="1C64D698" w14:textId="77777777" w:rsidR="002354D0" w:rsidRPr="004C16E6" w:rsidRDefault="002354D0" w:rsidP="008B446C">
            <w:pPr>
              <w:spacing w:after="0"/>
            </w:pPr>
            <w:r w:rsidRPr="004C16E6">
              <w:rPr>
                <w:rFonts w:eastAsia="Garamond"/>
                <w:color w:val="000000"/>
              </w:rPr>
              <w:t>P a Nc jen v rámci pracovní pohotovosti</w:t>
            </w:r>
          </w:p>
        </w:tc>
        <w:tc>
          <w:tcPr>
            <w:tcW w:w="2356" w:type="dxa"/>
            <w:gridSpan w:val="2"/>
            <w:tcBorders>
              <w:top w:val="single" w:sz="4" w:space="0" w:color="auto"/>
              <w:left w:val="single" w:sz="4" w:space="0" w:color="auto"/>
              <w:bottom w:val="single" w:sz="4" w:space="0" w:color="auto"/>
              <w:right w:val="single" w:sz="4" w:space="0" w:color="auto"/>
            </w:tcBorders>
            <w:hideMark/>
          </w:tcPr>
          <w:p w14:paraId="6389485A" w14:textId="77777777" w:rsidR="002354D0" w:rsidRPr="004C16E6" w:rsidRDefault="002354D0" w:rsidP="008B446C">
            <w:pPr>
              <w:spacing w:after="0"/>
            </w:pPr>
            <w:r w:rsidRPr="004C16E6">
              <w:rPr>
                <w:rFonts w:eastAsia="Garamond"/>
                <w:color w:val="000000"/>
              </w:rPr>
              <w:t xml:space="preserve">JUDr. Ing. Patrik Kurztégl, Ph. D., LL. M. </w:t>
            </w:r>
          </w:p>
        </w:tc>
        <w:tc>
          <w:tcPr>
            <w:tcW w:w="2335" w:type="dxa"/>
            <w:gridSpan w:val="2"/>
            <w:tcBorders>
              <w:top w:val="single" w:sz="4" w:space="0" w:color="auto"/>
              <w:left w:val="single" w:sz="4" w:space="0" w:color="auto"/>
              <w:bottom w:val="single" w:sz="4" w:space="0" w:color="auto"/>
              <w:right w:val="single" w:sz="4" w:space="0" w:color="auto"/>
            </w:tcBorders>
            <w:hideMark/>
          </w:tcPr>
          <w:p w14:paraId="24A99B4F" w14:textId="77777777" w:rsidR="002354D0" w:rsidRPr="004C16E6" w:rsidRDefault="002354D0" w:rsidP="008B446C">
            <w:pPr>
              <w:spacing w:after="0"/>
            </w:pPr>
            <w:r w:rsidRPr="004C16E6">
              <w:rPr>
                <w:rFonts w:eastAsia="Garamond"/>
                <w:color w:val="000000"/>
              </w:rPr>
              <w:t>Petra Kuncová</w:t>
            </w:r>
          </w:p>
        </w:tc>
        <w:tc>
          <w:tcPr>
            <w:tcW w:w="2630" w:type="dxa"/>
            <w:gridSpan w:val="2"/>
            <w:tcBorders>
              <w:top w:val="single" w:sz="4" w:space="0" w:color="auto"/>
              <w:left w:val="single" w:sz="4" w:space="0" w:color="auto"/>
              <w:bottom w:val="single" w:sz="4" w:space="0" w:color="auto"/>
              <w:right w:val="single" w:sz="4" w:space="0" w:color="auto"/>
            </w:tcBorders>
            <w:hideMark/>
          </w:tcPr>
          <w:p w14:paraId="19B7EDC8" w14:textId="77777777" w:rsidR="002354D0" w:rsidRPr="004C16E6" w:rsidRDefault="002354D0" w:rsidP="008B446C">
            <w:pPr>
              <w:spacing w:after="0"/>
            </w:pPr>
            <w:r w:rsidRPr="004C16E6">
              <w:rPr>
                <w:rFonts w:eastAsia="Garamond"/>
                <w:color w:val="000000"/>
              </w:rPr>
              <w:t>Michaela Šímová Kliková,</w:t>
            </w:r>
          </w:p>
          <w:p w14:paraId="4029E175" w14:textId="77777777" w:rsidR="002354D0" w:rsidRPr="004C16E6" w:rsidRDefault="002354D0" w:rsidP="008B446C">
            <w:pPr>
              <w:spacing w:after="0"/>
            </w:pPr>
            <w:r w:rsidRPr="004C16E6">
              <w:rPr>
                <w:rFonts w:eastAsia="Garamond"/>
                <w:color w:val="000000"/>
              </w:rPr>
              <w:t>Monika Jedličková DiS.</w:t>
            </w:r>
          </w:p>
        </w:tc>
        <w:tc>
          <w:tcPr>
            <w:tcW w:w="2022" w:type="dxa"/>
            <w:tcBorders>
              <w:top w:val="single" w:sz="4" w:space="0" w:color="auto"/>
              <w:left w:val="single" w:sz="4" w:space="0" w:color="auto"/>
              <w:bottom w:val="single" w:sz="4" w:space="0" w:color="auto"/>
              <w:right w:val="single" w:sz="4" w:space="0" w:color="auto"/>
            </w:tcBorders>
          </w:tcPr>
          <w:p w14:paraId="21BB0A24" w14:textId="77777777" w:rsidR="002354D0" w:rsidRPr="004C16E6" w:rsidRDefault="002354D0" w:rsidP="008B446C">
            <w:pPr>
              <w:spacing w:after="0"/>
            </w:pPr>
          </w:p>
        </w:tc>
        <w:tc>
          <w:tcPr>
            <w:tcW w:w="2221" w:type="dxa"/>
            <w:gridSpan w:val="2"/>
            <w:tcBorders>
              <w:top w:val="single" w:sz="4" w:space="0" w:color="auto"/>
              <w:left w:val="single" w:sz="4" w:space="0" w:color="auto"/>
              <w:bottom w:val="single" w:sz="4" w:space="0" w:color="auto"/>
              <w:right w:val="single" w:sz="4" w:space="0" w:color="auto"/>
            </w:tcBorders>
          </w:tcPr>
          <w:p w14:paraId="1F80C93E" w14:textId="77777777" w:rsidR="002354D0" w:rsidRPr="004C16E6" w:rsidRDefault="002354D0" w:rsidP="008B446C">
            <w:pPr>
              <w:spacing w:after="0"/>
            </w:pPr>
          </w:p>
        </w:tc>
      </w:tr>
      <w:tr w:rsidR="002354D0" w:rsidRPr="004C16E6" w14:paraId="0B8B0131" w14:textId="77777777" w:rsidTr="008B446C">
        <w:tc>
          <w:tcPr>
            <w:tcW w:w="2323" w:type="dxa"/>
            <w:gridSpan w:val="2"/>
            <w:tcBorders>
              <w:top w:val="single" w:sz="4" w:space="0" w:color="auto"/>
              <w:left w:val="single" w:sz="4" w:space="0" w:color="auto"/>
              <w:bottom w:val="single" w:sz="4" w:space="0" w:color="auto"/>
              <w:right w:val="single" w:sz="4" w:space="0" w:color="auto"/>
            </w:tcBorders>
            <w:hideMark/>
          </w:tcPr>
          <w:p w14:paraId="7F7CEEEF" w14:textId="77777777" w:rsidR="002354D0" w:rsidRPr="004C16E6" w:rsidRDefault="002354D0" w:rsidP="008B446C">
            <w:pPr>
              <w:spacing w:after="0"/>
            </w:pPr>
            <w:r w:rsidRPr="004C16E6">
              <w:rPr>
                <w:rFonts w:eastAsia="Garamond"/>
                <w:color w:val="000000"/>
              </w:rPr>
              <w:lastRenderedPageBreak/>
              <w:t>P a Nc jen v rámci pracovní pohotovosti</w:t>
            </w:r>
          </w:p>
        </w:tc>
        <w:tc>
          <w:tcPr>
            <w:tcW w:w="2356" w:type="dxa"/>
            <w:gridSpan w:val="2"/>
            <w:tcBorders>
              <w:top w:val="single" w:sz="4" w:space="0" w:color="auto"/>
              <w:left w:val="single" w:sz="4" w:space="0" w:color="auto"/>
              <w:bottom w:val="single" w:sz="4" w:space="0" w:color="auto"/>
              <w:right w:val="single" w:sz="4" w:space="0" w:color="auto"/>
            </w:tcBorders>
            <w:hideMark/>
          </w:tcPr>
          <w:p w14:paraId="76E7381D" w14:textId="77777777" w:rsidR="002354D0" w:rsidRPr="004C16E6" w:rsidRDefault="002354D0" w:rsidP="008B446C">
            <w:pPr>
              <w:spacing w:after="0"/>
            </w:pPr>
            <w:r w:rsidRPr="004C16E6">
              <w:rPr>
                <w:rFonts w:eastAsia="Garamond"/>
                <w:color w:val="000000"/>
              </w:rPr>
              <w:t>Mgr. Michaela Řezníčková</w:t>
            </w:r>
          </w:p>
        </w:tc>
        <w:tc>
          <w:tcPr>
            <w:tcW w:w="2335" w:type="dxa"/>
            <w:gridSpan w:val="2"/>
            <w:tcBorders>
              <w:top w:val="single" w:sz="4" w:space="0" w:color="auto"/>
              <w:left w:val="single" w:sz="4" w:space="0" w:color="auto"/>
              <w:bottom w:val="single" w:sz="4" w:space="0" w:color="auto"/>
              <w:right w:val="single" w:sz="4" w:space="0" w:color="auto"/>
            </w:tcBorders>
            <w:hideMark/>
          </w:tcPr>
          <w:p w14:paraId="1F60A2F4" w14:textId="77777777" w:rsidR="002354D0" w:rsidRPr="004C16E6" w:rsidRDefault="002354D0" w:rsidP="008B446C">
            <w:pPr>
              <w:spacing w:after="0"/>
            </w:pPr>
            <w:r w:rsidRPr="004C16E6">
              <w:rPr>
                <w:rFonts w:eastAsia="Garamond"/>
                <w:color w:val="000000"/>
              </w:rPr>
              <w:t>Petra Kuncová</w:t>
            </w:r>
          </w:p>
        </w:tc>
        <w:tc>
          <w:tcPr>
            <w:tcW w:w="2630" w:type="dxa"/>
            <w:gridSpan w:val="2"/>
            <w:tcBorders>
              <w:top w:val="single" w:sz="4" w:space="0" w:color="auto"/>
              <w:left w:val="single" w:sz="4" w:space="0" w:color="auto"/>
              <w:bottom w:val="single" w:sz="4" w:space="0" w:color="auto"/>
              <w:right w:val="single" w:sz="4" w:space="0" w:color="auto"/>
            </w:tcBorders>
            <w:hideMark/>
          </w:tcPr>
          <w:p w14:paraId="59582C34" w14:textId="77777777" w:rsidR="002354D0" w:rsidRPr="004C16E6" w:rsidRDefault="002354D0" w:rsidP="008B446C">
            <w:pPr>
              <w:spacing w:after="0"/>
            </w:pPr>
            <w:r w:rsidRPr="004C16E6">
              <w:rPr>
                <w:rFonts w:eastAsia="Garamond"/>
                <w:color w:val="000000"/>
              </w:rPr>
              <w:t>Michaela Šímová Kliková,</w:t>
            </w:r>
          </w:p>
          <w:p w14:paraId="26A49E42" w14:textId="77777777" w:rsidR="002354D0" w:rsidRPr="004C16E6" w:rsidRDefault="002354D0" w:rsidP="008B446C">
            <w:pPr>
              <w:spacing w:after="0"/>
            </w:pPr>
            <w:r w:rsidRPr="004C16E6">
              <w:rPr>
                <w:rFonts w:eastAsia="Garamond"/>
                <w:color w:val="000000"/>
              </w:rPr>
              <w:t xml:space="preserve">Monika Jedličková DiS. </w:t>
            </w:r>
          </w:p>
          <w:p w14:paraId="14581BE0" w14:textId="77777777" w:rsidR="002354D0" w:rsidRPr="004C16E6" w:rsidRDefault="002354D0" w:rsidP="008B446C">
            <w:pPr>
              <w:spacing w:after="0"/>
              <w:rPr>
                <w:strike/>
              </w:rPr>
            </w:pPr>
          </w:p>
        </w:tc>
        <w:tc>
          <w:tcPr>
            <w:tcW w:w="2022" w:type="dxa"/>
            <w:tcBorders>
              <w:top w:val="single" w:sz="4" w:space="0" w:color="auto"/>
              <w:left w:val="single" w:sz="4" w:space="0" w:color="auto"/>
              <w:bottom w:val="single" w:sz="4" w:space="0" w:color="auto"/>
              <w:right w:val="single" w:sz="4" w:space="0" w:color="auto"/>
            </w:tcBorders>
          </w:tcPr>
          <w:p w14:paraId="1332284F" w14:textId="77777777" w:rsidR="002354D0" w:rsidRPr="004C16E6" w:rsidRDefault="002354D0" w:rsidP="008B446C">
            <w:pPr>
              <w:spacing w:after="0"/>
            </w:pPr>
          </w:p>
        </w:tc>
        <w:tc>
          <w:tcPr>
            <w:tcW w:w="2221" w:type="dxa"/>
            <w:gridSpan w:val="2"/>
            <w:tcBorders>
              <w:top w:val="single" w:sz="4" w:space="0" w:color="auto"/>
              <w:left w:val="single" w:sz="4" w:space="0" w:color="auto"/>
              <w:bottom w:val="single" w:sz="4" w:space="0" w:color="auto"/>
              <w:right w:val="single" w:sz="4" w:space="0" w:color="auto"/>
            </w:tcBorders>
          </w:tcPr>
          <w:p w14:paraId="06412091" w14:textId="77777777" w:rsidR="002354D0" w:rsidRPr="004C16E6" w:rsidRDefault="002354D0" w:rsidP="008B446C">
            <w:pPr>
              <w:spacing w:after="0"/>
            </w:pPr>
          </w:p>
        </w:tc>
      </w:tr>
      <w:tr w:rsidR="002354D0" w:rsidRPr="004C16E6" w14:paraId="38CFE855" w14:textId="77777777" w:rsidTr="008B446C">
        <w:tc>
          <w:tcPr>
            <w:tcW w:w="2323" w:type="dxa"/>
            <w:gridSpan w:val="2"/>
            <w:tcBorders>
              <w:top w:val="single" w:sz="4" w:space="0" w:color="auto"/>
              <w:left w:val="single" w:sz="4" w:space="0" w:color="auto"/>
              <w:bottom w:val="single" w:sz="4" w:space="0" w:color="auto"/>
              <w:right w:val="single" w:sz="4" w:space="0" w:color="auto"/>
            </w:tcBorders>
            <w:hideMark/>
          </w:tcPr>
          <w:p w14:paraId="6EB97636" w14:textId="77777777" w:rsidR="002354D0" w:rsidRPr="004C16E6" w:rsidRDefault="002354D0" w:rsidP="008B446C">
            <w:pPr>
              <w:spacing w:after="0"/>
            </w:pPr>
            <w:r w:rsidRPr="004C16E6">
              <w:rPr>
                <w:rFonts w:eastAsia="Garamond"/>
                <w:color w:val="000000"/>
              </w:rPr>
              <w:t>P a Nc jen v rámci pracovní pohotovosti</w:t>
            </w:r>
          </w:p>
        </w:tc>
        <w:tc>
          <w:tcPr>
            <w:tcW w:w="2356" w:type="dxa"/>
            <w:gridSpan w:val="2"/>
            <w:tcBorders>
              <w:top w:val="single" w:sz="4" w:space="0" w:color="auto"/>
              <w:left w:val="single" w:sz="4" w:space="0" w:color="auto"/>
              <w:bottom w:val="single" w:sz="4" w:space="0" w:color="auto"/>
              <w:right w:val="single" w:sz="4" w:space="0" w:color="auto"/>
            </w:tcBorders>
            <w:hideMark/>
          </w:tcPr>
          <w:p w14:paraId="5BF8E569" w14:textId="77777777" w:rsidR="002354D0" w:rsidRPr="004C16E6" w:rsidRDefault="002354D0" w:rsidP="008B446C">
            <w:pPr>
              <w:spacing w:after="0"/>
            </w:pPr>
            <w:r w:rsidRPr="004C16E6">
              <w:rPr>
                <w:rFonts w:eastAsia="Garamond"/>
                <w:color w:val="000000"/>
              </w:rPr>
              <w:t>Mgr. Petra Psohlavcová</w:t>
            </w:r>
          </w:p>
        </w:tc>
        <w:tc>
          <w:tcPr>
            <w:tcW w:w="2335" w:type="dxa"/>
            <w:gridSpan w:val="2"/>
            <w:tcBorders>
              <w:top w:val="single" w:sz="4" w:space="0" w:color="auto"/>
              <w:left w:val="single" w:sz="4" w:space="0" w:color="auto"/>
              <w:bottom w:val="single" w:sz="4" w:space="0" w:color="auto"/>
              <w:right w:val="single" w:sz="4" w:space="0" w:color="auto"/>
            </w:tcBorders>
            <w:hideMark/>
          </w:tcPr>
          <w:p w14:paraId="7685C748" w14:textId="77777777" w:rsidR="002354D0" w:rsidRPr="004C16E6" w:rsidRDefault="002354D0" w:rsidP="008B446C">
            <w:pPr>
              <w:spacing w:after="0"/>
            </w:pPr>
            <w:r w:rsidRPr="004C16E6">
              <w:rPr>
                <w:rFonts w:eastAsia="Garamond"/>
                <w:color w:val="000000"/>
              </w:rPr>
              <w:t>Petra Kuncová</w:t>
            </w:r>
          </w:p>
        </w:tc>
        <w:tc>
          <w:tcPr>
            <w:tcW w:w="2630" w:type="dxa"/>
            <w:gridSpan w:val="2"/>
            <w:tcBorders>
              <w:top w:val="single" w:sz="4" w:space="0" w:color="auto"/>
              <w:left w:val="single" w:sz="4" w:space="0" w:color="auto"/>
              <w:bottom w:val="single" w:sz="4" w:space="0" w:color="auto"/>
              <w:right w:val="single" w:sz="4" w:space="0" w:color="auto"/>
            </w:tcBorders>
            <w:hideMark/>
          </w:tcPr>
          <w:p w14:paraId="053B02B5" w14:textId="77777777" w:rsidR="002354D0" w:rsidRPr="004C16E6" w:rsidRDefault="002354D0" w:rsidP="008B446C">
            <w:pPr>
              <w:spacing w:after="0"/>
            </w:pPr>
            <w:r w:rsidRPr="004C16E6">
              <w:rPr>
                <w:rFonts w:eastAsia="Garamond"/>
                <w:color w:val="000000"/>
              </w:rPr>
              <w:t>Michaela Šímová Kliková,</w:t>
            </w:r>
          </w:p>
          <w:p w14:paraId="43E37C72" w14:textId="77777777" w:rsidR="002354D0" w:rsidRPr="004C16E6" w:rsidRDefault="002354D0" w:rsidP="008B446C">
            <w:pPr>
              <w:spacing w:after="0"/>
            </w:pPr>
            <w:r w:rsidRPr="004C16E6">
              <w:rPr>
                <w:rFonts w:eastAsia="Garamond"/>
                <w:color w:val="000000"/>
              </w:rPr>
              <w:t xml:space="preserve">Monika Jedličková DiS. </w:t>
            </w:r>
          </w:p>
        </w:tc>
        <w:tc>
          <w:tcPr>
            <w:tcW w:w="2022" w:type="dxa"/>
            <w:tcBorders>
              <w:top w:val="single" w:sz="4" w:space="0" w:color="auto"/>
              <w:left w:val="single" w:sz="4" w:space="0" w:color="auto"/>
              <w:bottom w:val="single" w:sz="4" w:space="0" w:color="auto"/>
              <w:right w:val="single" w:sz="4" w:space="0" w:color="auto"/>
            </w:tcBorders>
          </w:tcPr>
          <w:p w14:paraId="0929FF14" w14:textId="77777777" w:rsidR="002354D0" w:rsidRPr="004C16E6" w:rsidRDefault="002354D0" w:rsidP="008B446C">
            <w:pPr>
              <w:spacing w:after="0"/>
            </w:pPr>
          </w:p>
        </w:tc>
        <w:tc>
          <w:tcPr>
            <w:tcW w:w="2221" w:type="dxa"/>
            <w:gridSpan w:val="2"/>
            <w:tcBorders>
              <w:top w:val="single" w:sz="4" w:space="0" w:color="auto"/>
              <w:left w:val="single" w:sz="4" w:space="0" w:color="auto"/>
              <w:bottom w:val="single" w:sz="4" w:space="0" w:color="auto"/>
              <w:right w:val="single" w:sz="4" w:space="0" w:color="auto"/>
            </w:tcBorders>
          </w:tcPr>
          <w:p w14:paraId="2B2B57B1" w14:textId="77777777" w:rsidR="002354D0" w:rsidRPr="004C16E6" w:rsidRDefault="002354D0" w:rsidP="008B446C">
            <w:pPr>
              <w:spacing w:after="0"/>
            </w:pPr>
          </w:p>
        </w:tc>
      </w:tr>
      <w:tr w:rsidR="002354D0" w:rsidRPr="004C16E6" w14:paraId="323A1CE9" w14:textId="77777777" w:rsidTr="008B446C">
        <w:tc>
          <w:tcPr>
            <w:tcW w:w="2323" w:type="dxa"/>
            <w:gridSpan w:val="2"/>
            <w:tcBorders>
              <w:top w:val="single" w:sz="4" w:space="0" w:color="auto"/>
              <w:left w:val="single" w:sz="4" w:space="0" w:color="auto"/>
              <w:bottom w:val="single" w:sz="4" w:space="0" w:color="auto"/>
              <w:right w:val="single" w:sz="4" w:space="0" w:color="auto"/>
            </w:tcBorders>
          </w:tcPr>
          <w:p w14:paraId="1B10E637" w14:textId="77777777" w:rsidR="002354D0" w:rsidRPr="004C16E6" w:rsidRDefault="002354D0" w:rsidP="008B446C">
            <w:pPr>
              <w:spacing w:after="0"/>
            </w:pPr>
            <w:r w:rsidRPr="004C16E6">
              <w:rPr>
                <w:rFonts w:eastAsia="Garamond"/>
                <w:color w:val="000000"/>
              </w:rPr>
              <w:t>P a Nc jen v rámci pracovní pohotovosti</w:t>
            </w:r>
          </w:p>
        </w:tc>
        <w:tc>
          <w:tcPr>
            <w:tcW w:w="2356" w:type="dxa"/>
            <w:gridSpan w:val="2"/>
            <w:tcBorders>
              <w:top w:val="single" w:sz="4" w:space="0" w:color="auto"/>
              <w:left w:val="single" w:sz="4" w:space="0" w:color="auto"/>
              <w:bottom w:val="single" w:sz="4" w:space="0" w:color="auto"/>
              <w:right w:val="single" w:sz="4" w:space="0" w:color="auto"/>
            </w:tcBorders>
          </w:tcPr>
          <w:p w14:paraId="725C7D95" w14:textId="77777777" w:rsidR="002354D0" w:rsidRPr="004C16E6" w:rsidRDefault="002354D0" w:rsidP="008B446C">
            <w:pPr>
              <w:spacing w:after="0"/>
            </w:pPr>
            <w:r w:rsidRPr="004C16E6">
              <w:rPr>
                <w:rFonts w:eastAsia="Garamond"/>
                <w:color w:val="000000"/>
              </w:rPr>
              <w:t>Mgr. Olga Reiserová</w:t>
            </w:r>
          </w:p>
        </w:tc>
        <w:tc>
          <w:tcPr>
            <w:tcW w:w="2335" w:type="dxa"/>
            <w:gridSpan w:val="2"/>
            <w:tcBorders>
              <w:top w:val="single" w:sz="4" w:space="0" w:color="auto"/>
              <w:left w:val="single" w:sz="4" w:space="0" w:color="auto"/>
              <w:bottom w:val="single" w:sz="4" w:space="0" w:color="auto"/>
              <w:right w:val="single" w:sz="4" w:space="0" w:color="auto"/>
            </w:tcBorders>
          </w:tcPr>
          <w:p w14:paraId="614AA068" w14:textId="77777777" w:rsidR="002354D0" w:rsidRPr="004C16E6" w:rsidRDefault="002354D0" w:rsidP="008B446C">
            <w:pPr>
              <w:spacing w:after="0"/>
            </w:pPr>
            <w:r w:rsidRPr="004C16E6">
              <w:rPr>
                <w:rFonts w:eastAsia="Garamond"/>
                <w:color w:val="000000"/>
              </w:rPr>
              <w:t>Petra Kuncová</w:t>
            </w:r>
          </w:p>
        </w:tc>
        <w:tc>
          <w:tcPr>
            <w:tcW w:w="2630" w:type="dxa"/>
            <w:gridSpan w:val="2"/>
            <w:tcBorders>
              <w:top w:val="single" w:sz="4" w:space="0" w:color="auto"/>
              <w:left w:val="single" w:sz="4" w:space="0" w:color="auto"/>
              <w:bottom w:val="single" w:sz="4" w:space="0" w:color="auto"/>
              <w:right w:val="single" w:sz="4" w:space="0" w:color="auto"/>
            </w:tcBorders>
          </w:tcPr>
          <w:p w14:paraId="06F8A98D" w14:textId="77777777" w:rsidR="002354D0" w:rsidRPr="004C16E6" w:rsidRDefault="002354D0" w:rsidP="008B446C">
            <w:pPr>
              <w:spacing w:after="0"/>
            </w:pPr>
            <w:r w:rsidRPr="004C16E6">
              <w:rPr>
                <w:rFonts w:eastAsia="Garamond"/>
                <w:color w:val="000000"/>
              </w:rPr>
              <w:t>Michaela Šímová Kliková,</w:t>
            </w:r>
          </w:p>
          <w:p w14:paraId="0C8D2BB1" w14:textId="77777777" w:rsidR="002354D0" w:rsidRPr="004C16E6" w:rsidRDefault="002354D0" w:rsidP="008B446C">
            <w:pPr>
              <w:spacing w:after="0"/>
            </w:pPr>
            <w:r w:rsidRPr="004C16E6">
              <w:rPr>
                <w:rFonts w:eastAsia="Garamond"/>
                <w:color w:val="000000"/>
              </w:rPr>
              <w:t xml:space="preserve">Monika Jedličková DiS. </w:t>
            </w:r>
          </w:p>
        </w:tc>
        <w:tc>
          <w:tcPr>
            <w:tcW w:w="2022" w:type="dxa"/>
            <w:tcBorders>
              <w:top w:val="single" w:sz="4" w:space="0" w:color="auto"/>
              <w:left w:val="single" w:sz="4" w:space="0" w:color="auto"/>
              <w:bottom w:val="single" w:sz="4" w:space="0" w:color="auto"/>
              <w:right w:val="single" w:sz="4" w:space="0" w:color="auto"/>
            </w:tcBorders>
          </w:tcPr>
          <w:p w14:paraId="1ED1D1E3" w14:textId="77777777" w:rsidR="002354D0" w:rsidRPr="004C16E6" w:rsidRDefault="002354D0" w:rsidP="008B446C">
            <w:pPr>
              <w:spacing w:after="0"/>
            </w:pPr>
          </w:p>
          <w:p w14:paraId="726DA7DC" w14:textId="77777777" w:rsidR="002354D0" w:rsidRPr="004C16E6" w:rsidRDefault="002354D0" w:rsidP="008B446C">
            <w:pPr>
              <w:spacing w:after="0"/>
            </w:pPr>
          </w:p>
        </w:tc>
        <w:tc>
          <w:tcPr>
            <w:tcW w:w="2221" w:type="dxa"/>
            <w:gridSpan w:val="2"/>
            <w:tcBorders>
              <w:top w:val="single" w:sz="4" w:space="0" w:color="auto"/>
              <w:left w:val="single" w:sz="4" w:space="0" w:color="auto"/>
              <w:bottom w:val="single" w:sz="4" w:space="0" w:color="auto"/>
              <w:right w:val="single" w:sz="4" w:space="0" w:color="auto"/>
            </w:tcBorders>
          </w:tcPr>
          <w:p w14:paraId="73CD9E2D" w14:textId="77777777" w:rsidR="002354D0" w:rsidRPr="004C16E6" w:rsidRDefault="002354D0" w:rsidP="008B446C">
            <w:pPr>
              <w:spacing w:after="0"/>
            </w:pPr>
          </w:p>
        </w:tc>
      </w:tr>
      <w:tr w:rsidR="002354D0" w:rsidRPr="004C16E6" w14:paraId="585569D7" w14:textId="77777777" w:rsidTr="008B446C">
        <w:tc>
          <w:tcPr>
            <w:tcW w:w="2323" w:type="dxa"/>
            <w:gridSpan w:val="2"/>
            <w:tcBorders>
              <w:top w:val="single" w:sz="4" w:space="0" w:color="auto"/>
              <w:left w:val="single" w:sz="4" w:space="0" w:color="auto"/>
              <w:bottom w:val="single" w:sz="4" w:space="0" w:color="auto"/>
              <w:right w:val="single" w:sz="4" w:space="0" w:color="auto"/>
            </w:tcBorders>
          </w:tcPr>
          <w:p w14:paraId="7A73D428" w14:textId="77777777" w:rsidR="002354D0" w:rsidRPr="004C16E6" w:rsidRDefault="002354D0" w:rsidP="008B446C">
            <w:pPr>
              <w:spacing w:after="0"/>
            </w:pPr>
            <w:r w:rsidRPr="004C16E6">
              <w:rPr>
                <w:rFonts w:eastAsia="Garamond"/>
                <w:color w:val="000000"/>
              </w:rPr>
              <w:t>P a Nc jen v rámci pracovní pohotovosti</w:t>
            </w:r>
          </w:p>
        </w:tc>
        <w:tc>
          <w:tcPr>
            <w:tcW w:w="2356" w:type="dxa"/>
            <w:gridSpan w:val="2"/>
            <w:tcBorders>
              <w:top w:val="single" w:sz="4" w:space="0" w:color="auto"/>
              <w:left w:val="single" w:sz="4" w:space="0" w:color="auto"/>
              <w:bottom w:val="single" w:sz="4" w:space="0" w:color="auto"/>
              <w:right w:val="single" w:sz="4" w:space="0" w:color="auto"/>
            </w:tcBorders>
          </w:tcPr>
          <w:p w14:paraId="489F079B" w14:textId="77777777" w:rsidR="002354D0" w:rsidRPr="004C16E6" w:rsidRDefault="002354D0" w:rsidP="008B446C">
            <w:pPr>
              <w:spacing w:after="0"/>
            </w:pPr>
            <w:r w:rsidRPr="004C16E6">
              <w:rPr>
                <w:rFonts w:eastAsia="Garamond"/>
                <w:color w:val="000000"/>
              </w:rPr>
              <w:t>Mgr. Barbora Ševčíková</w:t>
            </w:r>
          </w:p>
        </w:tc>
        <w:tc>
          <w:tcPr>
            <w:tcW w:w="2335" w:type="dxa"/>
            <w:gridSpan w:val="2"/>
            <w:tcBorders>
              <w:top w:val="single" w:sz="4" w:space="0" w:color="auto"/>
              <w:left w:val="single" w:sz="4" w:space="0" w:color="auto"/>
              <w:bottom w:val="single" w:sz="4" w:space="0" w:color="auto"/>
              <w:right w:val="single" w:sz="4" w:space="0" w:color="auto"/>
            </w:tcBorders>
          </w:tcPr>
          <w:p w14:paraId="17F38F91" w14:textId="77777777" w:rsidR="002354D0" w:rsidRPr="004C16E6" w:rsidRDefault="002354D0" w:rsidP="008B446C">
            <w:pPr>
              <w:spacing w:after="0"/>
            </w:pPr>
            <w:r w:rsidRPr="004C16E6">
              <w:rPr>
                <w:rFonts w:eastAsia="Garamond"/>
                <w:color w:val="000000"/>
              </w:rPr>
              <w:t>Petra Kuncová</w:t>
            </w:r>
          </w:p>
        </w:tc>
        <w:tc>
          <w:tcPr>
            <w:tcW w:w="2630" w:type="dxa"/>
            <w:gridSpan w:val="2"/>
            <w:tcBorders>
              <w:top w:val="single" w:sz="4" w:space="0" w:color="auto"/>
              <w:left w:val="single" w:sz="4" w:space="0" w:color="auto"/>
              <w:bottom w:val="single" w:sz="4" w:space="0" w:color="auto"/>
              <w:right w:val="single" w:sz="4" w:space="0" w:color="auto"/>
            </w:tcBorders>
          </w:tcPr>
          <w:p w14:paraId="75D76160" w14:textId="77777777" w:rsidR="002354D0" w:rsidRPr="004C16E6" w:rsidRDefault="002354D0" w:rsidP="008B446C">
            <w:pPr>
              <w:spacing w:after="0"/>
            </w:pPr>
            <w:r w:rsidRPr="004C16E6">
              <w:rPr>
                <w:rFonts w:eastAsia="Garamond"/>
                <w:color w:val="000000"/>
              </w:rPr>
              <w:t xml:space="preserve">Michaela Šímová Kliková, Monika Jedličková DiS. </w:t>
            </w:r>
          </w:p>
        </w:tc>
        <w:tc>
          <w:tcPr>
            <w:tcW w:w="2022" w:type="dxa"/>
            <w:tcBorders>
              <w:top w:val="single" w:sz="4" w:space="0" w:color="auto"/>
              <w:left w:val="single" w:sz="4" w:space="0" w:color="auto"/>
              <w:bottom w:val="single" w:sz="4" w:space="0" w:color="auto"/>
              <w:right w:val="single" w:sz="4" w:space="0" w:color="auto"/>
            </w:tcBorders>
          </w:tcPr>
          <w:p w14:paraId="62BF8673" w14:textId="77777777" w:rsidR="002354D0" w:rsidRPr="004C16E6" w:rsidRDefault="002354D0" w:rsidP="008B446C">
            <w:pPr>
              <w:spacing w:after="0"/>
            </w:pPr>
          </w:p>
        </w:tc>
        <w:tc>
          <w:tcPr>
            <w:tcW w:w="2221" w:type="dxa"/>
            <w:gridSpan w:val="2"/>
            <w:tcBorders>
              <w:top w:val="single" w:sz="4" w:space="0" w:color="auto"/>
              <w:left w:val="single" w:sz="4" w:space="0" w:color="auto"/>
              <w:bottom w:val="single" w:sz="4" w:space="0" w:color="auto"/>
              <w:right w:val="single" w:sz="4" w:space="0" w:color="auto"/>
            </w:tcBorders>
          </w:tcPr>
          <w:p w14:paraId="6895DD3D" w14:textId="77777777" w:rsidR="002354D0" w:rsidRPr="004C16E6" w:rsidRDefault="002354D0" w:rsidP="008B446C">
            <w:pPr>
              <w:spacing w:after="0"/>
            </w:pPr>
          </w:p>
        </w:tc>
      </w:tr>
    </w:tbl>
    <w:p w14:paraId="5FCA4089" w14:textId="77777777" w:rsidR="002354D0" w:rsidRPr="004C16E6" w:rsidRDefault="002354D0" w:rsidP="002354D0">
      <w:pPr>
        <w:spacing w:after="0"/>
      </w:pPr>
      <w:r w:rsidRPr="004C16E6">
        <w:rPr>
          <w:rFonts w:eastAsia="Garamond"/>
          <w:color w:val="000000"/>
        </w:rPr>
        <w:t xml:space="preserve">                                                                                                                                                                                      </w:t>
      </w:r>
    </w:p>
    <w:p w14:paraId="6D1AA308" w14:textId="77777777" w:rsidR="002354D0" w:rsidRPr="004C16E6" w:rsidRDefault="002354D0" w:rsidP="002354D0">
      <w:pPr>
        <w:spacing w:after="0"/>
        <w:rPr>
          <w:b/>
        </w:rPr>
      </w:pPr>
      <w:r w:rsidRPr="004C16E6">
        <w:rPr>
          <w:rFonts w:eastAsia="Garamond"/>
          <w:b/>
          <w:color w:val="000000"/>
        </w:rPr>
        <w:t xml:space="preserve">Rozdělení specializací:                                                                                                                                                                       </w:t>
      </w:r>
    </w:p>
    <w:p w14:paraId="31ED4CE3" w14:textId="77777777" w:rsidR="002354D0" w:rsidRPr="004C16E6" w:rsidRDefault="002354D0" w:rsidP="002354D0">
      <w:pPr>
        <w:spacing w:after="0"/>
      </w:pPr>
      <w:r w:rsidRPr="004C16E6">
        <w:rPr>
          <w:rFonts w:eastAsia="Garamond"/>
          <w:color w:val="000000"/>
        </w:rPr>
        <w:t xml:space="preserve">Mgr. Klein (10C)             -   soudní prodej zástavy, exekuce, věci o určení vlastnictví nemovité věci                       </w:t>
      </w:r>
    </w:p>
    <w:p w14:paraId="77AB785A" w14:textId="77777777" w:rsidR="002354D0" w:rsidRPr="004C16E6" w:rsidRDefault="002354D0" w:rsidP="002354D0">
      <w:pPr>
        <w:spacing w:after="0"/>
      </w:pPr>
      <w:r w:rsidRPr="004C16E6">
        <w:rPr>
          <w:rFonts w:eastAsia="Garamond"/>
          <w:color w:val="000000"/>
        </w:rPr>
        <w:t xml:space="preserve">Mgr. Edlová (4C)            -   pracovněprávní věci, věci o určení vlastnictví nemovité věci, spory vyvolané pozůstalostní agendou                      </w:t>
      </w:r>
    </w:p>
    <w:p w14:paraId="08351760" w14:textId="77777777" w:rsidR="002354D0" w:rsidRPr="004C16E6" w:rsidRDefault="002354D0" w:rsidP="002354D0">
      <w:pPr>
        <w:spacing w:after="0"/>
      </w:pPr>
      <w:r w:rsidRPr="004C16E6">
        <w:rPr>
          <w:rFonts w:eastAsia="Garamond"/>
          <w:color w:val="000000"/>
        </w:rPr>
        <w:t xml:space="preserve">Mgr. Heřmanová (7C)     -  správní věci, restituční věci, věci dle obchodního zákoníku, věci mezi podnikateli související s podnikatelskou činností, </w:t>
      </w:r>
    </w:p>
    <w:p w14:paraId="77CE68F5" w14:textId="77777777" w:rsidR="002354D0" w:rsidRPr="004C16E6" w:rsidRDefault="002354D0" w:rsidP="002354D0">
      <w:pPr>
        <w:spacing w:after="0"/>
      </w:pPr>
      <w:r w:rsidRPr="004C16E6">
        <w:rPr>
          <w:rFonts w:eastAsia="Garamond"/>
          <w:color w:val="000000"/>
        </w:rPr>
        <w:t>Mgr. Olga Reiserová ( 5C) – soudní prodej zástavy, pracovněprávní věci</w:t>
      </w:r>
    </w:p>
    <w:p w14:paraId="449D69DA" w14:textId="77777777" w:rsidR="002354D0" w:rsidRPr="004C16E6" w:rsidRDefault="002354D0" w:rsidP="002354D0">
      <w:pPr>
        <w:spacing w:after="0"/>
        <w:rPr>
          <w:color w:val="FF0000"/>
        </w:rPr>
      </w:pPr>
      <w:r w:rsidRPr="004C16E6">
        <w:rPr>
          <w:rFonts w:eastAsia="Garamond"/>
          <w:color w:val="000000"/>
        </w:rPr>
        <w:t>JUDr. Ing. Patrik Kurztégl, Ph. D., LL. M. (19 C) - správní věci, restituční věci, věci dle obchodního zákoníku, věci mezi podnikateli související s podnikatelskou činností,</w:t>
      </w:r>
    </w:p>
    <w:p w14:paraId="65F2AAEE" w14:textId="77777777" w:rsidR="002354D0" w:rsidRPr="004C16E6" w:rsidRDefault="002354D0" w:rsidP="002354D0">
      <w:pPr>
        <w:spacing w:after="0"/>
      </w:pPr>
    </w:p>
    <w:p w14:paraId="29946B64" w14:textId="77777777" w:rsidR="002354D0" w:rsidRPr="004C16E6" w:rsidRDefault="002354D0" w:rsidP="002354D0">
      <w:pPr>
        <w:spacing w:after="0"/>
        <w:rPr>
          <w:color w:val="FF0000"/>
        </w:rPr>
      </w:pPr>
      <w:r w:rsidRPr="004C16E6">
        <w:rPr>
          <w:rFonts w:eastAsia="Garamond"/>
          <w:color w:val="000000"/>
        </w:rPr>
        <w:t xml:space="preserve">Zástup mezi jednotlivými senáty dle překrývajících se specializací, dále Mgr. Reiserová zastupuje Mgr. Kleina ve specializacích exekuční agendy, Mgr. Reiserová zastupuje Mgr. Edlovou ve specializacích pozůstalostní agendy. V ostatním zástup dle tabulky civilního úseku. </w:t>
      </w:r>
    </w:p>
    <w:p w14:paraId="3DE8A9A1" w14:textId="77777777" w:rsidR="002354D0" w:rsidRPr="004C16E6" w:rsidRDefault="002354D0" w:rsidP="002354D0">
      <w:pPr>
        <w:spacing w:after="0"/>
      </w:pPr>
    </w:p>
    <w:p w14:paraId="21C05836" w14:textId="77777777" w:rsidR="002354D0" w:rsidRPr="004C16E6" w:rsidRDefault="002354D0" w:rsidP="002354D0">
      <w:pPr>
        <w:spacing w:after="0"/>
        <w:rPr>
          <w:b/>
        </w:rPr>
      </w:pPr>
      <w:r w:rsidRPr="004C16E6">
        <w:rPr>
          <w:rFonts w:eastAsia="Garamond"/>
          <w:b/>
          <w:color w:val="000000"/>
        </w:rPr>
        <w:t>Pravidla pro přidělování:</w:t>
      </w:r>
    </w:p>
    <w:p w14:paraId="6B04D779" w14:textId="77777777" w:rsidR="002354D0" w:rsidRPr="004C16E6" w:rsidRDefault="002354D0" w:rsidP="002354D0">
      <w:pPr>
        <w:spacing w:after="0"/>
      </w:pPr>
    </w:p>
    <w:p w14:paraId="33CB1E37" w14:textId="77777777" w:rsidR="002354D0" w:rsidRPr="004C16E6" w:rsidRDefault="002354D0" w:rsidP="002354D0">
      <w:pPr>
        <w:spacing w:after="0"/>
      </w:pPr>
      <w:r w:rsidRPr="004C16E6">
        <w:rPr>
          <w:rFonts w:eastAsia="Garamond"/>
          <w:color w:val="000000"/>
        </w:rPr>
        <w:t>věci „C“</w:t>
      </w:r>
    </w:p>
    <w:p w14:paraId="1252F522" w14:textId="77777777" w:rsidR="002354D0" w:rsidRPr="004C16E6" w:rsidRDefault="002354D0" w:rsidP="002354D0">
      <w:pPr>
        <w:spacing w:after="0"/>
        <w:rPr>
          <w:color w:val="FF0000"/>
        </w:rPr>
      </w:pPr>
      <w:r w:rsidRPr="004C16E6">
        <w:rPr>
          <w:rFonts w:eastAsia="Garamond"/>
          <w:color w:val="000000"/>
        </w:rPr>
        <w:t>- Věci jsou přidělovány automaticky v systému „ISAS“ do oddělení</w:t>
      </w:r>
      <w:r w:rsidR="00B7021B" w:rsidRPr="004C16E6">
        <w:rPr>
          <w:rFonts w:eastAsia="Garamond"/>
          <w:strike/>
          <w:color w:val="FF0000"/>
        </w:rPr>
        <w:t xml:space="preserve"> </w:t>
      </w:r>
      <w:r w:rsidRPr="004C16E6">
        <w:rPr>
          <w:rFonts w:eastAsia="Garamond"/>
          <w:color w:val="000000"/>
        </w:rPr>
        <w:t xml:space="preserve">4C, 5C, 7C, 10C, 19C, - </w:t>
      </w:r>
      <w:r w:rsidRPr="004C16E6">
        <w:rPr>
          <w:rFonts w:eastAsia="Garamond"/>
        </w:rPr>
        <w:t>počínaje 4C</w:t>
      </w:r>
      <w:r w:rsidRPr="004C16E6">
        <w:rPr>
          <w:rFonts w:eastAsia="Garamond"/>
          <w:color w:val="000000"/>
        </w:rPr>
        <w:t xml:space="preserve">, v poměru 1:1/2:1:1/2:1, a to počínaje dnem 1. 7. 2026, kdy je znovu obnoven nápad JUDr. Ing. Patriku Kurztéglovi, LL. M., Ph. D do senátu 19 C, EVC, nově otevřen nápad věcí Sd, U, Nc – protestace směnek a šeků, Cd-ostatní. Počínaje dnem 1. 1. 2026 je zastaven JUDr. Šárce Dvořákové nápad Nc - ostatní, Mgr. Kateřině Edlové nápad Nc - ostatní, Mgr. Petře Heřmanové nápad Nc - ostatní, Mgr. Olze Reiserové nápad E, EXE, Nc- ostatní. Přednostně jsou přidělovány věci se specializací, tyto věci jsou přidělovány rovněž automaticky v systému “ISAS“ rotačním způsobem do oddělení s příslušnou specializací, počínaje senátem s nižším číselným označením. Věci bez specializace jsou přidělovány s přihlédnutím k přiděleným věcem se specializací tak, aby jednotlivé senáty byly vytíženy rovnoměrně. V případě, že řízení ve věci nezletilých dětí ( P a Nc) není dosud pravomocně skončeno, je nápad v „C – rozvod“ přidělen soudci vyřizujícímu pravomocně neskončenou věc P a Nc. O ustanovení kolizního opatrovníka nezletilého dítěte ve smyslu ust. § 852 NOZ, které je účastníkem řízení v civilním řízení o osvojení zletilého, rozhoduje soudce, kterému rozvrhem práce připadla daná věc C. Počínaje dnem 30. 3. 2026 se zastavuje nápad JUDr. Šárce Dvořákové do senátu 3C, Sd, Cd ostatní, U, Nc – protestace směnek a šeků, EVC. </w:t>
      </w:r>
    </w:p>
    <w:p w14:paraId="1392C1F7" w14:textId="77777777" w:rsidR="002354D0" w:rsidRPr="004C16E6" w:rsidRDefault="002354D0" w:rsidP="002354D0">
      <w:pPr>
        <w:spacing w:after="0"/>
      </w:pPr>
      <w:r w:rsidRPr="004C16E6">
        <w:rPr>
          <w:rFonts w:eastAsia="Garamond"/>
          <w:color w:val="000000"/>
        </w:rPr>
        <w:lastRenderedPageBreak/>
        <w:t xml:space="preserve"> </w:t>
      </w:r>
    </w:p>
    <w:p w14:paraId="0027E572" w14:textId="77777777" w:rsidR="002354D0" w:rsidRPr="004C16E6" w:rsidRDefault="002354D0" w:rsidP="002354D0">
      <w:pPr>
        <w:spacing w:after="0"/>
      </w:pPr>
      <w:r w:rsidRPr="004C16E6">
        <w:rPr>
          <w:rFonts w:eastAsia="Garamond"/>
          <w:color w:val="000000"/>
        </w:rPr>
        <w:t xml:space="preserve"> věci „EC“ –</w:t>
      </w:r>
    </w:p>
    <w:p w14:paraId="1599E92F" w14:textId="77777777" w:rsidR="002354D0" w:rsidRPr="004C16E6" w:rsidRDefault="002354D0" w:rsidP="002354D0">
      <w:pPr>
        <w:spacing w:after="0"/>
      </w:pPr>
      <w:r w:rsidRPr="004C16E6">
        <w:rPr>
          <w:rFonts w:eastAsia="Garamond"/>
          <w:color w:val="000000"/>
        </w:rPr>
        <w:t xml:space="preserve">- Vyřizuje vyšší soudní úřednice M. Kočová </w:t>
      </w:r>
    </w:p>
    <w:p w14:paraId="4C936E57" w14:textId="77777777" w:rsidR="002354D0" w:rsidRPr="004C16E6" w:rsidRDefault="002354D0" w:rsidP="002354D0">
      <w:pPr>
        <w:spacing w:after="0"/>
      </w:pPr>
      <w:r w:rsidRPr="004C16E6">
        <w:rPr>
          <w:rFonts w:eastAsia="Garamond"/>
          <w:color w:val="000000"/>
        </w:rPr>
        <w:t xml:space="preserve">- Obživlé věci „22C“ napadlé do 31. 12. 2016 a věci „22C“ napadlé do 31. 12. 2016 předložené vyšší soudní úřednicí soudci jsou rozdělovány rovnoměrně rotačním způsobem podle abecedního pořadí oddělení soudců , Mgr. Edlové, Mgr. Heřmanové, Mgr Kleina, JUDr. Ing. Kurztéglovi, Ph. D., LL. M., Mgr. Reiserové. Při rozdělení věcí je přednostně přihlédnuto ke specializaci soudců. Věci se specializací se rozdělují mezi specializované soudce dle abecedního pořadí soudců rotačním způsobem, rovnoměrně. Pokud je přidělena soudci věc se specializací, je při následném rozdělování věcí k této skutečnosti přihlédnuto, aby bylo zajištěno rovnoměrné vytížení soudců. </w:t>
      </w:r>
    </w:p>
    <w:p w14:paraId="4EFCE5A3" w14:textId="77777777" w:rsidR="002354D0" w:rsidRPr="004C16E6" w:rsidRDefault="002354D0" w:rsidP="002354D0">
      <w:pPr>
        <w:spacing w:after="0"/>
      </w:pPr>
    </w:p>
    <w:p w14:paraId="57028F0E" w14:textId="77777777" w:rsidR="002354D0" w:rsidRPr="004C16E6" w:rsidRDefault="002354D0" w:rsidP="002354D0">
      <w:pPr>
        <w:spacing w:after="0"/>
      </w:pPr>
      <w:r w:rsidRPr="004C16E6">
        <w:rPr>
          <w:rFonts w:eastAsia="Garamond"/>
          <w:color w:val="000000"/>
        </w:rPr>
        <w:t xml:space="preserve">věci „EVC“                                                                                                                                                                          </w:t>
      </w:r>
    </w:p>
    <w:p w14:paraId="1836FB0F" w14:textId="77777777" w:rsidR="002354D0" w:rsidRPr="004C16E6" w:rsidRDefault="002354D0" w:rsidP="002354D0">
      <w:pPr>
        <w:rPr>
          <w:strike/>
          <w:color w:val="FF0000"/>
        </w:rPr>
      </w:pPr>
      <w:r w:rsidRPr="004C16E6">
        <w:rPr>
          <w:rFonts w:eastAsia="Garamond"/>
          <w:color w:val="000000"/>
        </w:rPr>
        <w:t>Věci jsou přidělovány automaticky v systému „ISAS“ do oddělení 4C, 5C, 7C, 10C, 19 C a to po jedné věci od data 1. 1. 2020 bez časového omezení pro jednotlivé roky, kdy první věc bude zapsána po tomto datu do senátu, jež pořadovým číslem následuje po senátu, kterému EVC jako poslednímu byla přidělena v březnu 2026 ( 7 C).</w:t>
      </w:r>
    </w:p>
    <w:p w14:paraId="104A224E" w14:textId="77777777" w:rsidR="002354D0" w:rsidRPr="004C16E6" w:rsidRDefault="002354D0" w:rsidP="002354D0">
      <w:pPr>
        <w:spacing w:after="0"/>
      </w:pPr>
    </w:p>
    <w:p w14:paraId="0712B220" w14:textId="77777777" w:rsidR="002354D0" w:rsidRPr="004C16E6" w:rsidRDefault="002354D0" w:rsidP="002354D0">
      <w:pPr>
        <w:spacing w:after="0"/>
      </w:pPr>
      <w:r w:rsidRPr="004C16E6">
        <w:rPr>
          <w:rFonts w:eastAsia="Garamond"/>
          <w:color w:val="000000"/>
        </w:rPr>
        <w:t>věci „EPR“</w:t>
      </w:r>
    </w:p>
    <w:p w14:paraId="73483A68" w14:textId="77777777" w:rsidR="002354D0" w:rsidRPr="004C16E6" w:rsidRDefault="002354D0" w:rsidP="002354D0">
      <w:pPr>
        <w:spacing w:after="0"/>
      </w:pPr>
      <w:r w:rsidRPr="004C16E6">
        <w:rPr>
          <w:rFonts w:eastAsia="Garamond"/>
          <w:color w:val="000000"/>
        </w:rPr>
        <w:t>- Vyřizují vyšší soudní úřednice Miroslava Kočová (1/3), Petra Kuncová (1/3), Jana Tkáčová (1/3) – věci jsou přidělovány automaticky v systému CEPR.</w:t>
      </w:r>
    </w:p>
    <w:p w14:paraId="34F59E3E" w14:textId="77777777" w:rsidR="002354D0" w:rsidRPr="004C16E6" w:rsidRDefault="002354D0" w:rsidP="002354D0">
      <w:pPr>
        <w:spacing w:after="0"/>
      </w:pPr>
      <w:r w:rsidRPr="004C16E6">
        <w:rPr>
          <w:rFonts w:eastAsia="Garamond"/>
          <w:color w:val="000000"/>
        </w:rPr>
        <w:t>- Mgr. Kateřina Edlová rozhoduje o odvolání a námitkách proti rozhodnutí vyšší soudní úřednice.</w:t>
      </w:r>
    </w:p>
    <w:p w14:paraId="4DC4911B" w14:textId="77777777" w:rsidR="002354D0" w:rsidRPr="004C16E6" w:rsidRDefault="002354D0" w:rsidP="002354D0">
      <w:pPr>
        <w:spacing w:after="0"/>
      </w:pPr>
    </w:p>
    <w:p w14:paraId="08FF97D2" w14:textId="77777777" w:rsidR="002354D0" w:rsidRPr="004C16E6" w:rsidRDefault="002354D0" w:rsidP="002354D0">
      <w:pPr>
        <w:spacing w:after="0"/>
      </w:pPr>
      <w:r w:rsidRPr="004C16E6">
        <w:rPr>
          <w:rFonts w:eastAsia="Garamond"/>
          <w:color w:val="000000"/>
        </w:rPr>
        <w:t>věci „PaNc“</w:t>
      </w:r>
    </w:p>
    <w:p w14:paraId="5070130D" w14:textId="77777777" w:rsidR="002354D0" w:rsidRPr="004C16E6" w:rsidRDefault="002354D0" w:rsidP="002354D0">
      <w:pPr>
        <w:spacing w:after="0"/>
      </w:pPr>
      <w:r w:rsidRPr="004C16E6">
        <w:rPr>
          <w:rFonts w:eastAsia="Garamond"/>
          <w:color w:val="000000"/>
        </w:rPr>
        <w:t xml:space="preserve">- Nové návrhy a podněty jsou přidělovány automaticky v systému „ISAS“ do oddělení 12 PaNc a 21 PaNc. V případě podání nového návrhu v době, kdy není pravomocně skončeno řízení o návrhu podaném v předchozí době ohledně dětí týchž rodičů, je věc přidělena soudci, kterému byla přidělena věc s prvním návrhem, a to i s přihlédnutím k přidělení věci dle předcházejícího rozvrhu práce. </w:t>
      </w:r>
    </w:p>
    <w:p w14:paraId="7697C9AA" w14:textId="77777777" w:rsidR="002354D0" w:rsidRPr="004C16E6" w:rsidRDefault="002354D0" w:rsidP="002354D0">
      <w:pPr>
        <w:spacing w:after="0"/>
      </w:pPr>
      <w:r w:rsidRPr="004C16E6">
        <w:rPr>
          <w:rFonts w:eastAsia="Garamond"/>
          <w:color w:val="000000"/>
        </w:rPr>
        <w:t xml:space="preserve">-Soudci, jemuž napadl návrh ve věci nezletilých dětí P a Nc, bude přidělen nápad „C-rozvod“, a to do pravomocného skončení řízení ve věci P a Nc. Návrh na rozvod manželství bude přidělen soudkyni, která vydala rozhodnutí o úpravě poměrů nezletilého dítěte pro dobu po rozvodu manželství. Bylo-li pravomocně skončeno řízení o prozatímním rozhodnutí, bude návrh ve věci samé přidělen soudkyni, která prozatímní rozhodnutí vydala.    </w:t>
      </w:r>
    </w:p>
    <w:p w14:paraId="382066D6" w14:textId="77777777" w:rsidR="002354D0" w:rsidRPr="004C16E6" w:rsidRDefault="002354D0" w:rsidP="002354D0">
      <w:pPr>
        <w:spacing w:after="0"/>
      </w:pPr>
      <w:r w:rsidRPr="004C16E6">
        <w:rPr>
          <w:rFonts w:eastAsia="Garamond"/>
          <w:color w:val="000000"/>
        </w:rPr>
        <w:t xml:space="preserve">- </w:t>
      </w:r>
    </w:p>
    <w:p w14:paraId="4E15DEC2" w14:textId="77777777" w:rsidR="002354D0" w:rsidRPr="004C16E6" w:rsidRDefault="002354D0" w:rsidP="002354D0">
      <w:pPr>
        <w:spacing w:after="0"/>
      </w:pPr>
      <w:r w:rsidRPr="004C16E6">
        <w:rPr>
          <w:rFonts w:eastAsia="Garamond"/>
          <w:color w:val="000000"/>
        </w:rPr>
        <w:t>- Má-li být po vydání předběžného opatření dle § 452 zákona č. 292/2013 Sb. zahájeno řízení, je věc přidělena soudkyni JUDr. Kratochvílové a Mgr. Mužíkové, LL.M. - té, která vydala předběžné opatření. V případě vydání předběžného opatření v době pracovní pohotovosti ostatními soudci, bude-li třeba zahájit řízení, věc bude přidělena dle pravidel pro úkony ve spisech „P a Nc“. Soudce, kterému bude takto věc přidělena, bude rozhodovat o prodloužení či zrušení předběžného opatření, příp. činit jiné úkony spojené s vydaným předběžným opatřením.</w:t>
      </w:r>
    </w:p>
    <w:p w14:paraId="380F891A" w14:textId="77777777" w:rsidR="002354D0" w:rsidRPr="004C16E6" w:rsidRDefault="002354D0" w:rsidP="002354D0">
      <w:pPr>
        <w:spacing w:after="0"/>
      </w:pPr>
      <w:r w:rsidRPr="004C16E6">
        <w:rPr>
          <w:rFonts w:eastAsia="Garamond"/>
          <w:color w:val="000000"/>
        </w:rPr>
        <w:t>- Ve věcech osvojení vyřizuje soudce, kterému napadl první návrh, i všechny další související věci.</w:t>
      </w:r>
    </w:p>
    <w:p w14:paraId="470B6F01" w14:textId="77777777" w:rsidR="002354D0" w:rsidRPr="004C16E6" w:rsidRDefault="002354D0" w:rsidP="002354D0">
      <w:pPr>
        <w:spacing w:after="0"/>
      </w:pPr>
      <w:r w:rsidRPr="004C16E6">
        <w:rPr>
          <w:rFonts w:eastAsia="Garamond"/>
          <w:color w:val="000000"/>
        </w:rPr>
        <w:t xml:space="preserve">- V případě podání návrhu ve věcech řízení o svéprávnosti v situaci, kdy je již u soudu vedena pravomocně neskončená věc P nebo Nc nezletilého dítěte posuzovaného, bude věc přidělena soudci, který již vyřizuje věc P nebo Nc </w:t>
      </w:r>
    </w:p>
    <w:p w14:paraId="1CAE5AEC" w14:textId="77777777" w:rsidR="002354D0" w:rsidRPr="004C16E6" w:rsidRDefault="002354D0" w:rsidP="002354D0">
      <w:pPr>
        <w:spacing w:after="0"/>
      </w:pPr>
      <w:r w:rsidRPr="004C16E6">
        <w:rPr>
          <w:rFonts w:eastAsia="Garamond"/>
          <w:color w:val="000000"/>
        </w:rPr>
        <w:lastRenderedPageBreak/>
        <w:t xml:space="preserve">- Spisy P, Nc (mimo nápad) – úkony činí oddělení soudkyně JUDr. Kratochvílové (sudé spisové značky) a oddělení soudkyně Mgr. Mužíkové, LL.M. (liché spisové značky). </w:t>
      </w:r>
    </w:p>
    <w:p w14:paraId="67E2D63D" w14:textId="77777777" w:rsidR="002354D0" w:rsidRPr="004C16E6" w:rsidRDefault="002354D0" w:rsidP="002354D0">
      <w:pPr>
        <w:spacing w:after="0"/>
      </w:pPr>
    </w:p>
    <w:p w14:paraId="0441DF72" w14:textId="77777777" w:rsidR="002354D0" w:rsidRPr="004C16E6" w:rsidRDefault="002354D0" w:rsidP="002354D0">
      <w:pPr>
        <w:spacing w:after="0"/>
      </w:pPr>
      <w:r w:rsidRPr="004C16E6">
        <w:rPr>
          <w:rFonts w:eastAsia="Garamond"/>
          <w:color w:val="000000"/>
        </w:rPr>
        <w:t>věci „D“</w:t>
      </w:r>
    </w:p>
    <w:p w14:paraId="6E25C080" w14:textId="77777777" w:rsidR="002354D0" w:rsidRPr="004C16E6" w:rsidRDefault="002354D0" w:rsidP="002354D0">
      <w:pPr>
        <w:spacing w:after="0"/>
      </w:pPr>
      <w:r w:rsidRPr="004C16E6">
        <w:rPr>
          <w:rFonts w:eastAsia="Garamond"/>
          <w:color w:val="000000"/>
        </w:rPr>
        <w:t xml:space="preserve">- Usnesení o zahájení řízení a pověření notáře jako soudního komisaře vydává vyšší soudní úřednice Miroslava Kočová.  </w:t>
      </w:r>
    </w:p>
    <w:p w14:paraId="3956CF29" w14:textId="77777777" w:rsidR="002354D0" w:rsidRPr="004C16E6" w:rsidRDefault="002354D0" w:rsidP="002354D0">
      <w:pPr>
        <w:spacing w:after="0"/>
      </w:pPr>
    </w:p>
    <w:p w14:paraId="525617A8" w14:textId="77777777" w:rsidR="002354D0" w:rsidRPr="004C16E6" w:rsidRDefault="002354D0" w:rsidP="002354D0">
      <w:pPr>
        <w:spacing w:after="0"/>
      </w:pPr>
      <w:r w:rsidRPr="004C16E6">
        <w:rPr>
          <w:rFonts w:eastAsia="Garamond"/>
          <w:color w:val="000000"/>
        </w:rPr>
        <w:t>věci „EXE-exekuce“</w:t>
      </w:r>
    </w:p>
    <w:p w14:paraId="4BD677F9" w14:textId="77777777" w:rsidR="002354D0" w:rsidRPr="004C16E6" w:rsidRDefault="002354D0" w:rsidP="002354D0">
      <w:pPr>
        <w:spacing w:after="0"/>
      </w:pPr>
      <w:r w:rsidRPr="004C16E6">
        <w:rPr>
          <w:rFonts w:eastAsia="Garamond"/>
          <w:color w:val="000000"/>
        </w:rPr>
        <w:t>- Vyřizuje oddělení soudce Mgr. Kleina, a to vč. rozhodnutí o odkladu a zastavení exekuce.</w:t>
      </w:r>
    </w:p>
    <w:p w14:paraId="7DC57387" w14:textId="77777777" w:rsidR="002354D0" w:rsidRPr="004C16E6" w:rsidRDefault="002354D0" w:rsidP="002354D0">
      <w:pPr>
        <w:spacing w:after="0"/>
      </w:pPr>
      <w:r w:rsidRPr="004C16E6">
        <w:rPr>
          <w:rFonts w:eastAsia="Garamond"/>
          <w:color w:val="000000"/>
        </w:rPr>
        <w:t>-Pověření exekutora k provedení exekuce vyřizují vyšší soudní úřednice Petra Hiclová (1/2) a Kateřina Čáchová (1/2).</w:t>
      </w:r>
    </w:p>
    <w:p w14:paraId="1AEE0DB6" w14:textId="77777777" w:rsidR="002354D0" w:rsidRPr="004C16E6" w:rsidRDefault="002354D0" w:rsidP="002354D0">
      <w:pPr>
        <w:spacing w:after="0"/>
      </w:pPr>
      <w:r w:rsidRPr="004C16E6">
        <w:rPr>
          <w:rFonts w:eastAsia="Garamond"/>
          <w:color w:val="000000"/>
        </w:rPr>
        <w:t xml:space="preserve">- Úkony soudců ve věcech napadlých do 30. 4. 2017, které dosud nebyly přiděleny soudci, činí soudce Mgr. Klein a jeho oddělení. </w:t>
      </w:r>
    </w:p>
    <w:p w14:paraId="3990C8C6" w14:textId="77777777" w:rsidR="002354D0" w:rsidRPr="004C16E6" w:rsidRDefault="002354D0" w:rsidP="002354D0">
      <w:pPr>
        <w:spacing w:after="0"/>
      </w:pPr>
    </w:p>
    <w:p w14:paraId="02731C9D" w14:textId="77777777" w:rsidR="002354D0" w:rsidRPr="004C16E6" w:rsidRDefault="002354D0" w:rsidP="002354D0">
      <w:pPr>
        <w:spacing w:after="0"/>
      </w:pPr>
      <w:r w:rsidRPr="004C16E6">
        <w:rPr>
          <w:rFonts w:eastAsia="Garamond"/>
          <w:color w:val="000000"/>
        </w:rPr>
        <w:t xml:space="preserve">věci Nc - věci oddílu EVET ( potvrzení veřejné listiny nevydané soudem jako evropského exekučního titulu nebo částečného evropského exekučního titulu a žádosti o další osvědčení obdobného typu u listin nevydaných soudem) -  </w:t>
      </w:r>
    </w:p>
    <w:p w14:paraId="151D6DDB" w14:textId="77777777" w:rsidR="002354D0" w:rsidRPr="004C16E6" w:rsidRDefault="002354D0" w:rsidP="002354D0">
      <w:pPr>
        <w:spacing w:after="0"/>
      </w:pPr>
      <w:r w:rsidRPr="004C16E6">
        <w:rPr>
          <w:rFonts w:eastAsia="Garamond"/>
          <w:color w:val="000000"/>
        </w:rPr>
        <w:t>- Vyřizuje oddělení soudce Mgr. Kleina.</w:t>
      </w:r>
    </w:p>
    <w:p w14:paraId="250C3498" w14:textId="77777777" w:rsidR="002354D0" w:rsidRPr="004C16E6" w:rsidRDefault="002354D0" w:rsidP="002354D0">
      <w:pPr>
        <w:spacing w:after="0"/>
      </w:pPr>
    </w:p>
    <w:p w14:paraId="604A6104" w14:textId="77777777" w:rsidR="002354D0" w:rsidRPr="004C16E6" w:rsidRDefault="002354D0" w:rsidP="002354D0">
      <w:pPr>
        <w:spacing w:after="0"/>
      </w:pPr>
      <w:r w:rsidRPr="004C16E6">
        <w:rPr>
          <w:rFonts w:eastAsia="Garamond"/>
          <w:color w:val="000000"/>
        </w:rPr>
        <w:t>věci „E“</w:t>
      </w:r>
    </w:p>
    <w:p w14:paraId="2078C054" w14:textId="77777777" w:rsidR="002354D0" w:rsidRPr="004C16E6" w:rsidRDefault="002354D0" w:rsidP="002354D0">
      <w:pPr>
        <w:spacing w:after="0"/>
      </w:pPr>
      <w:r w:rsidRPr="004C16E6">
        <w:rPr>
          <w:rFonts w:eastAsia="Garamond"/>
          <w:color w:val="000000"/>
        </w:rPr>
        <w:t>- Vyřizuje oddělení soudce Mgr. Kleina.</w:t>
      </w:r>
    </w:p>
    <w:p w14:paraId="5377233E" w14:textId="77777777" w:rsidR="002354D0" w:rsidRPr="004C16E6" w:rsidRDefault="002354D0" w:rsidP="002354D0">
      <w:pPr>
        <w:spacing w:after="0"/>
      </w:pPr>
      <w:r w:rsidRPr="004C16E6">
        <w:rPr>
          <w:rFonts w:eastAsia="Garamond"/>
          <w:color w:val="000000"/>
        </w:rPr>
        <w:t xml:space="preserve">- Ostatní věci „E“ nápad do 30. 4. 2017 - úkony činí oddělení soudce Mgr. Kleina. </w:t>
      </w:r>
    </w:p>
    <w:p w14:paraId="1C8FDB5D" w14:textId="77777777" w:rsidR="002354D0" w:rsidRPr="004C16E6" w:rsidRDefault="002354D0" w:rsidP="002354D0">
      <w:pPr>
        <w:spacing w:after="0"/>
      </w:pPr>
    </w:p>
    <w:p w14:paraId="55DF5075" w14:textId="77777777" w:rsidR="002354D0" w:rsidRPr="004C16E6" w:rsidRDefault="002354D0" w:rsidP="002354D0">
      <w:pPr>
        <w:spacing w:after="0"/>
        <w:rPr>
          <w:b/>
        </w:rPr>
      </w:pPr>
      <w:r w:rsidRPr="004C16E6">
        <w:rPr>
          <w:rFonts w:eastAsia="Garamond"/>
          <w:b/>
          <w:color w:val="000000"/>
        </w:rPr>
        <w:t>Vedlejší agendy:</w:t>
      </w:r>
    </w:p>
    <w:p w14:paraId="731E71E4" w14:textId="77777777" w:rsidR="002354D0" w:rsidRPr="004C16E6" w:rsidRDefault="002354D0" w:rsidP="002354D0">
      <w:pPr>
        <w:spacing w:after="0"/>
      </w:pPr>
    </w:p>
    <w:p w14:paraId="72042C6A" w14:textId="77777777" w:rsidR="002354D0" w:rsidRPr="004C16E6" w:rsidRDefault="002354D0" w:rsidP="002354D0">
      <w:pPr>
        <w:spacing w:after="0"/>
      </w:pPr>
      <w:r w:rsidRPr="004C16E6">
        <w:rPr>
          <w:rFonts w:eastAsia="Garamond"/>
          <w:color w:val="000000"/>
        </w:rPr>
        <w:t xml:space="preserve">věci „Sd“ </w:t>
      </w:r>
    </w:p>
    <w:p w14:paraId="2528D0A0" w14:textId="77777777" w:rsidR="002354D0" w:rsidRPr="004C16E6" w:rsidRDefault="002354D0" w:rsidP="002354D0">
      <w:pPr>
        <w:spacing w:after="0"/>
      </w:pPr>
      <w:r w:rsidRPr="004C16E6">
        <w:rPr>
          <w:rFonts w:eastAsia="Garamond"/>
          <w:color w:val="000000"/>
        </w:rPr>
        <w:t>- Vyřizují oddělení soudců  JUDr. Ing. Kurztégla, Ph. D., LL. M. (sudé spisové značky) a Mgr. Heřmanové (liché spisové značky).</w:t>
      </w:r>
    </w:p>
    <w:p w14:paraId="29D8562E" w14:textId="77777777" w:rsidR="002354D0" w:rsidRPr="004C16E6" w:rsidRDefault="002354D0" w:rsidP="002354D0">
      <w:pPr>
        <w:spacing w:after="0"/>
      </w:pPr>
    </w:p>
    <w:p w14:paraId="6B6EE432" w14:textId="77777777" w:rsidR="002354D0" w:rsidRPr="004C16E6" w:rsidRDefault="002354D0" w:rsidP="002354D0">
      <w:pPr>
        <w:spacing w:after="0"/>
      </w:pPr>
      <w:r w:rsidRPr="004C16E6">
        <w:rPr>
          <w:rFonts w:eastAsia="Garamond"/>
          <w:color w:val="000000"/>
        </w:rPr>
        <w:t>věci „Cd“ v E</w:t>
      </w:r>
    </w:p>
    <w:p w14:paraId="183548EE" w14:textId="77777777" w:rsidR="002354D0" w:rsidRPr="004C16E6" w:rsidRDefault="002354D0" w:rsidP="002354D0">
      <w:pPr>
        <w:spacing w:after="0"/>
      </w:pPr>
      <w:r w:rsidRPr="004C16E6">
        <w:rPr>
          <w:rFonts w:eastAsia="Garamond"/>
          <w:color w:val="000000"/>
        </w:rPr>
        <w:t>- Vyřizují oddělení soudce Mgr. Kleina.</w:t>
      </w:r>
    </w:p>
    <w:p w14:paraId="4F3B8231" w14:textId="77777777" w:rsidR="002354D0" w:rsidRPr="004C16E6" w:rsidRDefault="002354D0" w:rsidP="002354D0">
      <w:pPr>
        <w:spacing w:after="0"/>
      </w:pPr>
    </w:p>
    <w:p w14:paraId="38FE6054" w14:textId="77777777" w:rsidR="002354D0" w:rsidRPr="004C16E6" w:rsidRDefault="002354D0" w:rsidP="002354D0">
      <w:pPr>
        <w:spacing w:after="0"/>
      </w:pPr>
      <w:r w:rsidRPr="004C16E6">
        <w:rPr>
          <w:rFonts w:eastAsia="Garamond"/>
          <w:color w:val="000000"/>
        </w:rPr>
        <w:t xml:space="preserve">věci „Cd“ v P </w:t>
      </w:r>
    </w:p>
    <w:p w14:paraId="11C237C8" w14:textId="77777777" w:rsidR="002354D0" w:rsidRPr="004C16E6" w:rsidRDefault="002354D0" w:rsidP="002354D0">
      <w:pPr>
        <w:spacing w:after="0"/>
      </w:pPr>
      <w:r w:rsidRPr="004C16E6">
        <w:rPr>
          <w:rFonts w:eastAsia="Garamond"/>
          <w:color w:val="000000"/>
        </w:rPr>
        <w:t>- Vyřizuje soudní tajemnice Bc. Marcela Balinová, DiS., asistentka Mgr. Gabriela Fermolšek, v době jejich nepřítomnosti oddělení JUDr. Kratochvílové a Mgr. Mužíkové, přičemž jsou přidělovány rovnoměrně rotačním způsobem podle abecedního pořadí.</w:t>
      </w:r>
    </w:p>
    <w:p w14:paraId="62E2AF26" w14:textId="77777777" w:rsidR="002354D0" w:rsidRPr="004C16E6" w:rsidRDefault="002354D0" w:rsidP="002354D0">
      <w:pPr>
        <w:spacing w:after="0"/>
      </w:pPr>
    </w:p>
    <w:p w14:paraId="2D662730" w14:textId="77777777" w:rsidR="002354D0" w:rsidRPr="004C16E6" w:rsidRDefault="002354D0" w:rsidP="002354D0">
      <w:pPr>
        <w:spacing w:after="0"/>
      </w:pPr>
      <w:r w:rsidRPr="004C16E6">
        <w:rPr>
          <w:rFonts w:eastAsia="Garamond"/>
          <w:color w:val="000000"/>
        </w:rPr>
        <w:t>věci „Cd“ v D</w:t>
      </w:r>
    </w:p>
    <w:p w14:paraId="42FA22DF" w14:textId="77777777" w:rsidR="002354D0" w:rsidRPr="004C16E6" w:rsidRDefault="002354D0" w:rsidP="002354D0">
      <w:pPr>
        <w:spacing w:after="0"/>
      </w:pPr>
      <w:r w:rsidRPr="004C16E6">
        <w:rPr>
          <w:rFonts w:eastAsia="Garamond"/>
          <w:color w:val="000000"/>
        </w:rPr>
        <w:t>- Vyřizuje oddělení Mgr. Edlové</w:t>
      </w:r>
    </w:p>
    <w:p w14:paraId="111894F7" w14:textId="77777777" w:rsidR="002354D0" w:rsidRPr="004C16E6" w:rsidRDefault="002354D0" w:rsidP="002354D0">
      <w:pPr>
        <w:spacing w:after="0"/>
      </w:pPr>
    </w:p>
    <w:p w14:paraId="771773EF" w14:textId="77777777" w:rsidR="002354D0" w:rsidRPr="004C16E6" w:rsidRDefault="002354D0" w:rsidP="002354D0">
      <w:pPr>
        <w:spacing w:after="0"/>
      </w:pPr>
      <w:r w:rsidRPr="004C16E6">
        <w:rPr>
          <w:rFonts w:eastAsia="Garamond"/>
          <w:color w:val="000000"/>
        </w:rPr>
        <w:t>věci „Cd“ ostatní</w:t>
      </w:r>
    </w:p>
    <w:p w14:paraId="59C79E78" w14:textId="77777777" w:rsidR="002354D0" w:rsidRPr="004C16E6" w:rsidRDefault="002354D0" w:rsidP="002354D0">
      <w:pPr>
        <w:spacing w:after="0"/>
      </w:pPr>
      <w:r w:rsidRPr="004C16E6">
        <w:rPr>
          <w:rFonts w:eastAsia="Garamond"/>
          <w:color w:val="000000"/>
        </w:rPr>
        <w:t>- Vyřizují oddělení Mgr. Edlové, Mgr. Heřmanové, Mgr. Kleina, JUDr. Ing. Kurztégla, Ph. D., LL. M.  a Mgr. Reiserové, přičemž věci jsou přidělovány rovnoměrně rotačním způsobem podle abecedního pořadí.</w:t>
      </w:r>
    </w:p>
    <w:p w14:paraId="5A174B2B" w14:textId="77777777" w:rsidR="002354D0" w:rsidRPr="004C16E6" w:rsidRDefault="002354D0" w:rsidP="002354D0">
      <w:pPr>
        <w:spacing w:after="0"/>
      </w:pPr>
    </w:p>
    <w:p w14:paraId="4AAB87D6" w14:textId="77777777" w:rsidR="002354D0" w:rsidRPr="004C16E6" w:rsidRDefault="002354D0" w:rsidP="002354D0">
      <w:pPr>
        <w:spacing w:after="0"/>
      </w:pPr>
      <w:r w:rsidRPr="004C16E6">
        <w:rPr>
          <w:rFonts w:eastAsia="Garamond"/>
          <w:color w:val="000000"/>
        </w:rPr>
        <w:t>věci „L“</w:t>
      </w:r>
    </w:p>
    <w:p w14:paraId="31870711" w14:textId="77777777" w:rsidR="002354D0" w:rsidRPr="004C16E6" w:rsidRDefault="002354D0" w:rsidP="002354D0">
      <w:pPr>
        <w:spacing w:after="0"/>
      </w:pPr>
      <w:r w:rsidRPr="004C16E6">
        <w:rPr>
          <w:rFonts w:eastAsia="Garamond"/>
          <w:color w:val="000000"/>
        </w:rPr>
        <w:t xml:space="preserve">- Vyřizují oddělení soudkyň JUDr. Kratochvílové (sudé spisové značky) a Mgr. Mužíkové, LL.M. (liché spisové značky) </w:t>
      </w:r>
    </w:p>
    <w:p w14:paraId="2426E75A" w14:textId="77777777" w:rsidR="002354D0" w:rsidRPr="004C16E6" w:rsidRDefault="002354D0" w:rsidP="002354D0">
      <w:pPr>
        <w:spacing w:after="0"/>
      </w:pPr>
    </w:p>
    <w:p w14:paraId="038628D0" w14:textId="77777777" w:rsidR="002354D0" w:rsidRPr="004C16E6" w:rsidRDefault="002354D0" w:rsidP="002354D0">
      <w:pPr>
        <w:spacing w:after="0"/>
      </w:pPr>
      <w:r w:rsidRPr="004C16E6">
        <w:rPr>
          <w:rFonts w:eastAsia="Garamond"/>
          <w:color w:val="000000"/>
        </w:rPr>
        <w:t xml:space="preserve">věci „EXE-prohlášení o majetku“, </w:t>
      </w:r>
    </w:p>
    <w:p w14:paraId="4CD8611E" w14:textId="77777777" w:rsidR="002354D0" w:rsidRPr="004C16E6" w:rsidRDefault="002354D0" w:rsidP="002354D0">
      <w:pPr>
        <w:spacing w:after="0"/>
      </w:pPr>
      <w:r w:rsidRPr="004C16E6">
        <w:rPr>
          <w:rFonts w:eastAsia="Garamond"/>
          <w:color w:val="000000"/>
        </w:rPr>
        <w:t>- Vyřizuje oddělení soudce Mgr. Kleina.</w:t>
      </w:r>
    </w:p>
    <w:p w14:paraId="2412A686" w14:textId="77777777" w:rsidR="002354D0" w:rsidRPr="004C16E6" w:rsidRDefault="002354D0" w:rsidP="002354D0">
      <w:pPr>
        <w:spacing w:after="0"/>
      </w:pPr>
    </w:p>
    <w:p w14:paraId="7A8B285C" w14:textId="77777777" w:rsidR="002354D0" w:rsidRPr="004C16E6" w:rsidRDefault="002354D0" w:rsidP="002354D0">
      <w:pPr>
        <w:spacing w:after="0"/>
      </w:pPr>
      <w:r w:rsidRPr="004C16E6">
        <w:rPr>
          <w:rFonts w:eastAsia="Garamond"/>
          <w:color w:val="000000"/>
        </w:rPr>
        <w:t>věci „Nc-předběžná opatření dle § 74 o.s.ř. a § 12 z. č. 292/2013 Sb. – mimo věcí nezletilých dětí“, „Nc-neúplná podání“</w:t>
      </w:r>
    </w:p>
    <w:p w14:paraId="47984EC7" w14:textId="77777777" w:rsidR="002354D0" w:rsidRPr="004C16E6" w:rsidRDefault="002354D0" w:rsidP="002354D0">
      <w:pPr>
        <w:spacing w:after="0"/>
      </w:pPr>
      <w:r w:rsidRPr="004C16E6">
        <w:rPr>
          <w:rFonts w:eastAsia="Garamond"/>
          <w:color w:val="000000"/>
        </w:rPr>
        <w:t xml:space="preserve">- Vyřizuje oddělení Mgr. Kleina </w:t>
      </w:r>
    </w:p>
    <w:p w14:paraId="3912FDC9" w14:textId="77777777" w:rsidR="002354D0" w:rsidRPr="004C16E6" w:rsidRDefault="002354D0" w:rsidP="002354D0">
      <w:pPr>
        <w:spacing w:after="0"/>
        <w:rPr>
          <w:color w:val="FF0000"/>
        </w:rPr>
      </w:pPr>
      <w:r w:rsidRPr="004C16E6">
        <w:rPr>
          <w:rFonts w:eastAsia="Garamond"/>
          <w:color w:val="000000"/>
        </w:rPr>
        <w:t xml:space="preserve">- Výkon předběžného opatření zajistí a provede soudce, který předběžné opatření vydal.  </w:t>
      </w:r>
    </w:p>
    <w:p w14:paraId="289EEB87" w14:textId="77777777" w:rsidR="002354D0" w:rsidRPr="004C16E6" w:rsidRDefault="002354D0" w:rsidP="002354D0">
      <w:pPr>
        <w:spacing w:after="0"/>
      </w:pPr>
    </w:p>
    <w:p w14:paraId="73BE55E8" w14:textId="77777777" w:rsidR="002354D0" w:rsidRPr="004C16E6" w:rsidRDefault="002354D0" w:rsidP="002354D0">
      <w:pPr>
        <w:spacing w:after="0"/>
      </w:pPr>
      <w:r w:rsidRPr="004C16E6">
        <w:rPr>
          <w:rFonts w:eastAsia="Garamond"/>
          <w:color w:val="000000"/>
        </w:rPr>
        <w:t xml:space="preserve">věci „Nc–předběžná opatření dle § 452 a § 400 a násl. zákona č. 292/2013 Sb.“ </w:t>
      </w:r>
    </w:p>
    <w:p w14:paraId="67F2AA80" w14:textId="77777777" w:rsidR="002354D0" w:rsidRPr="004C16E6" w:rsidRDefault="002354D0" w:rsidP="002354D0">
      <w:pPr>
        <w:spacing w:after="0"/>
      </w:pPr>
      <w:r w:rsidRPr="004C16E6">
        <w:rPr>
          <w:rFonts w:eastAsia="Garamond"/>
          <w:color w:val="000000"/>
        </w:rPr>
        <w:t xml:space="preserve">- Vyřizuje soudce, který má pracovní pohotovost, tento soudce rozhoduje také o prodloužení a zrušení vydaného předběžného opatření dle § 400 a násl. z. č. 292/2013 Sb. , příp. činí jiné úkony spojené s vydaným předběžným opatřením (mimo věcí, ve kterých bylo zahájeno řízení, a věc byla přidělena dle pravidel shora – věci „PaNc“). </w:t>
      </w:r>
    </w:p>
    <w:p w14:paraId="6383EF34" w14:textId="77777777" w:rsidR="002354D0" w:rsidRPr="004C16E6" w:rsidRDefault="002354D0" w:rsidP="002354D0">
      <w:pPr>
        <w:spacing w:after="0"/>
      </w:pPr>
      <w:r w:rsidRPr="004C16E6">
        <w:rPr>
          <w:rFonts w:eastAsia="Garamond"/>
          <w:color w:val="000000"/>
        </w:rPr>
        <w:t>- Pokud je podán návrh v pracovní době a je vedeno související řízení, vyřizuje předběžné opatření soudce, kterému je přidělena věc, ve které je v běhu řízení, pokud je přítomen.</w:t>
      </w:r>
    </w:p>
    <w:p w14:paraId="577C7DA6" w14:textId="77777777" w:rsidR="002354D0" w:rsidRPr="004C16E6" w:rsidRDefault="002354D0" w:rsidP="002354D0">
      <w:pPr>
        <w:spacing w:after="0"/>
      </w:pPr>
      <w:r w:rsidRPr="004C16E6">
        <w:rPr>
          <w:rFonts w:eastAsia="Garamond"/>
          <w:color w:val="000000"/>
        </w:rPr>
        <w:t xml:space="preserve">- Výkon předběžného opatření zajistí a provede soudce, který předběžné opatření vydal. Výkon předběžného opatření, v případě nesouhlasu soudce,  který ho vydal, s jeho výkonem, zajistí zaměstnanec trestního oddělení ( Miroslava Vávrová, Jana Deverová, Jana Hašková, Jana Strnadová), a to dle rozpisu zajištění pohotovosti zaměstnanců pro úkony v přípravném řízení a pro úkony při rozhodování o předběžných opatřeních založeného na správě soudu. Výkon předběžného opatření zajistí zaměstnanec trestního oddělení za odborné podpory soudce, který rozhodnutí vydal. </w:t>
      </w:r>
    </w:p>
    <w:p w14:paraId="5DED2863" w14:textId="77777777" w:rsidR="002354D0" w:rsidRPr="004C16E6" w:rsidRDefault="002354D0" w:rsidP="002354D0">
      <w:pPr>
        <w:spacing w:after="0"/>
      </w:pPr>
    </w:p>
    <w:p w14:paraId="6E334B0F" w14:textId="77777777" w:rsidR="002354D0" w:rsidRPr="004C16E6" w:rsidRDefault="002354D0" w:rsidP="002354D0">
      <w:pPr>
        <w:spacing w:after="0"/>
      </w:pPr>
      <w:r w:rsidRPr="004C16E6">
        <w:rPr>
          <w:rFonts w:eastAsia="Garamond"/>
          <w:color w:val="000000"/>
        </w:rPr>
        <w:t>věci „U“, Nc – protestace směnek a šeků“</w:t>
      </w:r>
    </w:p>
    <w:p w14:paraId="40D36A45" w14:textId="77777777" w:rsidR="002354D0" w:rsidRPr="004C16E6" w:rsidRDefault="002354D0" w:rsidP="002354D0">
      <w:r w:rsidRPr="004C16E6">
        <w:rPr>
          <w:rFonts w:eastAsia="Garamond"/>
          <w:color w:val="000000"/>
        </w:rPr>
        <w:t>Věci jsou přidělovány automaticky v systému „ISAS“ do oddělení 3 C a 7C, a to po jedné věci od data 1. 1. 2023 do 30. 3. 2026 , od 1. 4. 2026 do 30. 6. 2026 do oddělení 7 C,  od 1. 7. 2026 a dále do oddělení 7 C a 19 C v poměru 1:1 bez časového omezení pro jednotlivé roky, kdy první věc bude zapsána po tomto datu do senátu, jež pořadovým číslem následuje po senátu, kterému věc „U“ (resp. „Nc-protestace směnek a šeků“) jako poslednímu byla přidělena v roce 2022, pokud žádná taková nenapadla, tak v roce 2021, et cetera.</w:t>
      </w:r>
    </w:p>
    <w:p w14:paraId="09A0C198" w14:textId="77777777" w:rsidR="002354D0" w:rsidRPr="004C16E6" w:rsidRDefault="002354D0" w:rsidP="002354D0">
      <w:pPr>
        <w:spacing w:after="0"/>
      </w:pPr>
    </w:p>
    <w:p w14:paraId="772FA69A" w14:textId="77777777" w:rsidR="002354D0" w:rsidRPr="004C16E6" w:rsidRDefault="002354D0" w:rsidP="002354D0">
      <w:pPr>
        <w:spacing w:after="0"/>
      </w:pPr>
      <w:r w:rsidRPr="004C16E6">
        <w:rPr>
          <w:rFonts w:eastAsia="Garamond"/>
          <w:color w:val="000000"/>
        </w:rPr>
        <w:t>věci „Nc – pozůstalostní řízení“</w:t>
      </w:r>
    </w:p>
    <w:p w14:paraId="7A175F99" w14:textId="77777777" w:rsidR="002354D0" w:rsidRPr="004C16E6" w:rsidRDefault="002354D0" w:rsidP="002354D0">
      <w:pPr>
        <w:spacing w:after="0"/>
      </w:pPr>
      <w:r w:rsidRPr="004C16E6">
        <w:rPr>
          <w:rFonts w:eastAsia="Garamond"/>
          <w:color w:val="000000"/>
        </w:rPr>
        <w:lastRenderedPageBreak/>
        <w:t>- Vyřizuje oddělení soudkyně Mgr. Kateřiny Edlové</w:t>
      </w:r>
    </w:p>
    <w:p w14:paraId="6DBB61F2" w14:textId="77777777" w:rsidR="002354D0" w:rsidRPr="004C16E6" w:rsidRDefault="002354D0" w:rsidP="002354D0">
      <w:pPr>
        <w:spacing w:after="0"/>
      </w:pPr>
    </w:p>
    <w:p w14:paraId="48A97A5F" w14:textId="77777777" w:rsidR="002354D0" w:rsidRPr="004C16E6" w:rsidRDefault="002354D0" w:rsidP="002354D0">
      <w:pPr>
        <w:spacing w:after="0"/>
        <w:rPr>
          <w:color w:val="000000" w:themeColor="text1"/>
        </w:rPr>
      </w:pPr>
      <w:r w:rsidRPr="004C16E6">
        <w:rPr>
          <w:rFonts w:eastAsia="Garamond"/>
          <w:color w:val="000000"/>
        </w:rPr>
        <w:t>věci „Nc-ustanovení zástupce“ nezletilému dítěti v řízení podle zákona č. 218/2003 Sb. v návrhové fázi řízení (§89a odst. 2 zákona č. 218/2003 Sb.)</w:t>
      </w:r>
    </w:p>
    <w:p w14:paraId="28C87949" w14:textId="77777777" w:rsidR="002354D0" w:rsidRPr="004C16E6" w:rsidRDefault="002354D0" w:rsidP="002354D0">
      <w:pPr>
        <w:spacing w:after="0"/>
      </w:pPr>
      <w:r w:rsidRPr="004C16E6">
        <w:rPr>
          <w:rFonts w:eastAsia="Garamond"/>
          <w:color w:val="000000"/>
        </w:rPr>
        <w:t>- Vyřizuje oddělení soudkyně JUDr. Kratochvílové, o návrhu rozhoduje soudce</w:t>
      </w:r>
    </w:p>
    <w:p w14:paraId="2DE1B924" w14:textId="77777777" w:rsidR="002354D0" w:rsidRPr="004C16E6" w:rsidRDefault="002354D0" w:rsidP="002354D0">
      <w:pPr>
        <w:spacing w:after="0"/>
        <w:ind w:left="360"/>
        <w:rPr>
          <w:color w:val="FF0000"/>
        </w:rPr>
      </w:pPr>
    </w:p>
    <w:p w14:paraId="478868D4" w14:textId="77777777" w:rsidR="002354D0" w:rsidRPr="004C16E6" w:rsidRDefault="002354D0" w:rsidP="002354D0">
      <w:pPr>
        <w:spacing w:after="0"/>
      </w:pPr>
      <w:r w:rsidRPr="004C16E6">
        <w:rPr>
          <w:rFonts w:eastAsia="Garamond"/>
          <w:color w:val="000000"/>
        </w:rPr>
        <w:t>věci „Nc“ ostatní, včetně oddílu osvědčení EU - rozhodnutí vydané soudem v elektronickém rozkazním řízení jako evropského exekučního titulu nebo částečného evropského exekučního titulu – vyřizuje oddělení soudce Mgr. Kleina</w:t>
      </w:r>
    </w:p>
    <w:p w14:paraId="572A632F" w14:textId="77777777" w:rsidR="002354D0" w:rsidRPr="004C16E6" w:rsidRDefault="002354D0" w:rsidP="002354D0">
      <w:pPr>
        <w:spacing w:after="0"/>
        <w:rPr>
          <w:strike/>
          <w:color w:val="FF0000"/>
        </w:rPr>
      </w:pPr>
    </w:p>
    <w:p w14:paraId="102BD792" w14:textId="77777777" w:rsidR="002354D0" w:rsidRPr="004C16E6" w:rsidRDefault="002354D0" w:rsidP="002354D0">
      <w:pPr>
        <w:spacing w:after="0"/>
      </w:pPr>
      <w:r w:rsidRPr="004C16E6">
        <w:rPr>
          <w:rFonts w:eastAsia="Garamond"/>
          <w:color w:val="000000"/>
        </w:rPr>
        <w:t>Rozhodování o odvolání proti rozhodnutí vyšší soudní úřednice a asistentky, o námitkách proti rozhodnutí vyšší soudní úřednice a ve věcech předložených vyšší soudní úřednicí a asistentkou dle § 7 zák. č. 121/2008 Sb. - ve věcech, které nejsou řešeny speciální úpravou rozvrhu práce</w:t>
      </w:r>
    </w:p>
    <w:p w14:paraId="7CF9B92D" w14:textId="77777777" w:rsidR="002354D0" w:rsidRPr="004C16E6" w:rsidRDefault="002354D0" w:rsidP="002354D0">
      <w:pPr>
        <w:spacing w:after="0"/>
      </w:pPr>
      <w:r w:rsidRPr="004C16E6">
        <w:rPr>
          <w:rFonts w:eastAsia="Garamond"/>
          <w:color w:val="000000"/>
        </w:rPr>
        <w:t>- Věci jsou rozhodovány soudcem oddělení, ve kterém VSÚ, či asistentka působí, resp. každým ze soudců rovnoměrně rotačním způsobem v pořadí dle abecedy. Pokud již VSÚ či asistentka v žádném civilním oddělení nepůsobí, každým ze soudců s danou specializací rovnoměrně rotačním způsobem v pořadí dle abecedy.</w:t>
      </w:r>
    </w:p>
    <w:p w14:paraId="1341FBF2" w14:textId="77777777" w:rsidR="002354D0" w:rsidRPr="004C16E6" w:rsidRDefault="002354D0" w:rsidP="002354D0">
      <w:pPr>
        <w:spacing w:after="0"/>
        <w:rPr>
          <w:color w:val="FF0000"/>
        </w:rPr>
      </w:pPr>
      <w:r w:rsidRPr="004C16E6">
        <w:rPr>
          <w:rFonts w:eastAsia="Garamond"/>
          <w:color w:val="000000"/>
        </w:rPr>
        <w:t xml:space="preserve">V případě vyloučení či nutného zástupu soudce, či jiného člena oddělení, kterému byla přidělena věc k vyřízení dle rozvrhu práce, bude věc přidělena oddělení soudce se stejnou specializací a v případě vyloučení i tohoto soudce, oddělení soudce vyřizující dané věci s následujícím pořadím příjmení v abecedě za prvním vyloučeným soudcem. Mgr. Kleina ve věch E, EXE, 11 Nc zastupuje Mgr. Reiserová. </w:t>
      </w:r>
    </w:p>
    <w:p w14:paraId="656B2B7C" w14:textId="77777777" w:rsidR="002354D0" w:rsidRPr="004C16E6" w:rsidRDefault="002354D0" w:rsidP="002354D0">
      <w:pPr>
        <w:spacing w:after="0"/>
      </w:pPr>
      <w:r w:rsidRPr="004C16E6">
        <w:rPr>
          <w:rFonts w:eastAsia="Garamond"/>
          <w:color w:val="000000"/>
        </w:rPr>
        <w:t>Každý soudce a jeho oddělení (VSÚ, asistentka, tajemnice) vyřizuje věci, které mu byly přiděleny na základě předchozích rozvrhů práce. Soudkyně Mgr. Petra Heřmanová vyřizuje věci, které napadly dle předchozích rozvrhů práce soudci Františku Křížovi (oddělení 7C).</w:t>
      </w:r>
    </w:p>
    <w:p w14:paraId="5B701334" w14:textId="77777777" w:rsidR="002354D0" w:rsidRPr="004C16E6" w:rsidRDefault="002354D0" w:rsidP="002354D0">
      <w:pPr>
        <w:spacing w:after="0"/>
      </w:pPr>
      <w:r w:rsidRPr="004C16E6">
        <w:rPr>
          <w:rFonts w:eastAsia="Garamond"/>
        </w:rPr>
        <w:t>S účinností od 1. 10. 2026 se soudní oddělení 3 C uzavírá. Nevyřízené věci soudního oddělení 3 C přebírá k dalšímu vyřízení JUDr. Ing. Patrik Kurztégl, Ph.D., LL.M.</w:t>
      </w:r>
    </w:p>
    <w:p w14:paraId="759DA5F4" w14:textId="77777777" w:rsidR="002354D0" w:rsidRPr="004C16E6" w:rsidRDefault="002354D0" w:rsidP="002354D0">
      <w:pPr>
        <w:spacing w:after="0"/>
      </w:pPr>
      <w:r w:rsidRPr="004C16E6">
        <w:rPr>
          <w:rFonts w:eastAsia="Garamond"/>
          <w:color w:val="000000"/>
        </w:rPr>
        <w:t xml:space="preserve">Dlouhodobé zastupování chybějícího soudce řeší předsedkyně Okresního soudu v Tachově. </w:t>
      </w:r>
    </w:p>
    <w:p w14:paraId="3BF46958" w14:textId="77777777" w:rsidR="002354D0" w:rsidRPr="004C16E6" w:rsidRDefault="002354D0" w:rsidP="002354D0">
      <w:pPr>
        <w:spacing w:after="0"/>
      </w:pPr>
      <w:r w:rsidRPr="004C16E6">
        <w:rPr>
          <w:rFonts w:eastAsia="Garamond"/>
          <w:color w:val="000000"/>
        </w:rPr>
        <w:t>V případě, že soudci napadne do senátu věc, o které se domnívá, že napadla v rozporu se shora uvedenými pravidly týkající se specializace a apod., předloží věc předsedkyni soudu, která pak rozhodne o přidělení věci.</w:t>
      </w:r>
    </w:p>
    <w:p w14:paraId="2A7A176F" w14:textId="77777777" w:rsidR="002354D0" w:rsidRPr="004C16E6" w:rsidRDefault="002354D0" w:rsidP="002354D0">
      <w:pPr>
        <w:spacing w:after="0"/>
      </w:pPr>
    </w:p>
    <w:p w14:paraId="28E1B539" w14:textId="77777777" w:rsidR="002354D0" w:rsidRPr="004C16E6" w:rsidRDefault="002354D0" w:rsidP="002354D0">
      <w:pPr>
        <w:spacing w:after="0"/>
      </w:pPr>
      <w:r w:rsidRPr="004C16E6">
        <w:rPr>
          <w:rFonts w:eastAsia="Garamond"/>
          <w:color w:val="000000"/>
        </w:rPr>
        <w:t xml:space="preserve">Zajištění pracovní pohotovosti po pracovní době, ve dnech pracovního volna a o svátcích, ve věcech předběžných opatření zabezpečují všichni soudci okresního soudu po týdnu dle rozpisu, který je založen na správě soudu.                                             </w:t>
      </w:r>
    </w:p>
    <w:p w14:paraId="75F21283" w14:textId="77777777" w:rsidR="002354D0" w:rsidRPr="004C16E6" w:rsidRDefault="002354D0" w:rsidP="002354D0">
      <w:pPr>
        <w:spacing w:after="0"/>
      </w:pPr>
    </w:p>
    <w:p w14:paraId="62BD1E61" w14:textId="77777777" w:rsidR="002354D0" w:rsidRPr="004C16E6" w:rsidRDefault="002354D0" w:rsidP="002354D0">
      <w:pPr>
        <w:spacing w:after="0"/>
        <w:rPr>
          <w:strike/>
          <w:color w:val="FF0000"/>
        </w:rPr>
      </w:pPr>
    </w:p>
    <w:p w14:paraId="0C435392" w14:textId="77777777" w:rsidR="002354D0" w:rsidRPr="004C16E6" w:rsidRDefault="002354D0" w:rsidP="002354D0">
      <w:pPr>
        <w:spacing w:after="0"/>
        <w:rPr>
          <w:b/>
        </w:rPr>
      </w:pPr>
      <w:r w:rsidRPr="004C16E6">
        <w:rPr>
          <w:rFonts w:eastAsia="Garamond"/>
          <w:b/>
          <w:color w:val="000000"/>
        </w:rPr>
        <w:t>Asistent soudce:                                       Mgr.  Gabriela Fermolšek</w:t>
      </w:r>
    </w:p>
    <w:p w14:paraId="0DE9C3D6" w14:textId="77777777" w:rsidR="002354D0" w:rsidRPr="004C16E6" w:rsidRDefault="002354D0" w:rsidP="002354D0">
      <w:pPr>
        <w:spacing w:after="0"/>
      </w:pPr>
      <w:r w:rsidRPr="004C16E6">
        <w:rPr>
          <w:rFonts w:eastAsia="Garamond"/>
          <w:color w:val="000000"/>
        </w:rPr>
        <w:t xml:space="preserve">- činí úkony na pokyn soudce – Mgr. Olgy Reiserové </w:t>
      </w:r>
    </w:p>
    <w:p w14:paraId="5C0A9A45" w14:textId="77777777" w:rsidR="002354D0" w:rsidRPr="004C16E6" w:rsidRDefault="002354D0" w:rsidP="002354D0">
      <w:pPr>
        <w:spacing w:after="0"/>
      </w:pPr>
      <w:r w:rsidRPr="004C16E6">
        <w:rPr>
          <w:rFonts w:eastAsia="Garamond"/>
          <w:color w:val="000000"/>
        </w:rPr>
        <w:t>- rozhoduje o svědečném  ve všech agendách (výplata svědečného při jednání)</w:t>
      </w:r>
    </w:p>
    <w:p w14:paraId="1DCD2561" w14:textId="77777777" w:rsidR="002354D0" w:rsidRPr="004C16E6" w:rsidRDefault="002354D0" w:rsidP="002354D0">
      <w:pPr>
        <w:spacing w:after="0"/>
      </w:pPr>
      <w:r w:rsidRPr="004C16E6">
        <w:rPr>
          <w:rFonts w:eastAsia="Garamond"/>
          <w:color w:val="000000"/>
        </w:rPr>
        <w:t>- sepisuje tzv. rodičovské plány s rodiči (účastníky opatrovnického řízení)</w:t>
      </w:r>
    </w:p>
    <w:p w14:paraId="621FCBAF" w14:textId="77777777" w:rsidR="002354D0" w:rsidRPr="004C16E6" w:rsidRDefault="002354D0" w:rsidP="002354D0">
      <w:pPr>
        <w:spacing w:after="0"/>
      </w:pPr>
      <w:r w:rsidRPr="004C16E6">
        <w:rPr>
          <w:rFonts w:eastAsia="Garamond"/>
          <w:color w:val="000000"/>
        </w:rPr>
        <w:t xml:space="preserve">- realizuje společné schůzky rodičů, kteří chtějí upravit poměry svých nezletilých dětí </w:t>
      </w:r>
    </w:p>
    <w:p w14:paraId="78D5E36B" w14:textId="77777777" w:rsidR="002354D0" w:rsidRPr="004C16E6" w:rsidRDefault="002354D0" w:rsidP="002354D0">
      <w:pPr>
        <w:spacing w:after="0"/>
      </w:pPr>
      <w:r w:rsidRPr="004C16E6">
        <w:rPr>
          <w:rFonts w:eastAsia="Garamond"/>
          <w:color w:val="000000"/>
        </w:rPr>
        <w:lastRenderedPageBreak/>
        <w:t>- vyřizuje Cd v P (sudá)</w:t>
      </w:r>
    </w:p>
    <w:p w14:paraId="408280D3" w14:textId="77777777" w:rsidR="002354D0" w:rsidRPr="004C16E6" w:rsidRDefault="002354D0" w:rsidP="002354D0">
      <w:pPr>
        <w:spacing w:after="0"/>
      </w:pPr>
      <w:r w:rsidRPr="004C16E6">
        <w:rPr>
          <w:rFonts w:eastAsia="Garamond"/>
          <w:color w:val="000000"/>
        </w:rPr>
        <w:t>- sepisuje návrhy ve věcech P a Nc</w:t>
      </w:r>
    </w:p>
    <w:p w14:paraId="6994E95B" w14:textId="77777777" w:rsidR="002354D0" w:rsidRPr="004C16E6" w:rsidRDefault="002354D0" w:rsidP="002354D0">
      <w:pPr>
        <w:spacing w:after="0"/>
        <w:rPr>
          <w:color w:val="FF0000"/>
        </w:rPr>
      </w:pPr>
      <w:r w:rsidRPr="004C16E6">
        <w:rPr>
          <w:rFonts w:eastAsia="Garamond"/>
          <w:color w:val="000000"/>
        </w:rPr>
        <w:t>- vyřizuje věci „Cd“, „Td“ – zajištění a účast u videokonference na žádost jiného soudu, včetně zápisu videokonferencí do systému</w:t>
      </w:r>
    </w:p>
    <w:p w14:paraId="10C92593" w14:textId="77777777" w:rsidR="002354D0" w:rsidRPr="004C16E6" w:rsidRDefault="002354D0" w:rsidP="002354D0">
      <w:pPr>
        <w:spacing w:after="0"/>
      </w:pPr>
      <w:r w:rsidRPr="004C16E6">
        <w:rPr>
          <w:rFonts w:eastAsia="Garamond"/>
          <w:color w:val="000000"/>
        </w:rPr>
        <w:t>- vykonává další práce podle pokynu předsedkyně, místopředsedkyně soudu a ředitelky správy soudu</w:t>
      </w:r>
    </w:p>
    <w:p w14:paraId="65DB3D1A" w14:textId="77777777" w:rsidR="002354D0" w:rsidRPr="004C16E6" w:rsidRDefault="002354D0" w:rsidP="002354D0">
      <w:pPr>
        <w:spacing w:after="0"/>
        <w:rPr>
          <w:strike/>
          <w:color w:val="FF0000"/>
        </w:rPr>
      </w:pPr>
    </w:p>
    <w:p w14:paraId="26C3EF08" w14:textId="77777777" w:rsidR="002354D0" w:rsidRPr="004C16E6" w:rsidRDefault="002354D0" w:rsidP="002354D0">
      <w:pPr>
        <w:spacing w:after="0"/>
      </w:pPr>
    </w:p>
    <w:p w14:paraId="45B5BE8D" w14:textId="77777777" w:rsidR="002354D0" w:rsidRPr="004C16E6" w:rsidRDefault="002354D0" w:rsidP="002354D0">
      <w:pPr>
        <w:spacing w:after="0"/>
        <w:rPr>
          <w:b/>
        </w:rPr>
      </w:pPr>
      <w:r w:rsidRPr="004C16E6">
        <w:rPr>
          <w:rFonts w:eastAsia="Garamond"/>
          <w:b/>
          <w:color w:val="000000"/>
        </w:rPr>
        <w:t>Vyšší soudní úřednice:                       Petra Kuncová</w:t>
      </w:r>
    </w:p>
    <w:p w14:paraId="685C0D59" w14:textId="77777777" w:rsidR="002354D0" w:rsidRPr="004C16E6" w:rsidRDefault="002354D0" w:rsidP="002354D0">
      <w:pPr>
        <w:spacing w:after="0"/>
      </w:pPr>
      <w:r w:rsidRPr="004C16E6">
        <w:rPr>
          <w:rFonts w:eastAsia="Garamond"/>
          <w:color w:val="000000"/>
        </w:rPr>
        <w:t>-činí úkony VSÚ dle zákona č. 121/2008 Sb. s výjimkami uvedenými v tomto zákoně, dále úkony na pokyn soudce ve všech civilních agendách vyřizovaných soudkyní Mgr. Mužíkovou, v P a Nc věcech vyřizovaných trestními soudci a C soudci v rámci pracovní pohotovosti, ve věcech Rod</w:t>
      </w:r>
    </w:p>
    <w:p w14:paraId="2E78FF47" w14:textId="77777777" w:rsidR="002354D0" w:rsidRPr="004C16E6" w:rsidRDefault="002354D0" w:rsidP="002354D0">
      <w:pPr>
        <w:spacing w:after="0"/>
      </w:pPr>
      <w:r w:rsidRPr="004C16E6">
        <w:rPr>
          <w:rFonts w:eastAsia="Garamond"/>
          <w:color w:val="000000"/>
        </w:rPr>
        <w:t>- činí úkony ve všech věcech vyřizovaných Mgr. Mužíkovou ve věci evidence a zařazování některých rozhodnutí okresních soudů do systému elektronické evidence soudní judikatury (dle instrukce Ministerstva spravedlnosti ze dne 20. června 2002, č. j. 20/2002-SM)</w:t>
      </w:r>
    </w:p>
    <w:p w14:paraId="72E60881" w14:textId="77777777" w:rsidR="002354D0" w:rsidRPr="004C16E6" w:rsidRDefault="002354D0" w:rsidP="002354D0">
      <w:pPr>
        <w:spacing w:after="0"/>
      </w:pPr>
      <w:r w:rsidRPr="004C16E6">
        <w:rPr>
          <w:rFonts w:eastAsia="Garamond"/>
          <w:color w:val="000000"/>
        </w:rPr>
        <w:t>- zastupuje  soudní sociální pracovnici a asistentku soudce ve věcech souhlasného prohlášení rodičů (liché spisové značky)</w:t>
      </w:r>
    </w:p>
    <w:p w14:paraId="7DE1222A" w14:textId="77777777" w:rsidR="002354D0" w:rsidRPr="004C16E6" w:rsidRDefault="002354D0" w:rsidP="002354D0">
      <w:pPr>
        <w:spacing w:after="0"/>
      </w:pPr>
      <w:r w:rsidRPr="004C16E6">
        <w:rPr>
          <w:rFonts w:eastAsia="Garamond"/>
          <w:color w:val="000000"/>
        </w:rPr>
        <w:t xml:space="preserve">- rozhoduje ve věcech „P a Nc“ /§ 11 písm. c) bod 4. zák. č. 121/2008 Sb./  - liché spisové značky                                      </w:t>
      </w:r>
    </w:p>
    <w:p w14:paraId="40E89547" w14:textId="77777777" w:rsidR="002354D0" w:rsidRPr="004C16E6" w:rsidRDefault="002354D0" w:rsidP="002354D0">
      <w:pPr>
        <w:spacing w:after="0"/>
      </w:pPr>
      <w:r w:rsidRPr="004C16E6">
        <w:rPr>
          <w:rFonts w:eastAsia="Garamond"/>
          <w:color w:val="000000"/>
        </w:rPr>
        <w:t xml:space="preserve">- zastupuje  soudní sociální pracovnici a asistentku soudce při sepisování návrhů ve věcech „P a Nc“ (liché týdny)  </w:t>
      </w:r>
    </w:p>
    <w:p w14:paraId="35B38D8D" w14:textId="77777777" w:rsidR="002354D0" w:rsidRPr="004C16E6" w:rsidRDefault="002354D0" w:rsidP="002354D0">
      <w:pPr>
        <w:spacing w:after="0"/>
      </w:pPr>
      <w:r w:rsidRPr="004C16E6">
        <w:rPr>
          <w:rFonts w:eastAsia="Garamond"/>
          <w:color w:val="000000"/>
        </w:rPr>
        <w:t xml:space="preserve">- provádí úkony ve spisech „P a Nc“ umístěných v živé spisovně (liché spisové značky)                                        </w:t>
      </w:r>
    </w:p>
    <w:p w14:paraId="444A1C02" w14:textId="77777777" w:rsidR="002354D0" w:rsidRPr="004C16E6" w:rsidRDefault="002354D0" w:rsidP="002354D0">
      <w:pPr>
        <w:spacing w:after="0"/>
      </w:pPr>
      <w:r w:rsidRPr="004C16E6">
        <w:rPr>
          <w:rFonts w:eastAsia="Garamond"/>
          <w:color w:val="000000"/>
        </w:rPr>
        <w:t>- rozhoduje o svědečném  ve všech agendách (výplata svědečného při jednání)</w:t>
      </w:r>
    </w:p>
    <w:p w14:paraId="6A2164FF" w14:textId="77777777" w:rsidR="002354D0" w:rsidRPr="004C16E6" w:rsidRDefault="002354D0" w:rsidP="002354D0">
      <w:pPr>
        <w:spacing w:after="0"/>
      </w:pPr>
      <w:r w:rsidRPr="004C16E6">
        <w:rPr>
          <w:rFonts w:eastAsia="Garamond"/>
          <w:color w:val="000000"/>
        </w:rPr>
        <w:t>- vyřizuje věci „Nc“ – žádosti o poskytnutí údajů z „ISZR“ (liché spisové značky)</w:t>
      </w:r>
    </w:p>
    <w:p w14:paraId="1E2C7689" w14:textId="77777777" w:rsidR="002354D0" w:rsidRPr="004C16E6" w:rsidRDefault="002354D0" w:rsidP="002354D0">
      <w:pPr>
        <w:spacing w:after="0"/>
      </w:pPr>
      <w:r w:rsidRPr="004C16E6">
        <w:rPr>
          <w:rFonts w:eastAsia="Garamond"/>
          <w:color w:val="000000"/>
        </w:rPr>
        <w:t>- zastupuje vyšší soudní úřednici Janu Tkáčovou ve všech jejích agendách</w:t>
      </w:r>
    </w:p>
    <w:p w14:paraId="2ACC2ED4" w14:textId="77777777" w:rsidR="002354D0" w:rsidRPr="004C16E6" w:rsidRDefault="002354D0" w:rsidP="002354D0">
      <w:pPr>
        <w:spacing w:after="0"/>
      </w:pPr>
      <w:r w:rsidRPr="004C16E6">
        <w:rPr>
          <w:rFonts w:eastAsia="Garamond"/>
          <w:color w:val="000000"/>
        </w:rPr>
        <w:t>- zastupuje soudní vykonavatelku ve věcech výkonu rozhodnutí týkajících se nezletilých dětí</w:t>
      </w:r>
    </w:p>
    <w:p w14:paraId="762D324F" w14:textId="77777777" w:rsidR="002354D0" w:rsidRPr="004C16E6" w:rsidRDefault="002354D0" w:rsidP="002354D0">
      <w:pPr>
        <w:spacing w:after="0"/>
      </w:pPr>
      <w:r w:rsidRPr="004C16E6">
        <w:rPr>
          <w:rFonts w:eastAsia="Garamond"/>
          <w:color w:val="000000"/>
        </w:rPr>
        <w:t>- zastupuje pracovnici infocentra</w:t>
      </w:r>
    </w:p>
    <w:p w14:paraId="3EF002DA" w14:textId="77777777" w:rsidR="002354D0" w:rsidRPr="004C16E6" w:rsidRDefault="002354D0" w:rsidP="002354D0">
      <w:pPr>
        <w:spacing w:after="0"/>
      </w:pPr>
      <w:r w:rsidRPr="004C16E6">
        <w:rPr>
          <w:rFonts w:eastAsia="Garamond"/>
          <w:color w:val="000000"/>
        </w:rPr>
        <w:t xml:space="preserve">- v případě nutnosti zastupuje i ostatní vyšší soudní úřednice a tajemnice na civilním úseku </w:t>
      </w:r>
    </w:p>
    <w:p w14:paraId="18AA2C4E" w14:textId="77777777" w:rsidR="002354D0" w:rsidRPr="004C16E6" w:rsidRDefault="002354D0" w:rsidP="002354D0">
      <w:pPr>
        <w:spacing w:after="0"/>
      </w:pPr>
      <w:r w:rsidRPr="004C16E6">
        <w:rPr>
          <w:rFonts w:eastAsia="Garamond"/>
          <w:color w:val="000000"/>
        </w:rPr>
        <w:t>- zajišťuje výpisy z IS „ISZR“ a „CEV“</w:t>
      </w:r>
    </w:p>
    <w:p w14:paraId="53726E46" w14:textId="77777777" w:rsidR="002354D0" w:rsidRPr="004C16E6" w:rsidRDefault="002354D0" w:rsidP="002354D0">
      <w:pPr>
        <w:spacing w:after="0"/>
      </w:pPr>
      <w:r w:rsidRPr="004C16E6">
        <w:rPr>
          <w:rFonts w:eastAsia="Garamond"/>
          <w:color w:val="000000"/>
        </w:rPr>
        <w:t>- vykonává další práce dle pokynu předsedkyně, místopředsedkyně a ředitelky správy soudu</w:t>
      </w:r>
    </w:p>
    <w:p w14:paraId="67FD4746" w14:textId="77777777" w:rsidR="002354D0" w:rsidRPr="004C16E6" w:rsidRDefault="002354D0" w:rsidP="002354D0">
      <w:pPr>
        <w:spacing w:after="0"/>
      </w:pPr>
      <w:r w:rsidRPr="004C16E6">
        <w:rPr>
          <w:rFonts w:eastAsia="Garamond"/>
          <w:color w:val="000000"/>
        </w:rPr>
        <w:t>- rozhoduje a provádí úkony ve věcech „EPR“ včetně vyhotovení statistických listů (1/3)</w:t>
      </w:r>
    </w:p>
    <w:p w14:paraId="7AA42C15" w14:textId="77777777" w:rsidR="002354D0" w:rsidRPr="004C16E6" w:rsidRDefault="002354D0" w:rsidP="002354D0">
      <w:pPr>
        <w:spacing w:after="0"/>
      </w:pPr>
      <w:r w:rsidRPr="004C16E6">
        <w:rPr>
          <w:rFonts w:eastAsia="Garamond"/>
          <w:color w:val="000000"/>
        </w:rPr>
        <w:t xml:space="preserve">- ve věcech „EPR“ je pověřena vyznačováním právní moci a vykonatelnosti </w:t>
      </w:r>
    </w:p>
    <w:p w14:paraId="073C11CD" w14:textId="77777777" w:rsidR="002354D0" w:rsidRPr="004C16E6" w:rsidRDefault="002354D0" w:rsidP="002354D0">
      <w:pPr>
        <w:spacing w:after="0"/>
      </w:pPr>
      <w:r w:rsidRPr="004C16E6">
        <w:rPr>
          <w:rFonts w:eastAsia="Garamond"/>
          <w:color w:val="000000"/>
        </w:rPr>
        <w:t xml:space="preserve">Zástup EPR – Miroslava Kočová, Jana Tkáčová, </w:t>
      </w:r>
    </w:p>
    <w:p w14:paraId="268395CE" w14:textId="77777777" w:rsidR="002354D0" w:rsidRPr="004C16E6" w:rsidRDefault="002354D0" w:rsidP="002354D0">
      <w:pPr>
        <w:spacing w:after="0"/>
      </w:pPr>
    </w:p>
    <w:p w14:paraId="2116B962" w14:textId="77777777" w:rsidR="002354D0" w:rsidRPr="004C16E6" w:rsidRDefault="002354D0" w:rsidP="002354D0">
      <w:pPr>
        <w:spacing w:after="0"/>
        <w:rPr>
          <w:b/>
        </w:rPr>
      </w:pPr>
      <w:r w:rsidRPr="004C16E6">
        <w:rPr>
          <w:rFonts w:eastAsia="Garamond"/>
          <w:b/>
          <w:color w:val="000000"/>
        </w:rPr>
        <w:t xml:space="preserve">Vyšší soudní úřednice:                      Miroslava Kočová </w:t>
      </w:r>
    </w:p>
    <w:p w14:paraId="7FD2AB41" w14:textId="77777777" w:rsidR="002354D0" w:rsidRPr="004C16E6" w:rsidRDefault="002354D0" w:rsidP="002354D0">
      <w:pPr>
        <w:spacing w:after="0"/>
      </w:pPr>
      <w:r w:rsidRPr="004C16E6">
        <w:rPr>
          <w:rFonts w:eastAsia="Garamond"/>
          <w:color w:val="000000"/>
        </w:rPr>
        <w:t xml:space="preserve">-činí úkony VSÚ dle zákona č. 121/2008 Sb. s výjimkami uvedenými v tomto zákoně, dále úkony na pokyn soudce ve všech civilních agendách vyřizovaných soudkyní Mgr. Edlovou </w:t>
      </w:r>
    </w:p>
    <w:p w14:paraId="5000E7D4" w14:textId="77777777" w:rsidR="002354D0" w:rsidRPr="004C16E6" w:rsidRDefault="002354D0" w:rsidP="002354D0">
      <w:pPr>
        <w:spacing w:after="0"/>
      </w:pPr>
      <w:r w:rsidRPr="004C16E6">
        <w:rPr>
          <w:rFonts w:eastAsia="Garamond"/>
          <w:color w:val="000000"/>
        </w:rPr>
        <w:t>- činí úkony ve všech věcech vyřizovaných Mgr. Edlovou ve věci evidence a zařazování některých rozhodnutí okresních soudů do systému elektronické evidence soudní judikatury (dle instrukce Ministerstva spravedlnosti ze dne 20. června 2002, č. j. 20/2002-SM)</w:t>
      </w:r>
    </w:p>
    <w:p w14:paraId="4DCA9CBC" w14:textId="77777777" w:rsidR="002354D0" w:rsidRPr="004C16E6" w:rsidRDefault="002354D0" w:rsidP="002354D0">
      <w:pPr>
        <w:spacing w:after="0"/>
      </w:pPr>
      <w:r w:rsidRPr="004C16E6">
        <w:rPr>
          <w:rFonts w:eastAsia="Garamond"/>
          <w:color w:val="000000"/>
        </w:rPr>
        <w:t>- rozhoduje a provádí úkony ve věcech „EPR“ včetně vyhotovení statistických listů (1/3)</w:t>
      </w:r>
    </w:p>
    <w:p w14:paraId="70EBC7A3" w14:textId="77777777" w:rsidR="002354D0" w:rsidRPr="004C16E6" w:rsidRDefault="002354D0" w:rsidP="002354D0">
      <w:pPr>
        <w:spacing w:after="0"/>
      </w:pPr>
      <w:r w:rsidRPr="004C16E6">
        <w:rPr>
          <w:rFonts w:eastAsia="Garamond"/>
          <w:color w:val="000000"/>
        </w:rPr>
        <w:lastRenderedPageBreak/>
        <w:t xml:space="preserve">- ve věcech „EPR“ je pověřena vyznačováním právní moci a vykonatelnosti </w:t>
      </w:r>
    </w:p>
    <w:p w14:paraId="2056B546" w14:textId="77777777" w:rsidR="002354D0" w:rsidRPr="004C16E6" w:rsidRDefault="002354D0" w:rsidP="002354D0">
      <w:pPr>
        <w:spacing w:after="0"/>
      </w:pPr>
      <w:r w:rsidRPr="004C16E6">
        <w:rPr>
          <w:rFonts w:eastAsia="Garamond"/>
          <w:color w:val="000000"/>
        </w:rPr>
        <w:t>- ve věcech „EPR“ zajišťuje elektronickou podatelnu</w:t>
      </w:r>
    </w:p>
    <w:p w14:paraId="3974F80D" w14:textId="77777777" w:rsidR="002354D0" w:rsidRPr="004C16E6" w:rsidRDefault="002354D0" w:rsidP="002354D0">
      <w:pPr>
        <w:spacing w:after="0"/>
      </w:pPr>
      <w:r w:rsidRPr="004C16E6">
        <w:rPr>
          <w:rFonts w:eastAsia="Garamond"/>
          <w:color w:val="000000"/>
        </w:rPr>
        <w:t>- vede sběrné spisy „EPR“</w:t>
      </w:r>
    </w:p>
    <w:p w14:paraId="575CD859" w14:textId="77777777" w:rsidR="002354D0" w:rsidRPr="004C16E6" w:rsidRDefault="002354D0" w:rsidP="002354D0">
      <w:pPr>
        <w:spacing w:after="0"/>
      </w:pPr>
      <w:r w:rsidRPr="004C16E6">
        <w:rPr>
          <w:rFonts w:eastAsia="Garamond"/>
          <w:color w:val="000000"/>
        </w:rPr>
        <w:t>- vydává usnesení o zahájení řízení a pověření notáře jako soudního komisaře</w:t>
      </w:r>
    </w:p>
    <w:p w14:paraId="1FE4AF11" w14:textId="77777777" w:rsidR="002354D0" w:rsidRPr="004C16E6" w:rsidRDefault="002354D0" w:rsidP="002354D0">
      <w:pPr>
        <w:spacing w:after="0"/>
      </w:pPr>
      <w:r w:rsidRPr="004C16E6">
        <w:rPr>
          <w:rFonts w:eastAsia="Garamond"/>
          <w:color w:val="000000"/>
        </w:rPr>
        <w:t xml:space="preserve">- zastupuje vyšší soudní úřednici Kateřinu Čáchovou ve věcech oznámení o výhradě </w:t>
      </w:r>
    </w:p>
    <w:p w14:paraId="231CE5C3" w14:textId="77777777" w:rsidR="002354D0" w:rsidRPr="004C16E6" w:rsidRDefault="002354D0" w:rsidP="002354D0">
      <w:pPr>
        <w:spacing w:after="0"/>
      </w:pPr>
      <w:r w:rsidRPr="004C16E6">
        <w:rPr>
          <w:rFonts w:eastAsia="Garamond"/>
          <w:color w:val="000000"/>
        </w:rPr>
        <w:t>- rozhoduje o svědečném   ve všech agendách (výplata svědečného při jednání)</w:t>
      </w:r>
    </w:p>
    <w:p w14:paraId="26A7215D" w14:textId="77777777" w:rsidR="002354D0" w:rsidRPr="004C16E6" w:rsidRDefault="002354D0" w:rsidP="002354D0">
      <w:pPr>
        <w:spacing w:after="0"/>
      </w:pPr>
      <w:r w:rsidRPr="004C16E6">
        <w:rPr>
          <w:rFonts w:eastAsia="Garamond"/>
          <w:color w:val="000000"/>
        </w:rPr>
        <w:t xml:space="preserve">- zastupuje vyšší soudní úřednice Annu Mikušovou, Zlatu Švandovou, Petru Hiclovou a Kateřinu Čáchovou </w:t>
      </w:r>
    </w:p>
    <w:p w14:paraId="74B7B71C" w14:textId="77777777" w:rsidR="002354D0" w:rsidRPr="004C16E6" w:rsidRDefault="002354D0" w:rsidP="002354D0">
      <w:pPr>
        <w:spacing w:after="0"/>
      </w:pPr>
      <w:r w:rsidRPr="004C16E6">
        <w:rPr>
          <w:rFonts w:eastAsia="Garamond"/>
          <w:color w:val="000000"/>
        </w:rPr>
        <w:t xml:space="preserve">- zastupuje pracovnici infocentra </w:t>
      </w:r>
    </w:p>
    <w:p w14:paraId="46F8B491" w14:textId="77777777" w:rsidR="002354D0" w:rsidRPr="004C16E6" w:rsidRDefault="002354D0" w:rsidP="002354D0">
      <w:pPr>
        <w:spacing w:after="0"/>
      </w:pPr>
      <w:r w:rsidRPr="004C16E6">
        <w:rPr>
          <w:rFonts w:eastAsia="Garamond"/>
          <w:color w:val="000000"/>
        </w:rPr>
        <w:t>- zajišťuje výpisy z IS „ISZR“ a „CEV“</w:t>
      </w:r>
    </w:p>
    <w:p w14:paraId="4E340135" w14:textId="77777777" w:rsidR="002354D0" w:rsidRPr="004C16E6" w:rsidRDefault="002354D0" w:rsidP="002354D0">
      <w:pPr>
        <w:spacing w:after="0"/>
      </w:pPr>
      <w:r w:rsidRPr="004C16E6">
        <w:rPr>
          <w:rFonts w:eastAsia="Garamond"/>
          <w:color w:val="000000"/>
        </w:rPr>
        <w:t xml:space="preserve">- vykonává další práce dle pokynu předsedkyně, místopředsedkyně a ředitelky správy soudu </w:t>
      </w:r>
    </w:p>
    <w:p w14:paraId="3C1F22A0" w14:textId="77777777" w:rsidR="002354D0" w:rsidRPr="004C16E6" w:rsidRDefault="002354D0" w:rsidP="002354D0">
      <w:pPr>
        <w:spacing w:after="0"/>
      </w:pPr>
      <w:r w:rsidRPr="004C16E6">
        <w:rPr>
          <w:rFonts w:eastAsia="Garamond"/>
          <w:color w:val="000000"/>
        </w:rPr>
        <w:t>Zástup EPR – Petra Kuncová, Jana Tkáčová, zástup D: Kateřina Čáchová, Petra Hiclová</w:t>
      </w:r>
    </w:p>
    <w:p w14:paraId="11801BD6" w14:textId="77777777" w:rsidR="002354D0" w:rsidRPr="004C16E6" w:rsidRDefault="002354D0" w:rsidP="002354D0">
      <w:pPr>
        <w:spacing w:after="0"/>
      </w:pPr>
    </w:p>
    <w:p w14:paraId="7AB88DB2" w14:textId="77777777" w:rsidR="002354D0" w:rsidRPr="004C16E6" w:rsidRDefault="002354D0" w:rsidP="002354D0">
      <w:pPr>
        <w:spacing w:after="0"/>
        <w:rPr>
          <w:b/>
        </w:rPr>
      </w:pPr>
      <w:r w:rsidRPr="004C16E6">
        <w:rPr>
          <w:rFonts w:eastAsia="Garamond"/>
          <w:b/>
          <w:color w:val="000000"/>
        </w:rPr>
        <w:t>Vyšší soudní úřednice:                      Jana Tkáčová</w:t>
      </w:r>
    </w:p>
    <w:p w14:paraId="1520E545" w14:textId="77777777" w:rsidR="002354D0" w:rsidRPr="004C16E6" w:rsidRDefault="002354D0" w:rsidP="002354D0">
      <w:pPr>
        <w:spacing w:after="0"/>
      </w:pPr>
      <w:r w:rsidRPr="004C16E6">
        <w:rPr>
          <w:rFonts w:eastAsia="Garamond"/>
          <w:color w:val="000000"/>
        </w:rPr>
        <w:t>-činí úkony VSÚ dle zákona č. 121/2008 Sb. s výjimkami uvedenými v tomto zákoně, dále úkony na pokyn soudce ve všech civilních agendách vyřizovaných soudkyní JUDr. Ilonou Kratochvílovou</w:t>
      </w:r>
    </w:p>
    <w:p w14:paraId="2A08486E" w14:textId="77777777" w:rsidR="002354D0" w:rsidRPr="004C16E6" w:rsidRDefault="002354D0" w:rsidP="002354D0">
      <w:pPr>
        <w:spacing w:after="0"/>
      </w:pPr>
      <w:r w:rsidRPr="004C16E6">
        <w:rPr>
          <w:rFonts w:eastAsia="Garamond"/>
          <w:color w:val="000000"/>
        </w:rPr>
        <w:t>- činí úkony ve všech věcech vyřizovaných JUDr. Kratochvílovou ve věci evidence a zařazování některých rozhodnutí okresních soudů do systému elektronické evidence soudní judikatury (dle instrukce Ministerstva spravedlnosti ze dne 20. června 2002, č. j. 20/2002-SM)</w:t>
      </w:r>
    </w:p>
    <w:p w14:paraId="1ACF7EED" w14:textId="77777777" w:rsidR="002354D0" w:rsidRPr="004C16E6" w:rsidRDefault="002354D0" w:rsidP="002354D0">
      <w:pPr>
        <w:spacing w:after="0"/>
      </w:pPr>
      <w:r w:rsidRPr="004C16E6">
        <w:rPr>
          <w:rFonts w:eastAsia="Garamond"/>
          <w:color w:val="000000"/>
        </w:rPr>
        <w:t xml:space="preserve">- zastupuje  soudní sociální pracovnici a asistentku soudce ve věcech souhlasného prohlášení rodičů (sudé spisové značky)                                             </w:t>
      </w:r>
    </w:p>
    <w:p w14:paraId="25451135" w14:textId="77777777" w:rsidR="002354D0" w:rsidRPr="004C16E6" w:rsidRDefault="002354D0" w:rsidP="002354D0">
      <w:pPr>
        <w:spacing w:after="0"/>
      </w:pPr>
      <w:r w:rsidRPr="004C16E6">
        <w:rPr>
          <w:rFonts w:eastAsia="Garamond"/>
          <w:color w:val="000000"/>
        </w:rPr>
        <w:t xml:space="preserve">- rozhoduje ve věcech „P a Nc“ /§ 11 písm. c) bod 4. zák. č. 121/2008 Sb./  - sudé spisové značky                                      </w:t>
      </w:r>
    </w:p>
    <w:p w14:paraId="65B1E030" w14:textId="77777777" w:rsidR="002354D0" w:rsidRPr="004C16E6" w:rsidRDefault="002354D0" w:rsidP="002354D0">
      <w:pPr>
        <w:spacing w:after="0"/>
      </w:pPr>
      <w:r w:rsidRPr="004C16E6">
        <w:rPr>
          <w:rFonts w:eastAsia="Garamond"/>
          <w:color w:val="000000"/>
        </w:rPr>
        <w:t xml:space="preserve">- zastupuje  soudní sociální pracovnici a asistentku soudce při sepisování návrhů ve věcech „P a Nc“ (sudé týdny)  </w:t>
      </w:r>
    </w:p>
    <w:p w14:paraId="73F28BA5" w14:textId="77777777" w:rsidR="002354D0" w:rsidRPr="004C16E6" w:rsidRDefault="002354D0" w:rsidP="002354D0">
      <w:pPr>
        <w:spacing w:after="0"/>
      </w:pPr>
      <w:r w:rsidRPr="004C16E6">
        <w:rPr>
          <w:rFonts w:eastAsia="Garamond"/>
          <w:color w:val="000000"/>
        </w:rPr>
        <w:t xml:space="preserve">- provádí úkony ve spisech „P a Nc“ umístěných v živé spisovně (sudé spisové značky)                                        </w:t>
      </w:r>
    </w:p>
    <w:p w14:paraId="3AE41C99" w14:textId="77777777" w:rsidR="002354D0" w:rsidRPr="004C16E6" w:rsidRDefault="002354D0" w:rsidP="002354D0">
      <w:pPr>
        <w:spacing w:after="0"/>
      </w:pPr>
      <w:r w:rsidRPr="004C16E6">
        <w:rPr>
          <w:rFonts w:eastAsia="Garamond"/>
          <w:color w:val="000000"/>
        </w:rPr>
        <w:t>- rozhoduje o svědečném  ve všech agendách (výplata svědečného při jednání)</w:t>
      </w:r>
    </w:p>
    <w:p w14:paraId="5C29E389" w14:textId="77777777" w:rsidR="002354D0" w:rsidRPr="004C16E6" w:rsidRDefault="002354D0" w:rsidP="002354D0">
      <w:pPr>
        <w:spacing w:after="0"/>
      </w:pPr>
      <w:r w:rsidRPr="004C16E6">
        <w:rPr>
          <w:rFonts w:eastAsia="Garamond"/>
          <w:color w:val="000000"/>
        </w:rPr>
        <w:t>- zastupuje vyšší soudní úřednici Petru Kuncovou ve všech jejích agendách</w:t>
      </w:r>
    </w:p>
    <w:p w14:paraId="4E0AE353" w14:textId="77777777" w:rsidR="002354D0" w:rsidRPr="004C16E6" w:rsidRDefault="002354D0" w:rsidP="002354D0">
      <w:pPr>
        <w:spacing w:after="0"/>
      </w:pPr>
      <w:r w:rsidRPr="004C16E6">
        <w:rPr>
          <w:rFonts w:eastAsia="Garamond"/>
          <w:color w:val="000000"/>
        </w:rPr>
        <w:t>- zastupuje soudní vykonavatelku ve věcech výkonu rozhodnutí týkajících se nezletilých dětí</w:t>
      </w:r>
    </w:p>
    <w:p w14:paraId="12BFB7DA" w14:textId="77777777" w:rsidR="002354D0" w:rsidRPr="004C16E6" w:rsidRDefault="002354D0" w:rsidP="002354D0">
      <w:pPr>
        <w:spacing w:after="0"/>
        <w:rPr>
          <w:color w:val="000000" w:themeColor="text1"/>
        </w:rPr>
      </w:pPr>
      <w:r w:rsidRPr="004C16E6">
        <w:rPr>
          <w:rFonts w:eastAsia="Garamond"/>
          <w:color w:val="000000"/>
        </w:rPr>
        <w:t>- zastupuje pracovnici infocentra</w:t>
      </w:r>
    </w:p>
    <w:p w14:paraId="5FFCF1B9" w14:textId="77777777" w:rsidR="002354D0" w:rsidRPr="004C16E6" w:rsidRDefault="002354D0" w:rsidP="002354D0">
      <w:pPr>
        <w:spacing w:after="0"/>
      </w:pPr>
      <w:r w:rsidRPr="004C16E6">
        <w:rPr>
          <w:rFonts w:eastAsia="Garamond"/>
          <w:color w:val="000000"/>
        </w:rPr>
        <w:t xml:space="preserve">- v případě nutnosti zastupuje i ostatní vyšší soudní úřednice a tajemnice na civilním úseku </w:t>
      </w:r>
    </w:p>
    <w:p w14:paraId="05D223A6" w14:textId="77777777" w:rsidR="002354D0" w:rsidRPr="004C16E6" w:rsidRDefault="002354D0" w:rsidP="002354D0">
      <w:pPr>
        <w:spacing w:after="0"/>
      </w:pPr>
      <w:r w:rsidRPr="004C16E6">
        <w:rPr>
          <w:rFonts w:eastAsia="Garamond"/>
          <w:color w:val="000000"/>
        </w:rPr>
        <w:t>- zajišťuje výpisy z ISZR“ a „CEV“</w:t>
      </w:r>
    </w:p>
    <w:p w14:paraId="69AE37D2" w14:textId="77777777" w:rsidR="002354D0" w:rsidRPr="004C16E6" w:rsidRDefault="002354D0" w:rsidP="002354D0">
      <w:pPr>
        <w:spacing w:after="0"/>
      </w:pPr>
      <w:r w:rsidRPr="004C16E6">
        <w:rPr>
          <w:rFonts w:eastAsia="Garamond"/>
          <w:color w:val="000000"/>
        </w:rPr>
        <w:t xml:space="preserve">- vykonává další práce dle pokynu předsedkyně a ředitelky správy soudu </w:t>
      </w:r>
    </w:p>
    <w:p w14:paraId="5BA06D0C" w14:textId="77777777" w:rsidR="002354D0" w:rsidRPr="004C16E6" w:rsidRDefault="002354D0" w:rsidP="002354D0">
      <w:pPr>
        <w:spacing w:after="0"/>
      </w:pPr>
      <w:r w:rsidRPr="004C16E6">
        <w:rPr>
          <w:rFonts w:eastAsia="Garamond"/>
          <w:color w:val="000000"/>
        </w:rPr>
        <w:t>- rozhoduje a provádí úkony ve věcech „EPR“ včetně vyhotovení statistických listů (1/3)</w:t>
      </w:r>
    </w:p>
    <w:p w14:paraId="34844591" w14:textId="77777777" w:rsidR="002354D0" w:rsidRPr="004C16E6" w:rsidRDefault="002354D0" w:rsidP="002354D0">
      <w:pPr>
        <w:spacing w:after="0"/>
      </w:pPr>
      <w:r w:rsidRPr="004C16E6">
        <w:rPr>
          <w:rFonts w:eastAsia="Garamond"/>
          <w:color w:val="000000"/>
        </w:rPr>
        <w:t xml:space="preserve">- ve věcech „EPR“ je pověřena vyznačováním právní moci a vykonatelnosti </w:t>
      </w:r>
    </w:p>
    <w:p w14:paraId="516DAE35" w14:textId="77777777" w:rsidR="002354D0" w:rsidRPr="004C16E6" w:rsidRDefault="002354D0" w:rsidP="002354D0">
      <w:pPr>
        <w:spacing w:after="0"/>
        <w:rPr>
          <w:strike/>
        </w:rPr>
      </w:pPr>
      <w:r w:rsidRPr="004C16E6">
        <w:rPr>
          <w:rFonts w:eastAsia="Garamond"/>
          <w:color w:val="000000"/>
        </w:rPr>
        <w:t xml:space="preserve">Zástup EPR – Miroslava Kočová, Petra Kuncová, </w:t>
      </w:r>
    </w:p>
    <w:p w14:paraId="77C0FB9F" w14:textId="77777777" w:rsidR="002354D0" w:rsidRPr="004C16E6" w:rsidRDefault="002354D0" w:rsidP="002354D0">
      <w:pPr>
        <w:spacing w:after="0"/>
      </w:pPr>
    </w:p>
    <w:p w14:paraId="4181F0D5" w14:textId="77777777" w:rsidR="002354D0" w:rsidRPr="004C16E6" w:rsidRDefault="002354D0" w:rsidP="002354D0">
      <w:pPr>
        <w:spacing w:after="0"/>
        <w:rPr>
          <w:b/>
        </w:rPr>
      </w:pPr>
      <w:r w:rsidRPr="004C16E6">
        <w:rPr>
          <w:rFonts w:eastAsia="Garamond"/>
          <w:b/>
          <w:color w:val="000000"/>
        </w:rPr>
        <w:t>Vyšší soudní úřednice:                      Zlata Švandová</w:t>
      </w:r>
    </w:p>
    <w:p w14:paraId="3100EEC6" w14:textId="77777777" w:rsidR="002354D0" w:rsidRPr="004C16E6" w:rsidRDefault="002354D0" w:rsidP="002354D0">
      <w:pPr>
        <w:spacing w:after="0"/>
        <w:rPr>
          <w:color w:val="FF0000"/>
        </w:rPr>
      </w:pPr>
      <w:r w:rsidRPr="004C16E6">
        <w:rPr>
          <w:rFonts w:eastAsia="Garamond"/>
          <w:color w:val="000000"/>
        </w:rPr>
        <w:lastRenderedPageBreak/>
        <w:t>-činí úkony VSÚ dle zákona č. 121/2008 Sb. s výjimkami uvedenými v tomto zákoně a dále úkony na pokyn soudce, a to ve všech civilních agendách vyřizovaných soudcem Mgr. Kleinem a ve všech exekučních agendách ( sudá )</w:t>
      </w:r>
    </w:p>
    <w:p w14:paraId="0BD50224" w14:textId="77777777" w:rsidR="002354D0" w:rsidRPr="004C16E6" w:rsidRDefault="002354D0" w:rsidP="002354D0">
      <w:pPr>
        <w:spacing w:after="0"/>
      </w:pPr>
      <w:r w:rsidRPr="004C16E6">
        <w:rPr>
          <w:rFonts w:eastAsia="Garamond"/>
          <w:color w:val="000000"/>
        </w:rPr>
        <w:t>- činí úkony ve všech věcech vyřizovaných Mgr. Kleinem ve věci evidence a zařazování některých rozhodnutí okresních soudů do systému elektronické evidence soudní judikatury (dle instrukce Ministerstva spravedlnosti ze dne 20. června 2002, č. j. 20/2002-SM)</w:t>
      </w:r>
    </w:p>
    <w:p w14:paraId="05BFDB40" w14:textId="77777777" w:rsidR="002354D0" w:rsidRPr="004C16E6" w:rsidRDefault="002354D0" w:rsidP="002354D0">
      <w:pPr>
        <w:spacing w:after="0"/>
      </w:pPr>
      <w:r w:rsidRPr="004C16E6">
        <w:rPr>
          <w:rFonts w:eastAsia="Garamond"/>
          <w:color w:val="000000"/>
        </w:rPr>
        <w:t>- rozhoduje a provádí úkony ve věcech výkonu rozhodnutí prodejem movitých věcí, srážkami ze mzdy, odpisem z účtu a přikázáním pohledávky a úkony určené v pověření soudců rozhodujících v agendě „E“ – sudé spisové značky.</w:t>
      </w:r>
    </w:p>
    <w:p w14:paraId="2C4AD442" w14:textId="77777777" w:rsidR="002354D0" w:rsidRPr="004C16E6" w:rsidRDefault="002354D0" w:rsidP="002354D0">
      <w:pPr>
        <w:spacing w:after="0"/>
      </w:pPr>
      <w:r w:rsidRPr="004C16E6">
        <w:rPr>
          <w:rFonts w:eastAsia="Garamond"/>
          <w:color w:val="000000"/>
        </w:rPr>
        <w:t>- sepisuje návrhy ve věcech „E“- sudý týden</w:t>
      </w:r>
    </w:p>
    <w:p w14:paraId="4DBDAFAF" w14:textId="77777777" w:rsidR="002354D0" w:rsidRPr="004C16E6" w:rsidRDefault="002354D0" w:rsidP="002354D0">
      <w:pPr>
        <w:spacing w:after="0"/>
      </w:pPr>
      <w:r w:rsidRPr="004C16E6">
        <w:rPr>
          <w:rFonts w:eastAsia="Garamond"/>
          <w:color w:val="000000"/>
        </w:rPr>
        <w:t>- vyřizuje agendu „Cd“ ve věcech „E“ - sudé spisové značky</w:t>
      </w:r>
    </w:p>
    <w:p w14:paraId="01099FE6" w14:textId="77777777" w:rsidR="002354D0" w:rsidRPr="004C16E6" w:rsidRDefault="002354D0" w:rsidP="002354D0">
      <w:pPr>
        <w:spacing w:after="0"/>
      </w:pPr>
      <w:r w:rsidRPr="004C16E6">
        <w:rPr>
          <w:rFonts w:eastAsia="Garamond"/>
          <w:color w:val="000000"/>
        </w:rPr>
        <w:t>- provádí úkony dle § 260 OSŘ  ( které svou povahou nepředstavují rozhodování o věci samé ani zásah do základních práv účastníků, a které nejsou zákonem vyhrazeny soudci)</w:t>
      </w:r>
    </w:p>
    <w:p w14:paraId="6947ED6E" w14:textId="77777777" w:rsidR="002354D0" w:rsidRPr="004C16E6" w:rsidRDefault="002354D0" w:rsidP="002354D0">
      <w:pPr>
        <w:spacing w:after="0"/>
      </w:pPr>
      <w:r w:rsidRPr="004C16E6">
        <w:rPr>
          <w:rFonts w:eastAsia="Garamond"/>
          <w:color w:val="000000"/>
        </w:rPr>
        <w:t xml:space="preserve">-   </w:t>
      </w:r>
    </w:p>
    <w:p w14:paraId="076C7B9E" w14:textId="77777777" w:rsidR="002354D0" w:rsidRPr="004C16E6" w:rsidRDefault="002354D0" w:rsidP="002354D0">
      <w:pPr>
        <w:spacing w:after="0"/>
      </w:pPr>
      <w:r w:rsidRPr="004C16E6">
        <w:rPr>
          <w:rFonts w:eastAsia="Garamond"/>
          <w:color w:val="000000"/>
        </w:rPr>
        <w:t xml:space="preserve">- zastupuje vyšší soudní úřednice Annu Mikušovou, Kateřinu Čáchovou, Petru Hiclovou a Miroslavu Kočovou, </w:t>
      </w:r>
    </w:p>
    <w:p w14:paraId="67CF157E" w14:textId="77777777" w:rsidR="002354D0" w:rsidRPr="004C16E6" w:rsidRDefault="002354D0" w:rsidP="002354D0">
      <w:pPr>
        <w:spacing w:after="0"/>
      </w:pPr>
      <w:r w:rsidRPr="004C16E6">
        <w:rPr>
          <w:rFonts w:eastAsia="Garamond"/>
          <w:color w:val="000000"/>
        </w:rPr>
        <w:t>- rozhoduje o svědečném v  ve všech agendách (výplata svědečného při jednání)</w:t>
      </w:r>
    </w:p>
    <w:p w14:paraId="0E786C5A" w14:textId="77777777" w:rsidR="002354D0" w:rsidRPr="004C16E6" w:rsidRDefault="002354D0" w:rsidP="002354D0">
      <w:pPr>
        <w:spacing w:after="0"/>
      </w:pPr>
      <w:r w:rsidRPr="004C16E6">
        <w:rPr>
          <w:rFonts w:eastAsia="Garamond"/>
          <w:color w:val="000000"/>
        </w:rPr>
        <w:t>- zajišťuje výpisy z IS „ISZR“ a „CEV“</w:t>
      </w:r>
    </w:p>
    <w:p w14:paraId="3CE1698D" w14:textId="77777777" w:rsidR="002354D0" w:rsidRPr="004C16E6" w:rsidRDefault="002354D0" w:rsidP="002354D0">
      <w:pPr>
        <w:spacing w:after="0"/>
      </w:pPr>
      <w:r w:rsidRPr="004C16E6">
        <w:rPr>
          <w:rFonts w:eastAsia="Garamond"/>
          <w:color w:val="000000"/>
        </w:rPr>
        <w:t>- zastupuje pracovnici infocentra</w:t>
      </w:r>
    </w:p>
    <w:p w14:paraId="2E9B0A2F" w14:textId="77777777" w:rsidR="002354D0" w:rsidRPr="004C16E6" w:rsidRDefault="002354D0" w:rsidP="002354D0">
      <w:pPr>
        <w:spacing w:after="0"/>
      </w:pPr>
      <w:r w:rsidRPr="004C16E6">
        <w:rPr>
          <w:rFonts w:eastAsia="Garamond"/>
          <w:color w:val="000000"/>
        </w:rPr>
        <w:t xml:space="preserve">- vykonává další práce dle pokynu předsedkyně, místopředsedkyně a ředitelky správy soudu </w:t>
      </w:r>
    </w:p>
    <w:p w14:paraId="0CE27D40" w14:textId="77777777" w:rsidR="002354D0" w:rsidRPr="004C16E6" w:rsidRDefault="002354D0" w:rsidP="002354D0">
      <w:pPr>
        <w:spacing w:after="0"/>
      </w:pPr>
    </w:p>
    <w:p w14:paraId="67EBC15C" w14:textId="77777777" w:rsidR="002354D0" w:rsidRPr="004C16E6" w:rsidRDefault="002354D0" w:rsidP="002354D0">
      <w:pPr>
        <w:spacing w:after="0"/>
        <w:rPr>
          <w:b/>
        </w:rPr>
      </w:pPr>
      <w:r w:rsidRPr="004C16E6">
        <w:rPr>
          <w:rFonts w:eastAsia="Garamond"/>
          <w:b/>
          <w:color w:val="000000"/>
        </w:rPr>
        <w:t xml:space="preserve">Vyšší soudní úřednice:       Kateřina Čáchová    </w:t>
      </w:r>
    </w:p>
    <w:p w14:paraId="5A65E0B4" w14:textId="77777777" w:rsidR="002354D0" w:rsidRPr="004C16E6" w:rsidRDefault="002354D0" w:rsidP="002354D0">
      <w:pPr>
        <w:spacing w:after="0"/>
        <w:rPr>
          <w:color w:val="FF0000"/>
        </w:rPr>
      </w:pPr>
      <w:r w:rsidRPr="004C16E6">
        <w:rPr>
          <w:rFonts w:eastAsia="Garamond"/>
          <w:color w:val="000000"/>
        </w:rPr>
        <w:t>-činí úkony VSÚ dle zákona č. 121/2008 Sb. s výjimkami uvedenými v tomto zákoně, dále úkony na pokyn soudce ve všech civilních agendách vyřizovaných soudkyní, JUDr. Ing. Kurztéglem, Ph. D., LL. M.</w:t>
      </w:r>
    </w:p>
    <w:p w14:paraId="116A4404" w14:textId="77777777" w:rsidR="002354D0" w:rsidRPr="004C16E6" w:rsidRDefault="002354D0" w:rsidP="002354D0">
      <w:pPr>
        <w:spacing w:after="0"/>
      </w:pPr>
      <w:r w:rsidRPr="004C16E6">
        <w:rPr>
          <w:rFonts w:eastAsia="Garamond"/>
          <w:color w:val="000000"/>
        </w:rPr>
        <w:t>- činí úkony ve všech věcech vyřizovaných  JUDr. Ing. Kurztéglem, Ph. D., LL. M. ve věci evidence a zařazování některých rozhodnutí okresních soudů do systému elektronické evidence soudní judikatury (dle instrukce Ministerstva spravedlnosti ze dne 20. června 2002, č. j. 20/2002-SM)</w:t>
      </w:r>
    </w:p>
    <w:p w14:paraId="34C01323" w14:textId="77777777" w:rsidR="002354D0" w:rsidRPr="004C16E6" w:rsidRDefault="002354D0" w:rsidP="002354D0">
      <w:pPr>
        <w:spacing w:after="0"/>
      </w:pPr>
      <w:r w:rsidRPr="004C16E6">
        <w:rPr>
          <w:rFonts w:eastAsia="Garamond"/>
          <w:color w:val="000000"/>
        </w:rPr>
        <w:t>- rozhoduje o svědečném  ve všech agendách (výplata svědečného při jednání)</w:t>
      </w:r>
    </w:p>
    <w:p w14:paraId="47AAFCB5" w14:textId="77777777" w:rsidR="002354D0" w:rsidRPr="004C16E6" w:rsidRDefault="002354D0" w:rsidP="002354D0">
      <w:pPr>
        <w:spacing w:after="0"/>
      </w:pPr>
      <w:r w:rsidRPr="004C16E6">
        <w:rPr>
          <w:rFonts w:eastAsia="Garamond"/>
          <w:color w:val="000000"/>
        </w:rPr>
        <w:t>- provádí úkony ve věcech oznámení o výhradě</w:t>
      </w:r>
    </w:p>
    <w:p w14:paraId="05AD812D" w14:textId="77777777" w:rsidR="002354D0" w:rsidRPr="004C16E6" w:rsidRDefault="002354D0" w:rsidP="002354D0">
      <w:pPr>
        <w:spacing w:after="0"/>
      </w:pPr>
      <w:r w:rsidRPr="004C16E6">
        <w:rPr>
          <w:rFonts w:eastAsia="Garamond"/>
          <w:color w:val="000000"/>
        </w:rPr>
        <w:t xml:space="preserve">- je pověřena vydávat pověření soudního exekutora a pokyny soudnímu exekutorovi ve věcech „EXE-exekuce“ – mimo věcí, ve kterých je exekučním titulem exekutorský zápis a notářský zápis (1/2)                                           </w:t>
      </w:r>
    </w:p>
    <w:p w14:paraId="6C415185" w14:textId="77777777" w:rsidR="002354D0" w:rsidRPr="004C16E6" w:rsidRDefault="002354D0" w:rsidP="002354D0">
      <w:pPr>
        <w:spacing w:after="0"/>
      </w:pPr>
      <w:r w:rsidRPr="004C16E6">
        <w:rPr>
          <w:rFonts w:eastAsia="Garamond"/>
          <w:color w:val="000000"/>
        </w:rPr>
        <w:t>- zastupuje vyšší soudní úřednice Petru Hiclovou, Miroslavu Kočovou, Annu Mikušovou a Zlatu Švandovou</w:t>
      </w:r>
    </w:p>
    <w:p w14:paraId="20E141AC" w14:textId="77777777" w:rsidR="002354D0" w:rsidRPr="004C16E6" w:rsidRDefault="002354D0" w:rsidP="002354D0">
      <w:pPr>
        <w:spacing w:after="0"/>
      </w:pPr>
      <w:r w:rsidRPr="004C16E6">
        <w:rPr>
          <w:rFonts w:eastAsia="Garamond"/>
          <w:color w:val="000000"/>
        </w:rPr>
        <w:t xml:space="preserve">- zastupuje pracovnici infocentra  </w:t>
      </w:r>
    </w:p>
    <w:p w14:paraId="7CA11BC1" w14:textId="77777777" w:rsidR="002354D0" w:rsidRPr="004C16E6" w:rsidRDefault="002354D0" w:rsidP="002354D0">
      <w:pPr>
        <w:spacing w:after="0"/>
      </w:pPr>
      <w:r w:rsidRPr="004C16E6">
        <w:rPr>
          <w:rFonts w:eastAsia="Garamond"/>
          <w:color w:val="000000"/>
        </w:rPr>
        <w:t>- zajišťuje výpisy z IS „ISZR“ a „CEV“</w:t>
      </w:r>
    </w:p>
    <w:p w14:paraId="4BB2A4C3" w14:textId="77777777" w:rsidR="002354D0" w:rsidRPr="004C16E6" w:rsidRDefault="002354D0" w:rsidP="002354D0">
      <w:pPr>
        <w:spacing w:after="0"/>
      </w:pPr>
      <w:r w:rsidRPr="004C16E6">
        <w:rPr>
          <w:rFonts w:eastAsia="Garamond"/>
          <w:color w:val="000000"/>
        </w:rPr>
        <w:t xml:space="preserve">- vykonává další práce dle pokynu předsedkyně a ředitelky správy soudu </w:t>
      </w:r>
    </w:p>
    <w:p w14:paraId="1F67AB2D" w14:textId="77777777" w:rsidR="002354D0" w:rsidRPr="004C16E6" w:rsidRDefault="002354D0" w:rsidP="002354D0">
      <w:pPr>
        <w:spacing w:after="0"/>
        <w:rPr>
          <w:b/>
        </w:rPr>
      </w:pPr>
    </w:p>
    <w:p w14:paraId="671EAB1F" w14:textId="77777777" w:rsidR="002354D0" w:rsidRPr="004C16E6" w:rsidRDefault="002354D0" w:rsidP="002354D0">
      <w:pPr>
        <w:spacing w:after="0"/>
        <w:rPr>
          <w:b/>
        </w:rPr>
      </w:pPr>
      <w:r w:rsidRPr="004C16E6">
        <w:rPr>
          <w:rFonts w:eastAsia="Garamond"/>
          <w:b/>
          <w:color w:val="000000"/>
        </w:rPr>
        <w:t xml:space="preserve">Vyšší soudní úřednice:       Petra Hiclová    </w:t>
      </w:r>
    </w:p>
    <w:p w14:paraId="1E97B2EF" w14:textId="77777777" w:rsidR="002354D0" w:rsidRPr="004C16E6" w:rsidRDefault="002354D0" w:rsidP="002354D0">
      <w:pPr>
        <w:spacing w:after="0"/>
      </w:pPr>
      <w:r w:rsidRPr="004C16E6">
        <w:rPr>
          <w:rFonts w:eastAsia="Garamond"/>
          <w:color w:val="000000"/>
        </w:rPr>
        <w:lastRenderedPageBreak/>
        <w:t xml:space="preserve">-činí úkony VSÚ dle zákona č. 121/2008 Sb. s výjimkami uvedenými v tomto zákoně, dále úkony na pokyn soudce ve všech věcech vyřizovaných soudkyní Mgr. Petrou Heřmanovou   </w:t>
      </w:r>
    </w:p>
    <w:p w14:paraId="3CB8392A" w14:textId="77777777" w:rsidR="002354D0" w:rsidRPr="004C16E6" w:rsidRDefault="002354D0" w:rsidP="002354D0">
      <w:pPr>
        <w:spacing w:after="0"/>
      </w:pPr>
      <w:r w:rsidRPr="004C16E6">
        <w:rPr>
          <w:rFonts w:eastAsia="Garamond"/>
          <w:color w:val="000000"/>
        </w:rPr>
        <w:t>- činí úkony ve věcech vyřizovaných soudkyní Mgr. Heřmanovou ve věci evidence a zařazování některých rozhodnutí okresních soudů do systému elektronické evidence soudní judikatury (dle instrukce Ministerstva spravedlnosti ze dne 20. června 2002, č. j. 20/2002-SM)</w:t>
      </w:r>
    </w:p>
    <w:p w14:paraId="0275DEE5" w14:textId="77777777" w:rsidR="002354D0" w:rsidRPr="004C16E6" w:rsidRDefault="002354D0" w:rsidP="002354D0">
      <w:pPr>
        <w:spacing w:after="0"/>
      </w:pPr>
      <w:r w:rsidRPr="004C16E6">
        <w:rPr>
          <w:rFonts w:eastAsia="Garamond"/>
          <w:color w:val="000000"/>
        </w:rPr>
        <w:t>- rozhoduje o svědečném  ve všech agendách (výplata svědečného při jednání)</w:t>
      </w:r>
    </w:p>
    <w:p w14:paraId="7EF4BA79" w14:textId="77777777" w:rsidR="002354D0" w:rsidRPr="004C16E6" w:rsidRDefault="002354D0" w:rsidP="002354D0">
      <w:pPr>
        <w:spacing w:after="0"/>
      </w:pPr>
      <w:r w:rsidRPr="004C16E6">
        <w:rPr>
          <w:rFonts w:eastAsia="Garamond"/>
          <w:color w:val="000000"/>
        </w:rPr>
        <w:t>- provádí úkony ve věcech oznámení o výhradě</w:t>
      </w:r>
    </w:p>
    <w:p w14:paraId="0DA2B883" w14:textId="77777777" w:rsidR="002354D0" w:rsidRPr="004C16E6" w:rsidRDefault="002354D0" w:rsidP="002354D0">
      <w:pPr>
        <w:spacing w:after="0"/>
      </w:pPr>
      <w:r w:rsidRPr="004C16E6">
        <w:rPr>
          <w:rFonts w:eastAsia="Garamond"/>
          <w:color w:val="000000"/>
        </w:rPr>
        <w:t xml:space="preserve">- je pověřena vydávat pověření soudního exekutora a pokyny soudnímu exekutorovi ve věcech „EXE-exekuce“ – mimo věcí, ve kterých je exekučním titulem exekutorský zápis a notářský zápis (1/2)                                           </w:t>
      </w:r>
    </w:p>
    <w:p w14:paraId="368D2A12" w14:textId="77777777" w:rsidR="002354D0" w:rsidRPr="004C16E6" w:rsidRDefault="002354D0" w:rsidP="002354D0">
      <w:pPr>
        <w:spacing w:after="0"/>
      </w:pPr>
      <w:r w:rsidRPr="004C16E6">
        <w:rPr>
          <w:rFonts w:eastAsia="Garamond"/>
          <w:color w:val="000000"/>
        </w:rPr>
        <w:t xml:space="preserve">- zastupuje vyšší soudní úřednice Kateřinu Čáchovou, Miroslavu Kočovou, Annu Mikušovou a Zlatu Švandovou  </w:t>
      </w:r>
    </w:p>
    <w:p w14:paraId="6093BC05" w14:textId="77777777" w:rsidR="002354D0" w:rsidRPr="004C16E6" w:rsidRDefault="002354D0" w:rsidP="002354D0">
      <w:pPr>
        <w:spacing w:after="0"/>
      </w:pPr>
      <w:r w:rsidRPr="004C16E6">
        <w:rPr>
          <w:rFonts w:eastAsia="Garamond"/>
          <w:color w:val="000000"/>
        </w:rPr>
        <w:t xml:space="preserve"> - zastupuje pracovnici infocentra</w:t>
      </w:r>
    </w:p>
    <w:p w14:paraId="1EA0F099" w14:textId="77777777" w:rsidR="002354D0" w:rsidRPr="004C16E6" w:rsidRDefault="002354D0" w:rsidP="002354D0">
      <w:pPr>
        <w:spacing w:after="0"/>
      </w:pPr>
      <w:r w:rsidRPr="004C16E6">
        <w:rPr>
          <w:rFonts w:eastAsia="Garamond"/>
          <w:color w:val="000000"/>
        </w:rPr>
        <w:t>- zajišťuje výpisy z IS „ISZR“ a „CEV“</w:t>
      </w:r>
    </w:p>
    <w:p w14:paraId="1F3ADCD3" w14:textId="77777777" w:rsidR="002354D0" w:rsidRPr="004C16E6" w:rsidRDefault="002354D0" w:rsidP="002354D0">
      <w:pPr>
        <w:spacing w:after="0"/>
      </w:pPr>
      <w:r w:rsidRPr="004C16E6">
        <w:rPr>
          <w:rFonts w:eastAsia="Garamond"/>
          <w:color w:val="000000"/>
        </w:rPr>
        <w:t xml:space="preserve">- vykonává další práce dle pokynu předsedkyně, místopředsedkyně a ředitelky správy soudu </w:t>
      </w:r>
    </w:p>
    <w:p w14:paraId="303649D1" w14:textId="77777777" w:rsidR="002354D0" w:rsidRPr="004C16E6" w:rsidRDefault="002354D0" w:rsidP="002354D0">
      <w:pPr>
        <w:spacing w:after="0"/>
      </w:pPr>
    </w:p>
    <w:p w14:paraId="2DBAB57D" w14:textId="77777777" w:rsidR="002354D0" w:rsidRPr="004C16E6" w:rsidRDefault="002354D0" w:rsidP="002354D0">
      <w:pPr>
        <w:spacing w:after="0"/>
        <w:rPr>
          <w:b/>
        </w:rPr>
      </w:pPr>
      <w:r w:rsidRPr="004C16E6">
        <w:rPr>
          <w:rFonts w:eastAsia="Garamond"/>
          <w:b/>
          <w:color w:val="000000"/>
        </w:rPr>
        <w:t>Vyšší soudní úřednice:       Anna Mikušová</w:t>
      </w:r>
    </w:p>
    <w:p w14:paraId="6ED138BA" w14:textId="77777777" w:rsidR="002354D0" w:rsidRPr="004C16E6" w:rsidRDefault="002354D0" w:rsidP="002354D0">
      <w:pPr>
        <w:spacing w:after="0"/>
        <w:rPr>
          <w:color w:val="FF0000"/>
        </w:rPr>
      </w:pPr>
      <w:r w:rsidRPr="004C16E6">
        <w:rPr>
          <w:rFonts w:eastAsia="Garamond"/>
          <w:color w:val="000000"/>
        </w:rPr>
        <w:t>- činí úkony VSÚ dle zákona č. 121/2008 Sb. s výjimkami uvedenými v tomto zákoně, a to včetně úkonů na pokyn soudce, a to ve všech civilních agendách vyřizovaných soudcem  JUDr. Ing. Kurztéglem, Ph. D., LL. M. ( do 1. 7. 2026), Mgr. Olgou Reiserovou, dále ve všech exekučních agendách ( lichá)</w:t>
      </w:r>
    </w:p>
    <w:p w14:paraId="6B7A19E0" w14:textId="77777777" w:rsidR="002354D0" w:rsidRPr="004C16E6" w:rsidRDefault="002354D0" w:rsidP="002354D0">
      <w:pPr>
        <w:spacing w:after="0"/>
      </w:pPr>
      <w:r w:rsidRPr="004C16E6">
        <w:rPr>
          <w:rFonts w:eastAsia="Garamond"/>
          <w:color w:val="000000"/>
        </w:rPr>
        <w:t>- činí úkony ve všech věcech vyřizovaných JUDr. Ing. Kurztéglem, Ph.D.,LL.M. ( u civilních agend do 1. 7. 2026 ), Mgr. Olgou Reiserovou, Mgr. Petrem Kleinem ve věci evidence a zařazování některých rozhodnutí okresních soudů do systému elektronické evidence soudní judikatury (dle instrukce Ministerstva spravedlnosti ze dne 20. června 2002, č. j. 20/2002-SM)</w:t>
      </w:r>
    </w:p>
    <w:p w14:paraId="463F8C34" w14:textId="77777777" w:rsidR="002354D0" w:rsidRPr="004C16E6" w:rsidRDefault="002354D0" w:rsidP="002354D0">
      <w:pPr>
        <w:spacing w:after="0"/>
      </w:pPr>
      <w:r w:rsidRPr="004C16E6">
        <w:rPr>
          <w:rFonts w:eastAsia="Garamond"/>
          <w:color w:val="000000"/>
        </w:rPr>
        <w:t>- rozhoduje a provádí úkony ve věcech výkonu rozhodnutí prodejem movitých věcí, srážkami ze mzdy, odpisem z účtu a přikázáním pohledávky a úkony určené v pověření soudců rozhodujících v agendě „E“ – liché spisové značky.</w:t>
      </w:r>
    </w:p>
    <w:p w14:paraId="0EF27B0A" w14:textId="77777777" w:rsidR="002354D0" w:rsidRPr="004C16E6" w:rsidRDefault="002354D0" w:rsidP="002354D0">
      <w:pPr>
        <w:spacing w:after="0"/>
      </w:pPr>
      <w:r w:rsidRPr="004C16E6">
        <w:rPr>
          <w:rFonts w:eastAsia="Garamond"/>
          <w:color w:val="000000"/>
        </w:rPr>
        <w:t>- sepisuje návrhy ve věcech „E“- lichý týden</w:t>
      </w:r>
    </w:p>
    <w:p w14:paraId="0766E170" w14:textId="77777777" w:rsidR="002354D0" w:rsidRPr="004C16E6" w:rsidRDefault="002354D0" w:rsidP="002354D0">
      <w:pPr>
        <w:spacing w:after="0"/>
      </w:pPr>
      <w:r w:rsidRPr="004C16E6">
        <w:rPr>
          <w:rFonts w:eastAsia="Garamond"/>
          <w:color w:val="000000"/>
        </w:rPr>
        <w:t>- vyřizuje agendu „Cd“ ve věcech „E“ - liché spisové značky</w:t>
      </w:r>
    </w:p>
    <w:p w14:paraId="10E33F03" w14:textId="77777777" w:rsidR="002354D0" w:rsidRPr="004C16E6" w:rsidRDefault="002354D0" w:rsidP="002354D0">
      <w:pPr>
        <w:spacing w:after="0"/>
      </w:pPr>
      <w:r w:rsidRPr="004C16E6">
        <w:rPr>
          <w:rFonts w:eastAsia="Garamond"/>
          <w:color w:val="000000"/>
        </w:rPr>
        <w:t>- provádí úkony dle § 260 OSŘ ( které svou povahou nepředstavují rozhodování o věci samé ani zásah do základních práv účastníků, a které nejsou zákonem vyhrazeny soudci)</w:t>
      </w:r>
    </w:p>
    <w:p w14:paraId="78F507D7" w14:textId="77777777" w:rsidR="002354D0" w:rsidRPr="004C16E6" w:rsidRDefault="002354D0" w:rsidP="002354D0">
      <w:pPr>
        <w:spacing w:after="0"/>
      </w:pPr>
      <w:r w:rsidRPr="004C16E6">
        <w:rPr>
          <w:rFonts w:eastAsia="Garamond"/>
          <w:color w:val="000000"/>
        </w:rPr>
        <w:t>- o svědečném v  ve všech agendách (výplata svědečného při jednání)</w:t>
      </w:r>
    </w:p>
    <w:p w14:paraId="6B3AB452" w14:textId="77777777" w:rsidR="002354D0" w:rsidRPr="004C16E6" w:rsidRDefault="002354D0" w:rsidP="002354D0">
      <w:pPr>
        <w:spacing w:after="0"/>
      </w:pPr>
      <w:r w:rsidRPr="004C16E6">
        <w:rPr>
          <w:rFonts w:eastAsia="Garamond"/>
          <w:color w:val="000000"/>
        </w:rPr>
        <w:t xml:space="preserve">- zastupuje vyšší soudní úřednici Zlatu Švandovou, Miroslavu Kočovou, Petru Hiclovou a Kateřinu Čáchovou </w:t>
      </w:r>
    </w:p>
    <w:p w14:paraId="46249950" w14:textId="77777777" w:rsidR="002354D0" w:rsidRPr="004C16E6" w:rsidRDefault="002354D0" w:rsidP="002354D0">
      <w:pPr>
        <w:spacing w:after="0"/>
      </w:pPr>
      <w:r w:rsidRPr="004C16E6">
        <w:rPr>
          <w:rFonts w:eastAsia="Garamond"/>
          <w:color w:val="000000"/>
        </w:rPr>
        <w:t>- zastupuje pracovnici infocentra</w:t>
      </w:r>
    </w:p>
    <w:p w14:paraId="051A5EB8" w14:textId="77777777" w:rsidR="002354D0" w:rsidRPr="004C16E6" w:rsidRDefault="002354D0" w:rsidP="002354D0">
      <w:pPr>
        <w:spacing w:after="0"/>
      </w:pPr>
      <w:r w:rsidRPr="004C16E6">
        <w:rPr>
          <w:rFonts w:eastAsia="Garamond"/>
          <w:color w:val="000000"/>
        </w:rPr>
        <w:t>- vykonává další práce podle pokynu předsedkyně, místopředsedkyně a ředitelky správy soudu</w:t>
      </w:r>
    </w:p>
    <w:p w14:paraId="5FB06559" w14:textId="77777777" w:rsidR="002354D0" w:rsidRPr="004C16E6" w:rsidRDefault="002354D0" w:rsidP="002354D0">
      <w:pPr>
        <w:spacing w:after="0"/>
        <w:rPr>
          <w:b/>
        </w:rPr>
      </w:pPr>
    </w:p>
    <w:p w14:paraId="0D2D037E" w14:textId="77777777" w:rsidR="002354D0" w:rsidRPr="004C16E6" w:rsidRDefault="002354D0" w:rsidP="002354D0">
      <w:pPr>
        <w:spacing w:after="0"/>
        <w:rPr>
          <w:b/>
        </w:rPr>
      </w:pPr>
      <w:r w:rsidRPr="004C16E6">
        <w:rPr>
          <w:rFonts w:eastAsia="Garamond"/>
          <w:b/>
          <w:color w:val="000000"/>
        </w:rPr>
        <w:t xml:space="preserve">Soudní        sociální pracovnice: </w:t>
      </w:r>
      <w:r w:rsidRPr="004C16E6">
        <w:rPr>
          <w:rFonts w:eastAsia="Garamond"/>
          <w:b/>
          <w:color w:val="000000"/>
        </w:rPr>
        <w:tab/>
      </w:r>
      <w:r w:rsidRPr="004C16E6">
        <w:rPr>
          <w:rFonts w:eastAsia="Garamond"/>
          <w:b/>
          <w:color w:val="000000"/>
        </w:rPr>
        <w:tab/>
        <w:t xml:space="preserve">Bc. Marcela Balinová, DiS.   </w:t>
      </w:r>
    </w:p>
    <w:p w14:paraId="12EBAB6E" w14:textId="77777777" w:rsidR="002354D0" w:rsidRPr="004C16E6" w:rsidRDefault="002354D0" w:rsidP="002354D0">
      <w:pPr>
        <w:spacing w:after="0"/>
      </w:pPr>
      <w:r w:rsidRPr="004C16E6">
        <w:rPr>
          <w:rFonts w:eastAsia="Garamond"/>
          <w:color w:val="000000"/>
        </w:rPr>
        <w:t xml:space="preserve">- zajišťuje realizaci participačních práv dětí v opatrovnickém řízení </w:t>
      </w:r>
    </w:p>
    <w:p w14:paraId="761C4657" w14:textId="77777777" w:rsidR="002354D0" w:rsidRPr="004C16E6" w:rsidRDefault="002354D0" w:rsidP="002354D0">
      <w:pPr>
        <w:spacing w:after="0"/>
      </w:pPr>
      <w:r w:rsidRPr="004C16E6">
        <w:rPr>
          <w:rFonts w:eastAsia="Garamond"/>
          <w:color w:val="000000"/>
        </w:rPr>
        <w:lastRenderedPageBreak/>
        <w:t>- zajišťuje podklady pro rozhodnutí v opatrovnickém řízení, včetně šetření na místě</w:t>
      </w:r>
    </w:p>
    <w:p w14:paraId="35C37E54" w14:textId="77777777" w:rsidR="002354D0" w:rsidRPr="004C16E6" w:rsidRDefault="002354D0" w:rsidP="002354D0">
      <w:pPr>
        <w:spacing w:after="0"/>
        <w:rPr>
          <w:color w:val="FF0000"/>
        </w:rPr>
      </w:pPr>
      <w:r w:rsidRPr="004C16E6">
        <w:rPr>
          <w:rFonts w:eastAsia="Garamond"/>
          <w:color w:val="000000"/>
        </w:rPr>
        <w:t>- na pokyn soudce zpracovává hodnocení potřeby podpory osoby při právním jednání podle § 38 odst. 4 zákona č. 292/2013 Sb., o zvláštních řízeních soudních ( clearing )</w:t>
      </w:r>
    </w:p>
    <w:p w14:paraId="27D226C5" w14:textId="77777777" w:rsidR="002354D0" w:rsidRPr="004C16E6" w:rsidRDefault="002354D0" w:rsidP="002354D0">
      <w:pPr>
        <w:spacing w:after="0"/>
      </w:pPr>
      <w:r w:rsidRPr="004C16E6">
        <w:rPr>
          <w:rFonts w:eastAsia="Garamond"/>
          <w:color w:val="000000"/>
        </w:rPr>
        <w:t>- sepisuje tzv. rodičovské plány s rodiči (účastníky opatrovnického řízení)</w:t>
      </w:r>
    </w:p>
    <w:p w14:paraId="44262DA1" w14:textId="77777777" w:rsidR="002354D0" w:rsidRPr="004C16E6" w:rsidRDefault="002354D0" w:rsidP="002354D0">
      <w:pPr>
        <w:spacing w:after="0"/>
      </w:pPr>
      <w:r w:rsidRPr="004C16E6">
        <w:rPr>
          <w:rFonts w:eastAsia="Garamond"/>
          <w:color w:val="000000"/>
        </w:rPr>
        <w:t xml:space="preserve">- realizuje společné schůzky rodičů, kteří chtějí upravit poměry svých nezletilých dětí </w:t>
      </w:r>
    </w:p>
    <w:p w14:paraId="07B16012" w14:textId="77777777" w:rsidR="002354D0" w:rsidRPr="004C16E6" w:rsidRDefault="002354D0" w:rsidP="002354D0">
      <w:pPr>
        <w:spacing w:after="0"/>
      </w:pPr>
      <w:r w:rsidRPr="004C16E6">
        <w:rPr>
          <w:rFonts w:eastAsia="Garamond"/>
          <w:color w:val="000000"/>
        </w:rPr>
        <w:t>- vyřizuje Cd v P (lichá)</w:t>
      </w:r>
    </w:p>
    <w:p w14:paraId="3ABF3934" w14:textId="77777777" w:rsidR="002354D0" w:rsidRPr="004C16E6" w:rsidRDefault="002354D0" w:rsidP="002354D0">
      <w:pPr>
        <w:spacing w:after="0"/>
        <w:rPr>
          <w:color w:val="FF0000"/>
        </w:rPr>
      </w:pPr>
      <w:r w:rsidRPr="004C16E6">
        <w:rPr>
          <w:rFonts w:eastAsia="Garamond"/>
          <w:color w:val="000000"/>
        </w:rPr>
        <w:t>- zajišťuje agendu ústavních výchov, agendu pěstounské péče a péče jiné osoby</w:t>
      </w:r>
    </w:p>
    <w:p w14:paraId="55024F3D" w14:textId="77777777" w:rsidR="002354D0" w:rsidRPr="004C16E6" w:rsidRDefault="002354D0" w:rsidP="002354D0">
      <w:pPr>
        <w:spacing w:after="0"/>
      </w:pPr>
      <w:r w:rsidRPr="004C16E6">
        <w:rPr>
          <w:rFonts w:eastAsia="Garamond"/>
          <w:color w:val="000000"/>
        </w:rPr>
        <w:t>- činí úkony ve věci uložených zvláštních opatření při výchově dítěte</w:t>
      </w:r>
    </w:p>
    <w:p w14:paraId="54A6BEB6" w14:textId="77777777" w:rsidR="002354D0" w:rsidRPr="004C16E6" w:rsidRDefault="002354D0" w:rsidP="002354D0">
      <w:pPr>
        <w:spacing w:after="0"/>
      </w:pPr>
      <w:r w:rsidRPr="004C16E6">
        <w:rPr>
          <w:rFonts w:eastAsia="Garamond"/>
          <w:color w:val="000000"/>
        </w:rPr>
        <w:t>- provádí úkony ve věcech souhlasného prohlášení rodičů</w:t>
      </w:r>
    </w:p>
    <w:p w14:paraId="1BEF2702" w14:textId="77777777" w:rsidR="002354D0" w:rsidRPr="004C16E6" w:rsidRDefault="002354D0" w:rsidP="002354D0">
      <w:pPr>
        <w:spacing w:after="0"/>
      </w:pPr>
      <w:r w:rsidRPr="004C16E6">
        <w:rPr>
          <w:rFonts w:eastAsia="Garamond"/>
          <w:color w:val="000000"/>
        </w:rPr>
        <w:t>- sepisuje návrhy ve věcech P a Nc</w:t>
      </w:r>
    </w:p>
    <w:p w14:paraId="40B837DE" w14:textId="77777777" w:rsidR="002354D0" w:rsidRPr="004C16E6" w:rsidRDefault="002354D0" w:rsidP="002354D0">
      <w:pPr>
        <w:spacing w:after="0"/>
      </w:pPr>
      <w:r w:rsidRPr="004C16E6">
        <w:rPr>
          <w:rFonts w:eastAsia="Garamond"/>
          <w:color w:val="000000"/>
        </w:rPr>
        <w:t>- podílí se na výkonu PO dle § 12 – nezl. děti a § 452 z. č. 292/2013 Sb., a to dle pokynu soudce, který věc vyřizuje a vykonává</w:t>
      </w:r>
    </w:p>
    <w:p w14:paraId="764405B4" w14:textId="77777777" w:rsidR="002354D0" w:rsidRPr="004C16E6" w:rsidRDefault="002354D0" w:rsidP="002354D0">
      <w:pPr>
        <w:spacing w:after="0"/>
      </w:pPr>
      <w:r w:rsidRPr="004C16E6">
        <w:rPr>
          <w:rFonts w:eastAsia="Garamond"/>
          <w:color w:val="000000"/>
        </w:rPr>
        <w:t xml:space="preserve">- vykonává další práce dle pokynu předsedkyně, místopředsedkyně a ředitelky správy soudu </w:t>
      </w:r>
    </w:p>
    <w:p w14:paraId="2A9BC43A" w14:textId="77777777" w:rsidR="002354D0" w:rsidRPr="004C16E6" w:rsidRDefault="002354D0" w:rsidP="002354D0">
      <w:pPr>
        <w:spacing w:after="0"/>
        <w:rPr>
          <w:b/>
        </w:rPr>
      </w:pPr>
    </w:p>
    <w:p w14:paraId="34C3A609" w14:textId="77777777" w:rsidR="002354D0" w:rsidRPr="004C16E6" w:rsidRDefault="002354D0" w:rsidP="002354D0">
      <w:pPr>
        <w:spacing w:after="0"/>
        <w:rPr>
          <w:b/>
        </w:rPr>
      </w:pPr>
      <w:r w:rsidRPr="004C16E6">
        <w:rPr>
          <w:rFonts w:eastAsia="Garamond"/>
          <w:b/>
          <w:color w:val="000000"/>
        </w:rPr>
        <w:t xml:space="preserve">Rejstříkový vedoucí: </w:t>
      </w:r>
      <w:r w:rsidRPr="004C16E6">
        <w:rPr>
          <w:rFonts w:eastAsia="Garamond"/>
          <w:b/>
          <w:color w:val="000000"/>
        </w:rPr>
        <w:tab/>
        <w:t xml:space="preserve">      Richard Hayer</w:t>
      </w:r>
    </w:p>
    <w:p w14:paraId="50C56D40" w14:textId="77777777" w:rsidR="002354D0" w:rsidRPr="004C16E6" w:rsidRDefault="002354D0" w:rsidP="002354D0">
      <w:pPr>
        <w:spacing w:after="0"/>
        <w:rPr>
          <w:color w:val="FF0000"/>
        </w:rPr>
      </w:pPr>
      <w:r w:rsidRPr="004C16E6">
        <w:rPr>
          <w:rFonts w:eastAsia="Garamond"/>
          <w:color w:val="000000"/>
        </w:rPr>
        <w:t xml:space="preserve">- vede veškeré evidenční pomůcky, tj. rejstříky, seznamy jmen, výkazy o vyřizování a další evidenční pomůcky dle vnitřního a kancelářského řádu pro okresní a krajské soudy, dále provádí mundážní a zapisovatelské práce ve všech věcech exekuční agendy  EXE, E a 11Nc, a to od jejich nápadu do pověření exekutora a odškrtnutí věci, a dále po pravomocném skončení obživlé věci. </w:t>
      </w:r>
    </w:p>
    <w:p w14:paraId="40FD231E" w14:textId="77777777" w:rsidR="002354D0" w:rsidRPr="004C16E6" w:rsidRDefault="002354D0" w:rsidP="002354D0">
      <w:pPr>
        <w:spacing w:after="0"/>
        <w:rPr>
          <w:strike/>
          <w:color w:val="FF0000"/>
        </w:rPr>
      </w:pPr>
    </w:p>
    <w:p w14:paraId="4A38FAD5" w14:textId="77777777" w:rsidR="002354D0" w:rsidRPr="004C16E6" w:rsidRDefault="002354D0" w:rsidP="002354D0">
      <w:pPr>
        <w:spacing w:after="0"/>
      </w:pPr>
      <w:r w:rsidRPr="004C16E6">
        <w:rPr>
          <w:rFonts w:eastAsia="Garamond"/>
          <w:color w:val="000000"/>
        </w:rPr>
        <w:t xml:space="preserve">- vede kalendář soudních výkonů                                                                                                                                                 </w:t>
      </w:r>
    </w:p>
    <w:p w14:paraId="06FB9B6B" w14:textId="77777777" w:rsidR="002354D0" w:rsidRPr="004C16E6" w:rsidRDefault="002354D0" w:rsidP="002354D0">
      <w:pPr>
        <w:spacing w:after="0"/>
      </w:pPr>
      <w:r w:rsidRPr="004C16E6">
        <w:rPr>
          <w:rFonts w:eastAsia="Garamond"/>
          <w:color w:val="000000"/>
        </w:rPr>
        <w:t xml:space="preserve">- vykonává další práce dle pokynu předsedkyně soudu, ředitelky správy soudu  </w:t>
      </w:r>
    </w:p>
    <w:p w14:paraId="7D8609C5" w14:textId="77777777" w:rsidR="002354D0" w:rsidRPr="004C16E6" w:rsidRDefault="002354D0" w:rsidP="002354D0">
      <w:pPr>
        <w:spacing w:after="0"/>
      </w:pPr>
    </w:p>
    <w:p w14:paraId="1A31C9B9" w14:textId="77777777" w:rsidR="002354D0" w:rsidRPr="004C16E6" w:rsidRDefault="002354D0" w:rsidP="002354D0">
      <w:pPr>
        <w:spacing w:after="0"/>
        <w:rPr>
          <w:b/>
        </w:rPr>
      </w:pPr>
      <w:bookmarkStart w:id="5" w:name="_Hlk188603555"/>
    </w:p>
    <w:p w14:paraId="03147B21" w14:textId="77777777" w:rsidR="002354D0" w:rsidRPr="004C16E6" w:rsidRDefault="002354D0" w:rsidP="002354D0">
      <w:pPr>
        <w:spacing w:after="0"/>
        <w:rPr>
          <w:b/>
          <w:color w:val="FF0000"/>
        </w:rPr>
      </w:pPr>
      <w:r w:rsidRPr="004C16E6">
        <w:rPr>
          <w:rFonts w:eastAsia="Garamond"/>
          <w:b/>
          <w:color w:val="000000"/>
        </w:rPr>
        <w:t>Rejstříková vedoucí:                               Simona Kovářová</w:t>
      </w:r>
    </w:p>
    <w:bookmarkEnd w:id="5"/>
    <w:p w14:paraId="43C447F3" w14:textId="2CD776AA" w:rsidR="002354D0" w:rsidRPr="004C16E6" w:rsidRDefault="002354D0" w:rsidP="002354D0">
      <w:pPr>
        <w:spacing w:after="0"/>
        <w:rPr>
          <w:color w:val="FF0000"/>
        </w:rPr>
      </w:pPr>
      <w:r w:rsidRPr="004C16E6">
        <w:rPr>
          <w:rFonts w:eastAsia="Garamond"/>
          <w:color w:val="000000"/>
        </w:rPr>
        <w:t xml:space="preserve"> - vede veškeré evidenční pomůcky, tj. rejstříky, seznamy jmen, výkazy o vyřizování a další evidenční pomůcky dle vnitřního a kancelářského řádu pro okresní a krajské soudy a provádí mundážní a zapisovatelské práce ve všech věcech vyřizovaných oddělením soudkyně Mgr. Petry Heřmanové</w:t>
      </w:r>
      <w:r w:rsidR="00BB1029" w:rsidRPr="004C16E6">
        <w:rPr>
          <w:rFonts w:eastAsia="Garamond"/>
          <w:color w:val="000000"/>
        </w:rPr>
        <w:t xml:space="preserve"> </w:t>
      </w:r>
      <w:r w:rsidR="00BB1029" w:rsidRPr="004C16E6">
        <w:rPr>
          <w:rFonts w:eastAsia="Garamond"/>
          <w:color w:val="FF0000"/>
        </w:rPr>
        <w:t>do 31. 10. 2026</w:t>
      </w:r>
      <w:r w:rsidRPr="004C16E6">
        <w:rPr>
          <w:rFonts w:eastAsia="Garamond"/>
          <w:color w:val="000000"/>
        </w:rPr>
        <w:t>, od 1. 7. 2026 JUDr. Ing. Patrika Kurztégla, Ph. D., LL. M.</w:t>
      </w:r>
    </w:p>
    <w:p w14:paraId="5C092080" w14:textId="09F5CE21" w:rsidR="002354D0" w:rsidRPr="004C16E6" w:rsidRDefault="002354D0" w:rsidP="002354D0">
      <w:pPr>
        <w:spacing w:after="0"/>
      </w:pPr>
      <w:r w:rsidRPr="004C16E6">
        <w:rPr>
          <w:rFonts w:eastAsia="Garamond"/>
          <w:color w:val="000000"/>
        </w:rPr>
        <w:t>- zajišťuje v době nepřítomnosti pracovnice infocentra styk s veřejností ve věcech vyřizovaných soudkyní Mgr. Petrou Heřmanovou</w:t>
      </w:r>
      <w:r w:rsidR="00BB1029" w:rsidRPr="004C16E6">
        <w:rPr>
          <w:rFonts w:eastAsia="Garamond"/>
          <w:color w:val="000000"/>
        </w:rPr>
        <w:t xml:space="preserve"> </w:t>
      </w:r>
      <w:r w:rsidR="00BB1029" w:rsidRPr="004C16E6">
        <w:rPr>
          <w:rFonts w:eastAsia="Garamond"/>
          <w:color w:val="FF0000"/>
        </w:rPr>
        <w:t>do 31. 10. 2026</w:t>
      </w:r>
      <w:r w:rsidRPr="004C16E6">
        <w:rPr>
          <w:rFonts w:eastAsia="Garamond"/>
          <w:color w:val="000000"/>
        </w:rPr>
        <w:t>, JUDr. Ing. Patrikem Kurztéglem, Ph. D., LL. M. ( od 1. 7. 2026) a jejich odděleními</w:t>
      </w:r>
    </w:p>
    <w:p w14:paraId="6530BC91" w14:textId="77777777" w:rsidR="002354D0" w:rsidRPr="004C16E6" w:rsidRDefault="002354D0" w:rsidP="002354D0">
      <w:pPr>
        <w:spacing w:after="0"/>
        <w:rPr>
          <w:strike/>
        </w:rPr>
      </w:pPr>
      <w:r w:rsidRPr="004C16E6">
        <w:rPr>
          <w:rFonts w:eastAsia="Garamond"/>
          <w:color w:val="000000"/>
        </w:rPr>
        <w:t xml:space="preserve">- zastupuje rejstříkovvedoucí, jako v první v pořadí Moniku Jakovcovou, dále Martinu Coufalovou, po té v případě potřeby další rejstříkové vedoucí dle pokynu oprávněných osob ze správy soudu, </w:t>
      </w:r>
    </w:p>
    <w:p w14:paraId="19BF005D" w14:textId="77777777" w:rsidR="002354D0" w:rsidRPr="004C16E6" w:rsidRDefault="002354D0" w:rsidP="002354D0">
      <w:pPr>
        <w:spacing w:after="0"/>
      </w:pPr>
      <w:r w:rsidRPr="004C16E6">
        <w:rPr>
          <w:rFonts w:eastAsia="Garamond"/>
          <w:color w:val="000000"/>
        </w:rPr>
        <w:t>- zastupuje pracovnici infocentra</w:t>
      </w:r>
    </w:p>
    <w:p w14:paraId="4F7DA2A9" w14:textId="77777777" w:rsidR="002354D0" w:rsidRPr="004C16E6" w:rsidRDefault="002354D0" w:rsidP="002354D0">
      <w:pPr>
        <w:spacing w:after="0"/>
        <w:rPr>
          <w:color w:val="FF0000"/>
        </w:rPr>
      </w:pPr>
      <w:r w:rsidRPr="004C16E6">
        <w:rPr>
          <w:rFonts w:eastAsia="Garamond"/>
          <w:color w:val="000000"/>
        </w:rPr>
        <w:t>- vykonává další práce dle pokynu předsedkyně, místopředsedkyně, ředitelky správy soudu</w:t>
      </w:r>
    </w:p>
    <w:p w14:paraId="21D6140C" w14:textId="77777777" w:rsidR="002354D0" w:rsidRPr="004C16E6" w:rsidRDefault="002354D0" w:rsidP="002354D0">
      <w:pPr>
        <w:spacing w:after="0"/>
      </w:pPr>
    </w:p>
    <w:p w14:paraId="2CCBE45B" w14:textId="77777777" w:rsidR="002354D0" w:rsidRPr="004C16E6" w:rsidRDefault="002354D0" w:rsidP="002354D0">
      <w:pPr>
        <w:spacing w:after="0"/>
        <w:rPr>
          <w:b/>
        </w:rPr>
      </w:pPr>
      <w:bookmarkStart w:id="6" w:name="_Hlk188603677"/>
      <w:r w:rsidRPr="004C16E6">
        <w:rPr>
          <w:rFonts w:eastAsia="Garamond"/>
          <w:b/>
          <w:color w:val="000000"/>
        </w:rPr>
        <w:lastRenderedPageBreak/>
        <w:t xml:space="preserve">Rejstříková vedoucí:                                Monika Jakovcová      </w:t>
      </w:r>
    </w:p>
    <w:bookmarkEnd w:id="6"/>
    <w:p w14:paraId="2504424A" w14:textId="77777777" w:rsidR="002354D0" w:rsidRPr="004C16E6" w:rsidRDefault="002354D0" w:rsidP="002354D0">
      <w:pPr>
        <w:spacing w:after="0"/>
        <w:rPr>
          <w:strike/>
        </w:rPr>
      </w:pPr>
      <w:r w:rsidRPr="004C16E6">
        <w:rPr>
          <w:rFonts w:eastAsia="Garamond"/>
          <w:color w:val="000000"/>
        </w:rPr>
        <w:t xml:space="preserve">- vede veškeré evidenční pomůcky, tj. rejstříky, seznamy jmen, výkazy o vyřizování a další evidenční pomůcky dle vnitřního a kancelářského řádu pro okresní a krajské soudy a provádí mundážní a zapisovatelské práce ve všech věcech vyřizovaných </w:t>
      </w:r>
      <w:bookmarkStart w:id="7" w:name="_Hlk188603735"/>
      <w:r w:rsidRPr="004C16E6">
        <w:rPr>
          <w:rFonts w:eastAsia="Garamond"/>
          <w:color w:val="000000"/>
        </w:rPr>
        <w:t>JUDr. Ing. Patrikem Kurztéglem, Ph. D., LL. M.</w:t>
      </w:r>
      <w:bookmarkEnd w:id="7"/>
      <w:r w:rsidRPr="004C16E6">
        <w:rPr>
          <w:rFonts w:eastAsia="Garamond"/>
          <w:color w:val="000000"/>
        </w:rPr>
        <w:t xml:space="preserve"> ( do 1. 7. 2026 ), Mgr. Olgou Reiserovou (s výjimkou věcí E, EXE a 11Nc), ve všech věcech D a Sd, </w:t>
      </w:r>
      <w:bookmarkStart w:id="8" w:name="_Hlk188603888"/>
    </w:p>
    <w:bookmarkEnd w:id="8"/>
    <w:p w14:paraId="2F6FD272" w14:textId="77777777" w:rsidR="002354D0" w:rsidRPr="004C16E6" w:rsidRDefault="002354D0" w:rsidP="002354D0">
      <w:pPr>
        <w:spacing w:after="0"/>
      </w:pPr>
      <w:r w:rsidRPr="004C16E6">
        <w:rPr>
          <w:rFonts w:eastAsia="Garamond"/>
          <w:color w:val="000000"/>
        </w:rPr>
        <w:t xml:space="preserve">- zajišťuje v době nepřítomnosti pracovnice infocentra styk s veřejností ve věcech vyřizovaných JUDr. Ing. Patrikem Kurztéglem, Ph. D., LL. M. ( do 1. 7. 2026)  Mgr. Olgou Reiserovou (s výjimkou věcí E, EXE a 11Nc), ve všech věcech D a Sd </w:t>
      </w:r>
    </w:p>
    <w:p w14:paraId="6FE936C7" w14:textId="77777777" w:rsidR="002354D0" w:rsidRPr="004C16E6" w:rsidRDefault="002354D0" w:rsidP="002354D0">
      <w:pPr>
        <w:spacing w:after="0"/>
      </w:pPr>
      <w:r w:rsidRPr="004C16E6">
        <w:rPr>
          <w:rFonts w:eastAsia="Garamond"/>
          <w:color w:val="000000"/>
        </w:rPr>
        <w:t xml:space="preserve">- vede knihu úschov včetně mundáže </w:t>
      </w:r>
    </w:p>
    <w:p w14:paraId="28A2D798" w14:textId="7AB6B48C" w:rsidR="002354D0" w:rsidRPr="004C16E6" w:rsidRDefault="002354D0" w:rsidP="002354D0">
      <w:pPr>
        <w:spacing w:after="0"/>
      </w:pPr>
      <w:r w:rsidRPr="004C16E6">
        <w:rPr>
          <w:rFonts w:eastAsia="Garamond"/>
          <w:color w:val="000000"/>
        </w:rPr>
        <w:t>- vede evidenci závětí včetně publikací</w:t>
      </w:r>
      <w:bookmarkStart w:id="9" w:name="_Hlk188603971"/>
    </w:p>
    <w:bookmarkEnd w:id="9"/>
    <w:p w14:paraId="0A35AB0D" w14:textId="77777777" w:rsidR="002354D0" w:rsidRPr="004C16E6" w:rsidRDefault="002354D0" w:rsidP="002354D0">
      <w:pPr>
        <w:spacing w:after="0"/>
        <w:rPr>
          <w:strike/>
        </w:rPr>
      </w:pPr>
      <w:r w:rsidRPr="004C16E6">
        <w:rPr>
          <w:rFonts w:eastAsia="Garamond"/>
          <w:color w:val="000000"/>
        </w:rPr>
        <w:t>- zastupuje rejstříkové vedoucí, jako v první v pořadí Simonu Kovářovou, dále Dagmar Coufalovou, po té v případě potřeby další rejstříkové vedoucí dle pokynu oprávněných osob ze správy soudu</w:t>
      </w:r>
      <w:bookmarkStart w:id="10" w:name="_Hlk188604719"/>
      <w:r w:rsidRPr="004C16E6">
        <w:rPr>
          <w:rFonts w:eastAsia="Garamond"/>
          <w:color w:val="000000"/>
        </w:rPr>
        <w:t xml:space="preserve">, </w:t>
      </w:r>
      <w:bookmarkEnd w:id="10"/>
    </w:p>
    <w:p w14:paraId="47EFDA7A" w14:textId="77777777" w:rsidR="002354D0" w:rsidRPr="004C16E6" w:rsidRDefault="002354D0" w:rsidP="002354D0">
      <w:pPr>
        <w:spacing w:after="0"/>
      </w:pPr>
      <w:r w:rsidRPr="004C16E6">
        <w:rPr>
          <w:rFonts w:eastAsia="Garamond"/>
          <w:color w:val="000000"/>
        </w:rPr>
        <w:t>- zastupuje pracovnici infocentra</w:t>
      </w:r>
    </w:p>
    <w:p w14:paraId="579D6278" w14:textId="77777777" w:rsidR="002354D0" w:rsidRPr="004C16E6" w:rsidRDefault="002354D0" w:rsidP="002354D0">
      <w:pPr>
        <w:spacing w:after="0"/>
      </w:pPr>
      <w:r w:rsidRPr="004C16E6">
        <w:rPr>
          <w:rFonts w:eastAsia="Garamond"/>
          <w:color w:val="000000"/>
        </w:rPr>
        <w:t xml:space="preserve">- vykonává další práce dle pokynu předsedkyně, místopředsedkyně, ředitelky správy soudu  </w:t>
      </w:r>
    </w:p>
    <w:p w14:paraId="4BD781DD" w14:textId="77777777" w:rsidR="002354D0" w:rsidRPr="004C16E6" w:rsidRDefault="002354D0" w:rsidP="002354D0">
      <w:pPr>
        <w:spacing w:after="0"/>
      </w:pPr>
    </w:p>
    <w:p w14:paraId="259DE72F" w14:textId="77777777" w:rsidR="002354D0" w:rsidRPr="004C16E6" w:rsidRDefault="002354D0" w:rsidP="002354D0">
      <w:pPr>
        <w:spacing w:after="0"/>
        <w:rPr>
          <w:b/>
          <w:strike/>
          <w:color w:val="FF0000"/>
        </w:rPr>
      </w:pPr>
      <w:bookmarkStart w:id="11" w:name="_Hlk188604772"/>
    </w:p>
    <w:bookmarkEnd w:id="11"/>
    <w:p w14:paraId="35BABF21" w14:textId="77777777" w:rsidR="002354D0" w:rsidRPr="004C16E6" w:rsidRDefault="002354D0" w:rsidP="002354D0">
      <w:pPr>
        <w:spacing w:after="0"/>
        <w:rPr>
          <w:b/>
        </w:rPr>
      </w:pPr>
      <w:r w:rsidRPr="004C16E6">
        <w:rPr>
          <w:rFonts w:eastAsia="Garamond"/>
          <w:b/>
          <w:color w:val="000000"/>
        </w:rPr>
        <w:t>Rejstříková vedoucí:       Michaela Šímová Kliková</w:t>
      </w:r>
    </w:p>
    <w:p w14:paraId="584332A6" w14:textId="77777777" w:rsidR="002354D0" w:rsidRPr="004C16E6" w:rsidRDefault="002354D0" w:rsidP="002354D0">
      <w:pPr>
        <w:spacing w:after="0"/>
        <w:rPr>
          <w:b/>
        </w:rPr>
      </w:pPr>
      <w:r w:rsidRPr="004C16E6">
        <w:rPr>
          <w:rFonts w:eastAsia="Garamond"/>
          <w:color w:val="000000"/>
        </w:rPr>
        <w:t>- vede veškeré evidenční pomůcky, tj. rejstříky, seznamy jmen, výkazy o vyřizování a další evidenční pomůcky dle vnitřního a kancelářského řádu pro okresní a krajské soudy a provádí mundážní a zapisovatelské práce ve všech věcech vyřizovaných oddělením soudkyně Mgr. Lenky Mužíkové, LL.M. - zapisuje návrhy v „PaNc“„Cd v P“, „L“, „Rod“ – lichý týden</w:t>
      </w:r>
    </w:p>
    <w:p w14:paraId="24FAE618" w14:textId="77777777" w:rsidR="002354D0" w:rsidRPr="004C16E6" w:rsidRDefault="002354D0" w:rsidP="002354D0">
      <w:pPr>
        <w:spacing w:after="0"/>
      </w:pPr>
      <w:r w:rsidRPr="004C16E6">
        <w:rPr>
          <w:rFonts w:eastAsia="Garamond"/>
          <w:color w:val="000000"/>
        </w:rPr>
        <w:t>- zajišťuje v době nepřítomnosti pracovnice infocentra styk s veřejností ve věcech vyřizovaných oddělením soudkyně Mgr. Lenky Mužíkové, a v P a Nc věcech vyřizovaných trestními soudci a C soudci v rámci pracovní pohotovosti</w:t>
      </w:r>
    </w:p>
    <w:p w14:paraId="4859EDC0" w14:textId="77777777" w:rsidR="002354D0" w:rsidRPr="004C16E6" w:rsidRDefault="002354D0" w:rsidP="002354D0">
      <w:pPr>
        <w:spacing w:after="0"/>
      </w:pPr>
      <w:r w:rsidRPr="004C16E6">
        <w:rPr>
          <w:rFonts w:eastAsia="Garamond"/>
          <w:color w:val="000000"/>
        </w:rPr>
        <w:t>- vede živou spisovnu „P“</w:t>
      </w:r>
    </w:p>
    <w:p w14:paraId="3D02C015" w14:textId="77777777" w:rsidR="002354D0" w:rsidRPr="004C16E6" w:rsidRDefault="002354D0" w:rsidP="002354D0">
      <w:pPr>
        <w:spacing w:after="0"/>
      </w:pPr>
      <w:r w:rsidRPr="004C16E6">
        <w:rPr>
          <w:rFonts w:eastAsia="Garamond"/>
          <w:color w:val="000000"/>
        </w:rPr>
        <w:t>- je pověřena provádět opisy z RT</w:t>
      </w:r>
    </w:p>
    <w:p w14:paraId="2D8FBD99" w14:textId="77777777" w:rsidR="002354D0" w:rsidRPr="004C16E6" w:rsidRDefault="002354D0" w:rsidP="002354D0">
      <w:pPr>
        <w:spacing w:after="0"/>
      </w:pPr>
      <w:r w:rsidRPr="004C16E6">
        <w:rPr>
          <w:rFonts w:eastAsia="Garamond"/>
          <w:color w:val="000000"/>
        </w:rPr>
        <w:t>- zajišťuje výpisy z katastru nemovitostí</w:t>
      </w:r>
    </w:p>
    <w:p w14:paraId="7E69537F" w14:textId="77777777" w:rsidR="002354D0" w:rsidRPr="004C16E6" w:rsidRDefault="002354D0" w:rsidP="002354D0">
      <w:pPr>
        <w:spacing w:after="0"/>
      </w:pPr>
      <w:r w:rsidRPr="004C16E6">
        <w:rPr>
          <w:rFonts w:eastAsia="Garamond"/>
          <w:color w:val="000000"/>
        </w:rPr>
        <w:t>- zastupuje rejstříkovou vedoucí Moniku Jedličkovou, DiS., v případě potřeby další rejstříkové vedoucí dle pokynu oprávněných osob ze správy soudu</w:t>
      </w:r>
    </w:p>
    <w:p w14:paraId="29B522D4" w14:textId="77777777" w:rsidR="002354D0" w:rsidRPr="004C16E6" w:rsidRDefault="002354D0" w:rsidP="002354D0">
      <w:pPr>
        <w:spacing w:after="0"/>
      </w:pPr>
      <w:r w:rsidRPr="004C16E6">
        <w:rPr>
          <w:rFonts w:eastAsia="Garamond"/>
          <w:color w:val="000000"/>
        </w:rPr>
        <w:t xml:space="preserve">- zastupuje pracovnici infocentra </w:t>
      </w:r>
    </w:p>
    <w:p w14:paraId="2505E3E0" w14:textId="77777777" w:rsidR="002354D0" w:rsidRPr="004C16E6" w:rsidRDefault="002354D0" w:rsidP="002354D0">
      <w:pPr>
        <w:spacing w:after="0"/>
      </w:pPr>
      <w:r w:rsidRPr="004C16E6">
        <w:rPr>
          <w:rFonts w:eastAsia="Garamond"/>
          <w:color w:val="000000"/>
        </w:rPr>
        <w:t xml:space="preserve">- vykonává další práce dle pokynu předsedkyně, místopředsedkyně, ředitelky správy soudu </w:t>
      </w:r>
    </w:p>
    <w:p w14:paraId="6E03DF70" w14:textId="77777777" w:rsidR="002354D0" w:rsidRPr="004C16E6" w:rsidRDefault="002354D0" w:rsidP="002354D0">
      <w:pPr>
        <w:spacing w:after="0"/>
      </w:pPr>
    </w:p>
    <w:p w14:paraId="259FCE70" w14:textId="77777777" w:rsidR="002354D0" w:rsidRPr="004C16E6" w:rsidRDefault="002354D0" w:rsidP="002354D0">
      <w:pPr>
        <w:spacing w:after="0"/>
        <w:rPr>
          <w:b/>
        </w:rPr>
      </w:pPr>
      <w:r w:rsidRPr="004C16E6">
        <w:rPr>
          <w:rFonts w:eastAsia="Garamond"/>
          <w:b/>
          <w:color w:val="000000"/>
        </w:rPr>
        <w:t>Rejstříková vedoucí:       Monika Jedličková, DiS.</w:t>
      </w:r>
    </w:p>
    <w:p w14:paraId="7EBF772D" w14:textId="77777777" w:rsidR="002354D0" w:rsidRPr="004C16E6" w:rsidRDefault="002354D0" w:rsidP="002354D0">
      <w:pPr>
        <w:spacing w:after="0"/>
      </w:pPr>
      <w:r w:rsidRPr="004C16E6">
        <w:rPr>
          <w:rFonts w:eastAsia="Garamond"/>
          <w:color w:val="000000"/>
        </w:rPr>
        <w:t>- vede veškeré evidenční pomůcky, tj. rejstříky, seznamy jmen, výkazy o vyřizování a další evidenční pomůcky dle vnitřního a kancelářského řádu pro okresní a krajské soudy a provádí mundážní a zapisovatelské práce ve všech věcech vyřizovaných oddělením soudkyně JUDr. Ilony Kratochvílové a v P a Nc věcech vyřizovaných trestními soudci a ve věcech Rod</w:t>
      </w:r>
    </w:p>
    <w:p w14:paraId="124BE70C" w14:textId="77777777" w:rsidR="002354D0" w:rsidRPr="004C16E6" w:rsidRDefault="002354D0" w:rsidP="002354D0">
      <w:pPr>
        <w:spacing w:after="0"/>
      </w:pPr>
      <w:r w:rsidRPr="004C16E6">
        <w:rPr>
          <w:rFonts w:eastAsia="Garamond"/>
          <w:color w:val="000000"/>
        </w:rPr>
        <w:t>- zapisuje návrhy v „PaNc“„Cd v P“, „L“, „Rod“ – sudý týden</w:t>
      </w:r>
    </w:p>
    <w:p w14:paraId="04EB67D8" w14:textId="77777777" w:rsidR="002354D0" w:rsidRPr="004C16E6" w:rsidRDefault="002354D0" w:rsidP="002354D0">
      <w:pPr>
        <w:spacing w:after="0"/>
      </w:pPr>
      <w:r w:rsidRPr="004C16E6">
        <w:rPr>
          <w:rFonts w:eastAsia="Garamond"/>
          <w:color w:val="000000"/>
        </w:rPr>
        <w:t>- vede živou spisovnu „P“</w:t>
      </w:r>
    </w:p>
    <w:p w14:paraId="55FB6A96" w14:textId="77777777" w:rsidR="002354D0" w:rsidRPr="004C16E6" w:rsidRDefault="002354D0" w:rsidP="002354D0">
      <w:pPr>
        <w:spacing w:after="0"/>
      </w:pPr>
      <w:r w:rsidRPr="004C16E6">
        <w:rPr>
          <w:rFonts w:eastAsia="Garamond"/>
          <w:color w:val="000000"/>
        </w:rPr>
        <w:lastRenderedPageBreak/>
        <w:t>- je pověřena provádět opisy z RT</w:t>
      </w:r>
    </w:p>
    <w:p w14:paraId="2934E146" w14:textId="77777777" w:rsidR="002354D0" w:rsidRPr="004C16E6" w:rsidRDefault="002354D0" w:rsidP="002354D0">
      <w:pPr>
        <w:spacing w:after="0"/>
      </w:pPr>
      <w:r w:rsidRPr="004C16E6">
        <w:rPr>
          <w:rFonts w:eastAsia="Garamond"/>
          <w:color w:val="000000"/>
        </w:rPr>
        <w:t>- zajišťuje výpisy z katastru nemovitostí</w:t>
      </w:r>
    </w:p>
    <w:p w14:paraId="6CB2F9AB" w14:textId="77777777" w:rsidR="002354D0" w:rsidRPr="004C16E6" w:rsidRDefault="002354D0" w:rsidP="002354D0">
      <w:pPr>
        <w:spacing w:after="0"/>
      </w:pPr>
      <w:r w:rsidRPr="004C16E6">
        <w:rPr>
          <w:rFonts w:eastAsia="Garamond"/>
          <w:color w:val="000000"/>
        </w:rPr>
        <w:t xml:space="preserve">- zajišťuje v době nepřítomnosti pracovnice infocentra styk s veřejností ve věcech vyřizovaných oddělením soudkyně JUDr. Ilony Kratochvílové </w:t>
      </w:r>
    </w:p>
    <w:p w14:paraId="2920FAA7" w14:textId="77777777" w:rsidR="002354D0" w:rsidRPr="004C16E6" w:rsidRDefault="002354D0" w:rsidP="002354D0">
      <w:pPr>
        <w:spacing w:after="0"/>
      </w:pPr>
      <w:r w:rsidRPr="004C16E6">
        <w:rPr>
          <w:rFonts w:eastAsia="Garamond"/>
          <w:color w:val="000000"/>
        </w:rPr>
        <w:t>- zastupuje rejstříkovou vedoucí Michaelu Šímovou Klikovou, v případě potřeby další rejstříkové vedoucí dle pokynu oprávněných osob ze správy soudu</w:t>
      </w:r>
    </w:p>
    <w:p w14:paraId="713C90F0" w14:textId="77777777" w:rsidR="002354D0" w:rsidRPr="004C16E6" w:rsidRDefault="002354D0" w:rsidP="002354D0">
      <w:pPr>
        <w:spacing w:after="0"/>
        <w:rPr>
          <w:strike/>
        </w:rPr>
      </w:pPr>
      <w:r w:rsidRPr="004C16E6">
        <w:rPr>
          <w:rFonts w:eastAsia="Garamond"/>
          <w:color w:val="000000"/>
        </w:rPr>
        <w:t>- zastupuje pracovnici infocentra</w:t>
      </w:r>
    </w:p>
    <w:p w14:paraId="3B9130D6" w14:textId="77777777" w:rsidR="002354D0" w:rsidRPr="004C16E6" w:rsidRDefault="002354D0" w:rsidP="002354D0">
      <w:pPr>
        <w:spacing w:after="0"/>
        <w:rPr>
          <w:color w:val="FF0000"/>
        </w:rPr>
      </w:pPr>
      <w:r w:rsidRPr="004C16E6">
        <w:rPr>
          <w:rFonts w:eastAsia="Garamond"/>
          <w:color w:val="000000"/>
        </w:rPr>
        <w:t xml:space="preserve">- vykonává další práce dle pokynu předsedkyně, místopředsedkyně, ředitelky správy soudu </w:t>
      </w:r>
    </w:p>
    <w:p w14:paraId="4C0B6014" w14:textId="77777777" w:rsidR="002354D0" w:rsidRPr="004C16E6" w:rsidRDefault="002354D0" w:rsidP="002354D0">
      <w:pPr>
        <w:spacing w:after="0"/>
        <w:rPr>
          <w:b/>
          <w:strike/>
        </w:rPr>
      </w:pPr>
    </w:p>
    <w:p w14:paraId="6B71AD0A" w14:textId="77777777" w:rsidR="002354D0" w:rsidRPr="004C16E6" w:rsidRDefault="002354D0" w:rsidP="002354D0">
      <w:pPr>
        <w:spacing w:after="0"/>
        <w:rPr>
          <w:b/>
          <w:strike/>
        </w:rPr>
      </w:pPr>
    </w:p>
    <w:p w14:paraId="0308474E" w14:textId="77777777" w:rsidR="002354D0" w:rsidRPr="004C16E6" w:rsidRDefault="002354D0" w:rsidP="002354D0">
      <w:pPr>
        <w:spacing w:after="0"/>
        <w:rPr>
          <w:b/>
        </w:rPr>
      </w:pPr>
      <w:bookmarkStart w:id="12" w:name="_Hlk188604918"/>
      <w:r w:rsidRPr="004C16E6">
        <w:rPr>
          <w:rFonts w:eastAsia="Garamond"/>
          <w:b/>
          <w:color w:val="000000"/>
        </w:rPr>
        <w:t xml:space="preserve">Rejstříková vedoucí:                               Martina Coufalová             </w:t>
      </w:r>
    </w:p>
    <w:bookmarkEnd w:id="12"/>
    <w:p w14:paraId="6FA439C0" w14:textId="77777777" w:rsidR="002354D0" w:rsidRPr="004C16E6" w:rsidRDefault="002354D0" w:rsidP="002354D0">
      <w:pPr>
        <w:spacing w:after="0"/>
        <w:rPr>
          <w:color w:val="FF0000"/>
        </w:rPr>
      </w:pPr>
      <w:r w:rsidRPr="004C16E6">
        <w:rPr>
          <w:rFonts w:eastAsia="Garamond"/>
          <w:color w:val="000000"/>
        </w:rPr>
        <w:t xml:space="preserve"> - vede veškeré evidenční pomůcky, tj. rejstříky, seznamy jmen, výkazy o vyřizování a další evidenční pomůcky dle vnitřního a kancelářského řádu pro okresní a krajské soudy a provádí mundážní a zapisovatelské práce ve všech věcech vyřizovaných oddělením soudce Mgr. Petra Kleina vč. mundážní a zapisovatelské práce ve všech věcech exekuční agendy EXE, E a 11Nc po „obživnutí“ věci, kde provádí administrativní úkony do pravomocného skončení řízení.</w:t>
      </w:r>
    </w:p>
    <w:p w14:paraId="0A48605C" w14:textId="77777777" w:rsidR="002354D0" w:rsidRPr="004C16E6" w:rsidRDefault="002354D0" w:rsidP="002354D0">
      <w:pPr>
        <w:spacing w:after="0"/>
        <w:rPr>
          <w:strike/>
        </w:rPr>
      </w:pPr>
      <w:r w:rsidRPr="004C16E6">
        <w:rPr>
          <w:rFonts w:eastAsia="Garamond"/>
          <w:color w:val="000000"/>
        </w:rPr>
        <w:t xml:space="preserve">- zajišťuje v době nepřítomnosti pracovnice infocentra styk s veřejností ve věcech vyřizovaných soudce Mgr. Petrem Kleinem </w:t>
      </w:r>
    </w:p>
    <w:p w14:paraId="15A5594E" w14:textId="77777777" w:rsidR="002354D0" w:rsidRPr="004C16E6" w:rsidRDefault="002354D0" w:rsidP="002354D0">
      <w:pPr>
        <w:spacing w:after="0"/>
        <w:rPr>
          <w:strike/>
        </w:rPr>
      </w:pPr>
      <w:r w:rsidRPr="004C16E6">
        <w:rPr>
          <w:rFonts w:eastAsia="Garamond"/>
          <w:color w:val="000000"/>
        </w:rPr>
        <w:t>- zastupuje rejstříkové vedoucí , jako v první v pořadí  Dagmar Coufalovou, Simonu Kovářovou, v případě potřeby další rejstříkové vedoucí dle pokynu oprávněných osob ze správy soudu</w:t>
      </w:r>
      <w:bookmarkStart w:id="13" w:name="_Hlk188605030"/>
    </w:p>
    <w:bookmarkEnd w:id="13"/>
    <w:p w14:paraId="035FBB70" w14:textId="77777777" w:rsidR="002354D0" w:rsidRPr="004C16E6" w:rsidRDefault="002354D0" w:rsidP="002354D0">
      <w:pPr>
        <w:spacing w:after="0"/>
      </w:pPr>
      <w:r w:rsidRPr="004C16E6">
        <w:rPr>
          <w:rFonts w:eastAsia="Garamond"/>
          <w:color w:val="000000"/>
        </w:rPr>
        <w:t>- zastupuje pracovnici infocentra</w:t>
      </w:r>
    </w:p>
    <w:p w14:paraId="0AA670B6" w14:textId="77777777" w:rsidR="002354D0" w:rsidRPr="004C16E6" w:rsidRDefault="002354D0" w:rsidP="002354D0">
      <w:pPr>
        <w:spacing w:after="0"/>
      </w:pPr>
      <w:r w:rsidRPr="004C16E6">
        <w:rPr>
          <w:rFonts w:eastAsia="Garamond"/>
          <w:color w:val="000000"/>
        </w:rPr>
        <w:t xml:space="preserve">- vykonává další práce dle pokynu předsedkyně, místopředsedkyně a ředitelky správy soudu           </w:t>
      </w:r>
    </w:p>
    <w:p w14:paraId="2E3EB25C" w14:textId="77777777" w:rsidR="002354D0" w:rsidRPr="004C16E6" w:rsidRDefault="002354D0" w:rsidP="002354D0">
      <w:pPr>
        <w:spacing w:after="0"/>
        <w:rPr>
          <w:b/>
          <w:strike/>
        </w:rPr>
      </w:pPr>
    </w:p>
    <w:p w14:paraId="364D4EC3" w14:textId="77777777" w:rsidR="002354D0" w:rsidRPr="004C16E6" w:rsidRDefault="002354D0" w:rsidP="002354D0">
      <w:pPr>
        <w:spacing w:after="0"/>
        <w:rPr>
          <w:b/>
          <w:color w:val="FF0000"/>
        </w:rPr>
      </w:pPr>
    </w:p>
    <w:p w14:paraId="4ED3526D" w14:textId="77777777" w:rsidR="002354D0" w:rsidRPr="004C16E6" w:rsidRDefault="002354D0" w:rsidP="002354D0">
      <w:pPr>
        <w:spacing w:after="0"/>
        <w:rPr>
          <w:b/>
        </w:rPr>
      </w:pPr>
      <w:r w:rsidRPr="004C16E6">
        <w:rPr>
          <w:rFonts w:eastAsia="Garamond"/>
          <w:b/>
          <w:color w:val="000000"/>
        </w:rPr>
        <w:t xml:space="preserve">Rejstříková vedoucí: </w:t>
      </w:r>
      <w:r w:rsidRPr="004C16E6">
        <w:rPr>
          <w:rFonts w:eastAsia="Garamond"/>
          <w:b/>
          <w:color w:val="000000"/>
        </w:rPr>
        <w:tab/>
      </w:r>
      <w:r w:rsidRPr="004C16E6">
        <w:rPr>
          <w:rFonts w:eastAsia="Garamond"/>
          <w:b/>
          <w:color w:val="000000"/>
        </w:rPr>
        <w:tab/>
      </w:r>
      <w:r w:rsidRPr="004C16E6">
        <w:rPr>
          <w:rFonts w:eastAsia="Garamond"/>
          <w:b/>
          <w:color w:val="000000"/>
        </w:rPr>
        <w:tab/>
        <w:t>Dagmar Coufalová</w:t>
      </w:r>
    </w:p>
    <w:p w14:paraId="1C0DF34C" w14:textId="77777777" w:rsidR="002354D0" w:rsidRPr="004C16E6" w:rsidRDefault="002354D0" w:rsidP="002354D0">
      <w:pPr>
        <w:spacing w:after="0"/>
        <w:rPr>
          <w:strike/>
          <w:color w:val="FF0000"/>
        </w:rPr>
      </w:pPr>
      <w:r w:rsidRPr="004C16E6">
        <w:rPr>
          <w:rFonts w:eastAsia="Garamond"/>
          <w:color w:val="000000"/>
        </w:rPr>
        <w:t xml:space="preserve">- vede veškeré evidenční pomůcky, tj. rejstříky, seznamy jmen, výkazy o vyřizování a další evidenční pomůcky dle vnitřního a kancelářského řádu pro okresní a krajské soudy a provádí mundážní a zapisovatelské práce ve všech věcech vyřizovaných oddělením soudkyně Mgr. Kateřiny Edlové, a ve všech věcech EPR  </w:t>
      </w:r>
    </w:p>
    <w:p w14:paraId="5E3B59F6" w14:textId="77777777" w:rsidR="002354D0" w:rsidRPr="004C16E6" w:rsidRDefault="002354D0" w:rsidP="002354D0">
      <w:pPr>
        <w:spacing w:after="0"/>
        <w:rPr>
          <w:strike/>
        </w:rPr>
      </w:pPr>
      <w:r w:rsidRPr="004C16E6">
        <w:rPr>
          <w:rFonts w:eastAsia="Garamond"/>
          <w:color w:val="000000"/>
        </w:rPr>
        <w:t>- zajišťuje v době nepřítomnosti pracovnice infocentra styk s veřejností ve věcech vyřizovaných soudkyní Mgr. Kateřinou Edlovou</w:t>
      </w:r>
    </w:p>
    <w:p w14:paraId="25F72AC7" w14:textId="77777777" w:rsidR="002354D0" w:rsidRPr="004C16E6" w:rsidRDefault="002354D0" w:rsidP="002354D0">
      <w:pPr>
        <w:spacing w:after="0"/>
        <w:rPr>
          <w:strike/>
        </w:rPr>
      </w:pPr>
      <w:r w:rsidRPr="004C16E6">
        <w:rPr>
          <w:rFonts w:eastAsia="Garamond"/>
          <w:color w:val="000000"/>
        </w:rPr>
        <w:t>- zastupuje další rejstříkové vedoucí, jako první v pořadí Martinu Coufalovou, Moniku Jakovcovou, v případě potřeby další rejstříkové vedoucí dle pokynu oprávněných osob ze správy soudu</w:t>
      </w:r>
    </w:p>
    <w:p w14:paraId="1630EA2A" w14:textId="77777777" w:rsidR="002354D0" w:rsidRPr="004C16E6" w:rsidRDefault="002354D0" w:rsidP="002354D0">
      <w:pPr>
        <w:spacing w:after="0"/>
      </w:pPr>
      <w:r w:rsidRPr="004C16E6">
        <w:rPr>
          <w:rFonts w:eastAsia="Garamond"/>
          <w:color w:val="000000"/>
        </w:rPr>
        <w:t>- vede sběrné spisy EPR</w:t>
      </w:r>
    </w:p>
    <w:p w14:paraId="6D9406E0" w14:textId="77777777" w:rsidR="002354D0" w:rsidRPr="004C16E6" w:rsidRDefault="002354D0" w:rsidP="002354D0">
      <w:pPr>
        <w:spacing w:after="0"/>
      </w:pPr>
      <w:r w:rsidRPr="004C16E6">
        <w:rPr>
          <w:rFonts w:eastAsia="Garamond"/>
          <w:color w:val="000000"/>
        </w:rPr>
        <w:t>- zastupuje pracovnici infocentra</w:t>
      </w:r>
    </w:p>
    <w:p w14:paraId="0688EDB0" w14:textId="77777777" w:rsidR="00D37386" w:rsidRPr="004C16E6" w:rsidRDefault="002354D0" w:rsidP="002354D0">
      <w:pPr>
        <w:spacing w:after="0"/>
        <w:rPr>
          <w:rFonts w:eastAsia="Garamond"/>
          <w:color w:val="000000"/>
        </w:rPr>
      </w:pPr>
      <w:r w:rsidRPr="004C16E6">
        <w:rPr>
          <w:rFonts w:eastAsia="Garamond"/>
          <w:color w:val="000000"/>
        </w:rPr>
        <w:t xml:space="preserve">- vykonává další práce dle pokynu předsedkyně, místopředsedkyně a ředitelky správy soudu          </w:t>
      </w:r>
    </w:p>
    <w:p w14:paraId="0C97A792" w14:textId="77777777" w:rsidR="00D37386" w:rsidRPr="004C16E6" w:rsidRDefault="00D37386" w:rsidP="002354D0">
      <w:pPr>
        <w:spacing w:after="0"/>
        <w:rPr>
          <w:rFonts w:eastAsia="Garamond"/>
          <w:color w:val="000000"/>
        </w:rPr>
      </w:pPr>
    </w:p>
    <w:p w14:paraId="0A78A2F7" w14:textId="77777777" w:rsidR="00D37386" w:rsidRPr="004C16E6" w:rsidRDefault="00D37386" w:rsidP="002354D0">
      <w:pPr>
        <w:spacing w:after="0"/>
        <w:rPr>
          <w:rFonts w:eastAsia="Garamond"/>
          <w:color w:val="000000"/>
        </w:rPr>
      </w:pPr>
    </w:p>
    <w:p w14:paraId="60A1D41B" w14:textId="3A65DBAD" w:rsidR="00D37386" w:rsidRPr="004C16E6" w:rsidRDefault="00D37386" w:rsidP="00D37386">
      <w:pPr>
        <w:spacing w:after="0"/>
        <w:rPr>
          <w:rFonts w:eastAsia="Garamond"/>
          <w:b/>
          <w:color w:val="000000"/>
        </w:rPr>
      </w:pPr>
      <w:r w:rsidRPr="004C16E6">
        <w:rPr>
          <w:color w:val="FF0000"/>
        </w:rPr>
        <w:t>S účinností od 1. 11. 2026 se vkládá následující pracovní zařazení:</w:t>
      </w:r>
    </w:p>
    <w:p w14:paraId="7BBF9E96" w14:textId="77777777" w:rsidR="00D37386" w:rsidRPr="004C16E6" w:rsidRDefault="00D37386" w:rsidP="00D37386">
      <w:pPr>
        <w:spacing w:after="0"/>
        <w:rPr>
          <w:rFonts w:eastAsia="Garamond"/>
          <w:b/>
          <w:color w:val="000000"/>
        </w:rPr>
      </w:pPr>
    </w:p>
    <w:p w14:paraId="28110C62" w14:textId="3B530A51" w:rsidR="00D37386" w:rsidRPr="004C16E6" w:rsidRDefault="00D37386" w:rsidP="00D37386">
      <w:pPr>
        <w:spacing w:after="0"/>
        <w:rPr>
          <w:b/>
          <w:color w:val="FF0000"/>
        </w:rPr>
      </w:pPr>
      <w:r w:rsidRPr="004C16E6">
        <w:rPr>
          <w:rFonts w:eastAsia="Garamond"/>
          <w:b/>
          <w:color w:val="FF0000"/>
        </w:rPr>
        <w:t xml:space="preserve">Rejstříková vedoucí: </w:t>
      </w:r>
      <w:r w:rsidRPr="004C16E6">
        <w:rPr>
          <w:rFonts w:eastAsia="Garamond"/>
          <w:b/>
          <w:color w:val="FF0000"/>
        </w:rPr>
        <w:tab/>
      </w:r>
      <w:r w:rsidRPr="004C16E6">
        <w:rPr>
          <w:rFonts w:eastAsia="Garamond"/>
          <w:b/>
          <w:color w:val="FF0000"/>
        </w:rPr>
        <w:tab/>
      </w:r>
      <w:r w:rsidRPr="004C16E6">
        <w:rPr>
          <w:rFonts w:eastAsia="Garamond"/>
          <w:b/>
          <w:color w:val="FF0000"/>
        </w:rPr>
        <w:tab/>
        <w:t>Jana Rožánková</w:t>
      </w:r>
    </w:p>
    <w:p w14:paraId="3114E3CB" w14:textId="2F63EA45" w:rsidR="00D37386" w:rsidRPr="004C16E6" w:rsidRDefault="00D37386" w:rsidP="00D37386">
      <w:pPr>
        <w:spacing w:after="0"/>
        <w:rPr>
          <w:strike/>
          <w:color w:val="FF0000"/>
        </w:rPr>
      </w:pPr>
      <w:r w:rsidRPr="004C16E6">
        <w:rPr>
          <w:rFonts w:eastAsia="Garamond"/>
          <w:color w:val="FF0000"/>
        </w:rPr>
        <w:t xml:space="preserve">- vede veškeré evidenční pomůcky, tj. rejstříky, seznamy jmen, výkazy o vyřizování a další evidenční pomůcky dle vnitřního a kancelářského řádu pro okresní a krajské soudy a provádí mundážní a zapisovatelské práce ve všech věcech vyřizovaných oddělením soudkyně Mgr. Petry Heřmanová, a ve všech věcech EPR  </w:t>
      </w:r>
    </w:p>
    <w:p w14:paraId="0973B492" w14:textId="65F7B5DB" w:rsidR="00D37386" w:rsidRPr="004C16E6" w:rsidRDefault="00D37386" w:rsidP="00D37386">
      <w:pPr>
        <w:spacing w:after="0"/>
        <w:rPr>
          <w:strike/>
          <w:color w:val="FF0000"/>
        </w:rPr>
      </w:pPr>
      <w:r w:rsidRPr="004C16E6">
        <w:rPr>
          <w:rFonts w:eastAsia="Garamond"/>
          <w:color w:val="FF0000"/>
        </w:rPr>
        <w:t>- zajišťuje v době nepřítomnosti pracovnice infocentra styk s veřejností ve věcech vyřizovaných soudkyní Mgr. Petrou Heřmanovou</w:t>
      </w:r>
    </w:p>
    <w:p w14:paraId="36E30601" w14:textId="09CD5851" w:rsidR="00D37386" w:rsidRPr="004C16E6" w:rsidRDefault="00D37386" w:rsidP="00D37386">
      <w:pPr>
        <w:spacing w:after="0"/>
        <w:rPr>
          <w:strike/>
          <w:color w:val="FF0000"/>
        </w:rPr>
      </w:pPr>
      <w:r w:rsidRPr="004C16E6">
        <w:rPr>
          <w:rFonts w:eastAsia="Garamond"/>
          <w:color w:val="FF0000"/>
        </w:rPr>
        <w:t>- zastupuje v případě potřeby další rejstříkové vedoucí dle pokynu oprávněných osob ze správy soudu</w:t>
      </w:r>
    </w:p>
    <w:p w14:paraId="3E6A1A59" w14:textId="77777777" w:rsidR="00D37386" w:rsidRPr="004C16E6" w:rsidRDefault="00D37386" w:rsidP="00D37386">
      <w:pPr>
        <w:spacing w:after="0"/>
        <w:rPr>
          <w:color w:val="FF0000"/>
        </w:rPr>
      </w:pPr>
      <w:r w:rsidRPr="004C16E6">
        <w:rPr>
          <w:rFonts w:eastAsia="Garamond"/>
          <w:color w:val="FF0000"/>
        </w:rPr>
        <w:t>- vede sběrné spisy EPR</w:t>
      </w:r>
    </w:p>
    <w:p w14:paraId="078194D6" w14:textId="77777777" w:rsidR="00D37386" w:rsidRPr="004C16E6" w:rsidRDefault="00D37386" w:rsidP="00D37386">
      <w:pPr>
        <w:spacing w:after="0"/>
        <w:rPr>
          <w:color w:val="FF0000"/>
        </w:rPr>
      </w:pPr>
      <w:r w:rsidRPr="004C16E6">
        <w:rPr>
          <w:rFonts w:eastAsia="Garamond"/>
          <w:color w:val="FF0000"/>
        </w:rPr>
        <w:t>- zastupuje pracovnici infocentra</w:t>
      </w:r>
    </w:p>
    <w:p w14:paraId="11379AAE" w14:textId="77777777" w:rsidR="00D37386" w:rsidRPr="004C16E6" w:rsidRDefault="00D37386" w:rsidP="00D37386">
      <w:pPr>
        <w:spacing w:after="0"/>
        <w:rPr>
          <w:rFonts w:eastAsia="Garamond"/>
          <w:color w:val="FF0000"/>
        </w:rPr>
      </w:pPr>
      <w:r w:rsidRPr="004C16E6">
        <w:rPr>
          <w:rFonts w:eastAsia="Garamond"/>
          <w:color w:val="FF0000"/>
        </w:rPr>
        <w:t xml:space="preserve">- vykonává další práce dle pokynu předsedkyně, místopředsedkyně a ředitelky správy soudu          </w:t>
      </w:r>
    </w:p>
    <w:p w14:paraId="05123F3F" w14:textId="77777777" w:rsidR="00D37386" w:rsidRPr="004C16E6" w:rsidRDefault="00D37386" w:rsidP="002354D0">
      <w:pPr>
        <w:spacing w:after="0"/>
        <w:rPr>
          <w:rFonts w:eastAsia="Garamond"/>
          <w:color w:val="FF0000"/>
        </w:rPr>
      </w:pPr>
    </w:p>
    <w:p w14:paraId="2E65D785" w14:textId="0F984094" w:rsidR="002354D0" w:rsidRPr="004C16E6" w:rsidRDefault="002354D0" w:rsidP="002354D0">
      <w:pPr>
        <w:spacing w:after="0"/>
      </w:pPr>
      <w:r w:rsidRPr="004C16E6">
        <w:rPr>
          <w:rFonts w:eastAsia="Garamond"/>
          <w:color w:val="000000"/>
        </w:rPr>
        <w:t xml:space="preserve"> </w:t>
      </w:r>
    </w:p>
    <w:p w14:paraId="1409CFE7" w14:textId="77777777" w:rsidR="002354D0" w:rsidRPr="004C16E6" w:rsidRDefault="002354D0" w:rsidP="002354D0">
      <w:pPr>
        <w:spacing w:after="0"/>
        <w:rPr>
          <w:b/>
          <w:strike/>
        </w:rPr>
      </w:pPr>
    </w:p>
    <w:p w14:paraId="57798870" w14:textId="77777777" w:rsidR="002354D0" w:rsidRPr="004C16E6" w:rsidRDefault="002354D0" w:rsidP="002354D0">
      <w:pPr>
        <w:spacing w:after="0"/>
        <w:rPr>
          <w:b/>
        </w:rPr>
      </w:pPr>
      <w:r w:rsidRPr="004C16E6">
        <w:rPr>
          <w:rFonts w:eastAsia="Garamond"/>
          <w:b/>
          <w:color w:val="000000"/>
        </w:rPr>
        <w:t xml:space="preserve">Zapisovatel:                           </w:t>
      </w:r>
      <w:r w:rsidRPr="004C16E6">
        <w:rPr>
          <w:rFonts w:eastAsia="Garamond"/>
          <w:b/>
          <w:color w:val="000000"/>
        </w:rPr>
        <w:tab/>
        <w:t xml:space="preserve">Daniel Tanko           </w:t>
      </w:r>
    </w:p>
    <w:p w14:paraId="6C742161" w14:textId="77777777" w:rsidR="002354D0" w:rsidRPr="004C16E6" w:rsidRDefault="002354D0" w:rsidP="002354D0">
      <w:pPr>
        <w:spacing w:after="0"/>
      </w:pPr>
      <w:r w:rsidRPr="004C16E6">
        <w:rPr>
          <w:rFonts w:eastAsia="Garamond"/>
          <w:color w:val="000000"/>
        </w:rPr>
        <w:t>- provádí mundážní a zapisovatelské práce ve věcech – „C“, „EC“, „EVC“, „P“, „Nc“, „E“, „EXE“, „L“,  „Cd“,  „D“, „Rod“, „T“, „Nt“, „Ntm“, „Td“</w:t>
      </w:r>
    </w:p>
    <w:p w14:paraId="3E316745" w14:textId="77777777" w:rsidR="002354D0" w:rsidRPr="004C16E6" w:rsidRDefault="002354D0" w:rsidP="002354D0">
      <w:pPr>
        <w:spacing w:after="0"/>
      </w:pPr>
      <w:r w:rsidRPr="004C16E6">
        <w:rPr>
          <w:rFonts w:eastAsia="Garamond"/>
          <w:color w:val="000000"/>
        </w:rPr>
        <w:t xml:space="preserve">- vykonává další práce dle pokynu předsedy senátu, předsedkyně soudu a ředitelky správy soudu    </w:t>
      </w:r>
    </w:p>
    <w:p w14:paraId="0853A49A" w14:textId="77777777" w:rsidR="002354D0" w:rsidRPr="004C16E6" w:rsidRDefault="002354D0" w:rsidP="002354D0">
      <w:pPr>
        <w:spacing w:after="0"/>
      </w:pPr>
    </w:p>
    <w:p w14:paraId="0BDE55F4" w14:textId="4DCB788B" w:rsidR="00144423" w:rsidRPr="004C16E6" w:rsidRDefault="009B1BA6">
      <w:r w:rsidRPr="004C16E6">
        <w:rPr>
          <w:color w:val="FF0000"/>
        </w:rPr>
        <w:t>S účinností od 29. 10. 2026 se vypouští následující pracovní zařazení</w:t>
      </w:r>
      <w:r w:rsidR="00647BB8" w:rsidRPr="004C16E6">
        <w:rPr>
          <w:color w:val="FF0000"/>
        </w:rPr>
        <w:t>:</w:t>
      </w:r>
    </w:p>
    <w:p w14:paraId="6B943958" w14:textId="77777777" w:rsidR="002354D0" w:rsidRPr="004C16E6" w:rsidRDefault="002354D0" w:rsidP="002354D0">
      <w:pPr>
        <w:spacing w:after="0"/>
        <w:rPr>
          <w:b/>
        </w:rPr>
      </w:pPr>
      <w:r w:rsidRPr="004C16E6">
        <w:rPr>
          <w:rFonts w:eastAsia="Garamond"/>
          <w:b/>
          <w:strike/>
          <w:color w:val="FF0000"/>
        </w:rPr>
        <w:t xml:space="preserve">Zapisovatelka:                           </w:t>
      </w:r>
      <w:r w:rsidRPr="004C16E6">
        <w:rPr>
          <w:rFonts w:eastAsia="Garamond"/>
          <w:b/>
          <w:strike/>
          <w:color w:val="FF0000"/>
        </w:rPr>
        <w:tab/>
        <w:t xml:space="preserve">Iva Evelína Hlínová , Dis.          </w:t>
      </w:r>
    </w:p>
    <w:p w14:paraId="3068DEA7" w14:textId="77777777" w:rsidR="002354D0" w:rsidRPr="004C16E6" w:rsidRDefault="002354D0" w:rsidP="002354D0">
      <w:pPr>
        <w:spacing w:after="0"/>
      </w:pPr>
      <w:r w:rsidRPr="004C16E6">
        <w:rPr>
          <w:rFonts w:eastAsia="Garamond"/>
          <w:strike/>
          <w:color w:val="FF0000"/>
        </w:rPr>
        <w:t>- provádí mundážní a zapisovatelské práce ve věcech – „C“, „EC“, „EVC“, „P“, „Nc“, „E“, „EXE“, „L“,  „Cd“,  „D“, „Rod“, „T“, „Nt“, „Ntm“, „Td“</w:t>
      </w:r>
    </w:p>
    <w:p w14:paraId="423285E8" w14:textId="77777777" w:rsidR="002354D0" w:rsidRPr="004C16E6" w:rsidRDefault="002354D0" w:rsidP="002354D0">
      <w:pPr>
        <w:spacing w:after="0"/>
      </w:pPr>
      <w:r w:rsidRPr="004C16E6">
        <w:rPr>
          <w:rFonts w:eastAsia="Garamond"/>
          <w:strike/>
          <w:color w:val="FF0000"/>
        </w:rPr>
        <w:t xml:space="preserve">- vykonává další práce dle pokynu předsedy senátu, předsedkyně soudu a ředitelky správy soudu    </w:t>
      </w:r>
    </w:p>
    <w:p w14:paraId="2747FBEF" w14:textId="77777777" w:rsidR="002354D0" w:rsidRPr="004C16E6" w:rsidRDefault="002354D0" w:rsidP="002354D0">
      <w:pPr>
        <w:spacing w:after="0"/>
      </w:pPr>
    </w:p>
    <w:p w14:paraId="39675378" w14:textId="77777777" w:rsidR="00D37386" w:rsidRPr="004C16E6" w:rsidRDefault="00D37386" w:rsidP="00D37386">
      <w:pPr>
        <w:spacing w:after="0"/>
        <w:rPr>
          <w:rFonts w:eastAsia="Garamond"/>
          <w:b/>
          <w:color w:val="000000"/>
        </w:rPr>
      </w:pPr>
    </w:p>
    <w:p w14:paraId="4D989F8D" w14:textId="7B4D5073" w:rsidR="00D37386" w:rsidRPr="004C16E6" w:rsidRDefault="00D37386" w:rsidP="00D37386">
      <w:pPr>
        <w:spacing w:after="0"/>
        <w:rPr>
          <w:rFonts w:eastAsia="Garamond"/>
          <w:bCs/>
          <w:color w:val="FF0000"/>
        </w:rPr>
      </w:pPr>
      <w:r w:rsidRPr="004C16E6">
        <w:rPr>
          <w:rFonts w:eastAsia="Garamond"/>
          <w:bCs/>
          <w:color w:val="FF0000"/>
        </w:rPr>
        <w:t xml:space="preserve">S účinností od </w:t>
      </w:r>
      <w:r w:rsidR="00647BB8" w:rsidRPr="004C16E6">
        <w:rPr>
          <w:rFonts w:eastAsia="Garamond"/>
          <w:bCs/>
          <w:color w:val="FF0000"/>
        </w:rPr>
        <w:t>31. 10</w:t>
      </w:r>
      <w:r w:rsidRPr="004C16E6">
        <w:rPr>
          <w:rFonts w:eastAsia="Garamond"/>
          <w:bCs/>
          <w:color w:val="FF0000"/>
        </w:rPr>
        <w:t>. 2026 se vypouští následující pracovní zařazení:</w:t>
      </w:r>
    </w:p>
    <w:p w14:paraId="3E06704B" w14:textId="77777777" w:rsidR="00D37386" w:rsidRPr="004C16E6" w:rsidRDefault="00D37386" w:rsidP="00D37386">
      <w:pPr>
        <w:spacing w:after="0"/>
        <w:rPr>
          <w:rFonts w:eastAsia="Garamond"/>
          <w:b/>
          <w:color w:val="FF0000"/>
        </w:rPr>
      </w:pPr>
    </w:p>
    <w:p w14:paraId="745D76EF" w14:textId="732DC5B4" w:rsidR="00D37386" w:rsidRPr="004C16E6" w:rsidRDefault="00D37386" w:rsidP="00D37386">
      <w:pPr>
        <w:spacing w:after="0"/>
        <w:rPr>
          <w:b/>
          <w:strike/>
          <w:color w:val="FF0000"/>
        </w:rPr>
      </w:pPr>
      <w:r w:rsidRPr="004C16E6">
        <w:rPr>
          <w:rFonts w:eastAsia="Garamond"/>
          <w:b/>
          <w:strike/>
          <w:color w:val="FF0000"/>
        </w:rPr>
        <w:t xml:space="preserve">Zapisovatelka:                           </w:t>
      </w:r>
      <w:r w:rsidRPr="004C16E6">
        <w:rPr>
          <w:rFonts w:eastAsia="Garamond"/>
          <w:b/>
          <w:strike/>
          <w:color w:val="FF0000"/>
        </w:rPr>
        <w:tab/>
        <w:t>Jana  Rožánková</w:t>
      </w:r>
    </w:p>
    <w:p w14:paraId="40A8AE3D" w14:textId="77777777" w:rsidR="00D37386" w:rsidRPr="004C16E6" w:rsidRDefault="00D37386" w:rsidP="00D37386">
      <w:pPr>
        <w:spacing w:after="0"/>
        <w:rPr>
          <w:strike/>
          <w:color w:val="FF0000"/>
        </w:rPr>
      </w:pPr>
      <w:r w:rsidRPr="004C16E6">
        <w:rPr>
          <w:rFonts w:eastAsia="Garamond"/>
          <w:strike/>
          <w:color w:val="FF0000"/>
        </w:rPr>
        <w:t>- provádí mundážní a zapisovatelské práce ve věcech – „C“, „EC“, „EVC“, „P“, „Nc“, „E“, „EXE“, „L“,  „Cd“,  „D“, „Rod“, „T“, „Nt“, „Ntm“, „Td“</w:t>
      </w:r>
    </w:p>
    <w:p w14:paraId="223142B0" w14:textId="77777777" w:rsidR="00D37386" w:rsidRPr="004C16E6" w:rsidRDefault="00D37386" w:rsidP="00D37386">
      <w:pPr>
        <w:spacing w:after="0"/>
        <w:rPr>
          <w:strike/>
          <w:color w:val="FF0000"/>
        </w:rPr>
      </w:pPr>
      <w:r w:rsidRPr="004C16E6">
        <w:rPr>
          <w:rFonts w:eastAsia="Garamond"/>
          <w:strike/>
          <w:color w:val="FF0000"/>
        </w:rPr>
        <w:t xml:space="preserve">- vykonává další práce dle pokynu předsedy senátu, předsedkyně soudu a ředitelky správy soudu    </w:t>
      </w:r>
    </w:p>
    <w:p w14:paraId="56D81C53" w14:textId="77777777" w:rsidR="00D37386" w:rsidRPr="004C16E6" w:rsidRDefault="00D37386" w:rsidP="00D37386">
      <w:pPr>
        <w:spacing w:after="0"/>
        <w:rPr>
          <w:strike/>
          <w:color w:val="FF0000"/>
        </w:rPr>
      </w:pPr>
    </w:p>
    <w:p w14:paraId="6C13DC2D" w14:textId="77777777" w:rsidR="002354D0" w:rsidRPr="004C16E6" w:rsidRDefault="002354D0" w:rsidP="002354D0">
      <w:pPr>
        <w:spacing w:after="0"/>
      </w:pPr>
    </w:p>
    <w:p w14:paraId="50F2A993" w14:textId="77777777" w:rsidR="002354D0" w:rsidRPr="004C16E6" w:rsidRDefault="002354D0" w:rsidP="002354D0">
      <w:pPr>
        <w:spacing w:after="0"/>
      </w:pPr>
    </w:p>
    <w:p w14:paraId="086056BB" w14:textId="77777777" w:rsidR="002354D0" w:rsidRPr="004C16E6" w:rsidRDefault="002354D0" w:rsidP="002354D0">
      <w:pPr>
        <w:spacing w:after="0"/>
        <w:rPr>
          <w:b/>
        </w:rPr>
      </w:pPr>
      <w:r w:rsidRPr="004C16E6">
        <w:rPr>
          <w:rFonts w:eastAsia="Garamond"/>
          <w:b/>
          <w:color w:val="000000"/>
        </w:rPr>
        <w:t>Soudní vykonavatelka:                      Petra Podskalská</w:t>
      </w:r>
    </w:p>
    <w:p w14:paraId="72EBEDBE" w14:textId="77777777" w:rsidR="002354D0" w:rsidRPr="004C16E6" w:rsidRDefault="002354D0" w:rsidP="002354D0">
      <w:pPr>
        <w:spacing w:after="0"/>
      </w:pPr>
      <w:r w:rsidRPr="004C16E6">
        <w:rPr>
          <w:rFonts w:eastAsia="Garamond"/>
          <w:color w:val="000000"/>
        </w:rPr>
        <w:lastRenderedPageBreak/>
        <w:t>- provádí soudní výkony rozhodnutí prodejem movitých věcí, včetně dražeb, výkony rozhodnutí vyklizením a soudní výkony rozhodnutí ve věcech nezletilých dětí a domácího násilí</w:t>
      </w:r>
    </w:p>
    <w:p w14:paraId="600C797F" w14:textId="77777777" w:rsidR="002354D0" w:rsidRPr="004C16E6" w:rsidRDefault="002354D0" w:rsidP="002354D0">
      <w:pPr>
        <w:spacing w:after="0"/>
      </w:pPr>
      <w:r w:rsidRPr="004C16E6">
        <w:rPr>
          <w:rFonts w:eastAsia="Garamond"/>
          <w:color w:val="000000"/>
        </w:rPr>
        <w:t>- vede sklad sepsaných movitých věcí</w:t>
      </w:r>
    </w:p>
    <w:p w14:paraId="599DF77E" w14:textId="77777777" w:rsidR="002354D0" w:rsidRPr="004C16E6" w:rsidRDefault="002354D0" w:rsidP="002354D0">
      <w:pPr>
        <w:spacing w:after="0"/>
      </w:pPr>
      <w:r w:rsidRPr="004C16E6">
        <w:rPr>
          <w:rFonts w:eastAsia="Garamond"/>
          <w:color w:val="000000"/>
        </w:rPr>
        <w:t>- vykonává další práce dle pokynu předsedkyně, místopředsedkyně a ředitelky správy soudu</w:t>
      </w:r>
    </w:p>
    <w:p w14:paraId="1C2C8E5E" w14:textId="77777777" w:rsidR="002354D0" w:rsidRPr="004C16E6" w:rsidRDefault="002354D0" w:rsidP="002354D0">
      <w:pPr>
        <w:spacing w:after="0"/>
      </w:pPr>
      <w:r w:rsidRPr="004C16E6">
        <w:rPr>
          <w:rFonts w:eastAsia="Garamond"/>
          <w:color w:val="000000"/>
        </w:rPr>
        <w:t>Zástup: Zlata Švandová, Anna Mikušová (soudní výkony prodej movitých věcí, vyklizení, domácí násilí), Petra Kuncová, Jana Tkáčová, Bc. Marcela Balinová, DiS. (výkon rozhodnutí ve věcech nezletilých dětí)</w:t>
      </w:r>
    </w:p>
    <w:p w14:paraId="745E6DB5" w14:textId="77777777" w:rsidR="002354D0" w:rsidRPr="004C16E6" w:rsidRDefault="002354D0" w:rsidP="002354D0">
      <w:pPr>
        <w:spacing w:after="0"/>
        <w:rPr>
          <w:b/>
        </w:rPr>
      </w:pPr>
    </w:p>
    <w:p w14:paraId="65A3B67B" w14:textId="77777777" w:rsidR="002354D0" w:rsidRPr="004C16E6" w:rsidRDefault="002354D0" w:rsidP="002354D0">
      <w:pPr>
        <w:spacing w:after="0"/>
        <w:rPr>
          <w:b/>
        </w:rPr>
      </w:pPr>
      <w:r w:rsidRPr="004C16E6">
        <w:rPr>
          <w:rFonts w:eastAsia="Garamond"/>
          <w:b/>
          <w:color w:val="000000"/>
        </w:rPr>
        <w:t>Ostatní pracovníci</w:t>
      </w:r>
    </w:p>
    <w:p w14:paraId="549C8518" w14:textId="77777777" w:rsidR="002354D0" w:rsidRPr="004C16E6" w:rsidRDefault="002354D0" w:rsidP="002354D0">
      <w:pPr>
        <w:spacing w:after="0"/>
        <w:rPr>
          <w:b/>
        </w:rPr>
      </w:pPr>
    </w:p>
    <w:p w14:paraId="13AABF97" w14:textId="77777777" w:rsidR="002354D0" w:rsidRPr="004C16E6" w:rsidRDefault="002354D0" w:rsidP="002354D0">
      <w:pPr>
        <w:spacing w:after="0"/>
        <w:rPr>
          <w:b/>
        </w:rPr>
      </w:pPr>
      <w:r w:rsidRPr="004C16E6">
        <w:rPr>
          <w:rFonts w:eastAsia="Garamond"/>
          <w:b/>
          <w:color w:val="000000"/>
        </w:rPr>
        <w:t>Řidič:                                                   František Matoušek</w:t>
      </w:r>
    </w:p>
    <w:p w14:paraId="1884BD7A" w14:textId="77777777" w:rsidR="002354D0" w:rsidRPr="004C16E6" w:rsidRDefault="002354D0" w:rsidP="002354D0">
      <w:pPr>
        <w:spacing w:after="0"/>
      </w:pPr>
      <w:r w:rsidRPr="004C16E6">
        <w:rPr>
          <w:rFonts w:eastAsia="Garamond"/>
          <w:color w:val="000000"/>
        </w:rPr>
        <w:t>- provádí přepravu zaměstnanců soudu, zajišťuje dopravu při soudním výkonu rozhodnutí a předběžném opatření</w:t>
      </w:r>
    </w:p>
    <w:p w14:paraId="3765BEF2" w14:textId="77777777" w:rsidR="002354D0" w:rsidRPr="004C16E6" w:rsidRDefault="002354D0" w:rsidP="002354D0">
      <w:pPr>
        <w:spacing w:after="0"/>
      </w:pPr>
      <w:r w:rsidRPr="004C16E6">
        <w:rPr>
          <w:rFonts w:eastAsia="Garamond"/>
          <w:color w:val="000000"/>
        </w:rPr>
        <w:t>- sestavuje měsíční výkaz dle výpisu „CCS“</w:t>
      </w:r>
    </w:p>
    <w:p w14:paraId="555B2AA5" w14:textId="77777777" w:rsidR="002354D0" w:rsidRPr="004C16E6" w:rsidRDefault="002354D0" w:rsidP="002354D0">
      <w:pPr>
        <w:spacing w:after="0"/>
      </w:pPr>
      <w:r w:rsidRPr="004C16E6">
        <w:rPr>
          <w:rFonts w:eastAsia="Garamond"/>
          <w:color w:val="000000"/>
        </w:rPr>
        <w:t>- vyplňuje a shromažďuje výkazy jízd obou vozidel soudu</w:t>
      </w:r>
    </w:p>
    <w:p w14:paraId="257FE8E4" w14:textId="77777777" w:rsidR="002354D0" w:rsidRPr="004C16E6" w:rsidRDefault="002354D0" w:rsidP="002354D0">
      <w:pPr>
        <w:spacing w:after="0"/>
      </w:pPr>
      <w:r w:rsidRPr="004C16E6">
        <w:rPr>
          <w:rFonts w:eastAsia="Garamond"/>
          <w:color w:val="000000"/>
        </w:rPr>
        <w:t xml:space="preserve">- zajišťuje údržbu a opravy vozidel </w:t>
      </w:r>
    </w:p>
    <w:p w14:paraId="37162A5A" w14:textId="77777777" w:rsidR="002354D0" w:rsidRPr="004C16E6" w:rsidRDefault="002354D0" w:rsidP="002354D0">
      <w:pPr>
        <w:spacing w:after="0"/>
      </w:pPr>
      <w:r w:rsidRPr="004C16E6">
        <w:rPr>
          <w:rFonts w:eastAsia="Garamond"/>
          <w:color w:val="000000"/>
        </w:rPr>
        <w:t>- zajišťuje úklid automobilů a garáží</w:t>
      </w:r>
    </w:p>
    <w:p w14:paraId="68638906" w14:textId="77777777" w:rsidR="002354D0" w:rsidRPr="004C16E6" w:rsidRDefault="002354D0" w:rsidP="002354D0">
      <w:pPr>
        <w:spacing w:after="0"/>
      </w:pPr>
      <w:r w:rsidRPr="004C16E6">
        <w:rPr>
          <w:rFonts w:eastAsia="Garamond"/>
          <w:color w:val="000000"/>
        </w:rPr>
        <w:t>- zastupuje údržbáře včetně obsluhy kotelny</w:t>
      </w:r>
    </w:p>
    <w:p w14:paraId="4D8C8C36" w14:textId="77777777" w:rsidR="002354D0" w:rsidRPr="004C16E6" w:rsidRDefault="002354D0" w:rsidP="002354D0">
      <w:pPr>
        <w:spacing w:after="0"/>
      </w:pPr>
      <w:r w:rsidRPr="004C16E6">
        <w:rPr>
          <w:rFonts w:eastAsia="Garamond"/>
          <w:color w:val="000000"/>
        </w:rPr>
        <w:t>- zakládá spisy občanskoprávního úseku na živou spisovnu</w:t>
      </w:r>
    </w:p>
    <w:p w14:paraId="23EBD613" w14:textId="77777777" w:rsidR="002354D0" w:rsidRPr="004C16E6" w:rsidRDefault="002354D0" w:rsidP="002354D0">
      <w:pPr>
        <w:spacing w:after="0"/>
      </w:pPr>
      <w:r w:rsidRPr="004C16E6">
        <w:rPr>
          <w:rFonts w:eastAsia="Garamond"/>
          <w:color w:val="000000"/>
        </w:rPr>
        <w:t>- vykonává další práce dle pokynu předsedkyně, místopředsedkyně a ředitelky správy soudu</w:t>
      </w:r>
    </w:p>
    <w:p w14:paraId="2980644E" w14:textId="77777777" w:rsidR="002354D0" w:rsidRPr="004C16E6" w:rsidRDefault="002354D0" w:rsidP="002354D0">
      <w:pPr>
        <w:spacing w:after="0"/>
        <w:rPr>
          <w:rFonts w:eastAsia="Garamond"/>
          <w:b/>
          <w:color w:val="000000"/>
        </w:rPr>
      </w:pPr>
    </w:p>
    <w:p w14:paraId="3D94D02A" w14:textId="77777777" w:rsidR="002354D0" w:rsidRPr="004C16E6" w:rsidRDefault="002354D0" w:rsidP="002354D0">
      <w:pPr>
        <w:spacing w:after="0"/>
        <w:rPr>
          <w:b/>
        </w:rPr>
      </w:pPr>
      <w:r w:rsidRPr="004C16E6">
        <w:rPr>
          <w:rFonts w:eastAsia="Garamond"/>
          <w:b/>
          <w:color w:val="000000"/>
        </w:rPr>
        <w:t xml:space="preserve">Údržbář, topič:                                   Petr Předota </w:t>
      </w:r>
    </w:p>
    <w:p w14:paraId="1102AE35" w14:textId="77777777" w:rsidR="002354D0" w:rsidRPr="004C16E6" w:rsidRDefault="002354D0" w:rsidP="002354D0">
      <w:pPr>
        <w:spacing w:after="0"/>
      </w:pPr>
      <w:r w:rsidRPr="004C16E6">
        <w:rPr>
          <w:rFonts w:eastAsia="Garamond"/>
          <w:color w:val="000000"/>
        </w:rPr>
        <w:t>- zajišťuje údržbu budovy soudu, garáží, soudního dvora a přilehlých chodníků</w:t>
      </w:r>
    </w:p>
    <w:p w14:paraId="2EE1DDA7" w14:textId="77777777" w:rsidR="002354D0" w:rsidRPr="004C16E6" w:rsidRDefault="002354D0" w:rsidP="002354D0">
      <w:pPr>
        <w:spacing w:after="0"/>
      </w:pPr>
      <w:r w:rsidRPr="004C16E6">
        <w:rPr>
          <w:rFonts w:eastAsia="Garamond"/>
          <w:color w:val="000000"/>
        </w:rPr>
        <w:t>- provozuje plynovou kotelnu</w:t>
      </w:r>
    </w:p>
    <w:p w14:paraId="2A012490" w14:textId="77777777" w:rsidR="002354D0" w:rsidRPr="004C16E6" w:rsidRDefault="002354D0" w:rsidP="002354D0">
      <w:pPr>
        <w:spacing w:after="0"/>
      </w:pPr>
      <w:r w:rsidRPr="004C16E6">
        <w:rPr>
          <w:rFonts w:eastAsia="Garamond"/>
          <w:color w:val="000000"/>
        </w:rPr>
        <w:t>- provádí pomocné práce – převoz kancelářského materiálu a materiálu ze skladu, stěhování nábytku, balení balíků, zajišťuje odvozu odpadu</w:t>
      </w:r>
    </w:p>
    <w:p w14:paraId="08E47A70" w14:textId="77777777" w:rsidR="002354D0" w:rsidRPr="004C16E6" w:rsidRDefault="002354D0" w:rsidP="002354D0">
      <w:pPr>
        <w:spacing w:after="0"/>
      </w:pPr>
      <w:r w:rsidRPr="004C16E6">
        <w:rPr>
          <w:rFonts w:eastAsia="Garamond"/>
          <w:color w:val="000000"/>
        </w:rPr>
        <w:t>- je oprávněn užívat služební motorové vozidlo a v případě potřeby provádí přepravu zaměstnanců</w:t>
      </w:r>
    </w:p>
    <w:p w14:paraId="4039D129" w14:textId="77777777" w:rsidR="002354D0" w:rsidRPr="004C16E6" w:rsidRDefault="002354D0" w:rsidP="002354D0">
      <w:pPr>
        <w:spacing w:after="0"/>
      </w:pPr>
      <w:r w:rsidRPr="004C16E6">
        <w:rPr>
          <w:rFonts w:eastAsia="Garamond"/>
          <w:color w:val="000000"/>
        </w:rPr>
        <w:t>- vykonává další práce dle pokynu předsedkyně, místopředsedkyně a ředitelky správy soudu</w:t>
      </w:r>
    </w:p>
    <w:p w14:paraId="0519EDC3" w14:textId="77777777" w:rsidR="002354D0" w:rsidRPr="004C16E6" w:rsidRDefault="002354D0" w:rsidP="002354D0">
      <w:pPr>
        <w:spacing w:after="0"/>
      </w:pPr>
      <w:r w:rsidRPr="004C16E6">
        <w:rPr>
          <w:rFonts w:eastAsia="Garamond"/>
          <w:color w:val="000000"/>
        </w:rPr>
        <w:t>zástup: František Matoušek – údržba, kotelna</w:t>
      </w:r>
    </w:p>
    <w:p w14:paraId="4EC2F97A" w14:textId="77777777" w:rsidR="002354D0" w:rsidRPr="004C16E6" w:rsidRDefault="002354D0" w:rsidP="002354D0">
      <w:pPr>
        <w:spacing w:after="0"/>
      </w:pPr>
      <w:r w:rsidRPr="004C16E6">
        <w:rPr>
          <w:rFonts w:eastAsia="Garamond"/>
          <w:color w:val="000000"/>
        </w:rPr>
        <w:t xml:space="preserve">          Jana Biroščáková – kotelna </w:t>
      </w:r>
    </w:p>
    <w:p w14:paraId="28E99A88" w14:textId="77777777" w:rsidR="002354D0" w:rsidRPr="004C16E6" w:rsidRDefault="002354D0" w:rsidP="002354D0">
      <w:pPr>
        <w:spacing w:after="0"/>
      </w:pPr>
    </w:p>
    <w:p w14:paraId="24DA2BC0" w14:textId="77777777" w:rsidR="002354D0" w:rsidRPr="004C16E6" w:rsidRDefault="002354D0" w:rsidP="002354D0">
      <w:pPr>
        <w:spacing w:after="0"/>
      </w:pPr>
    </w:p>
    <w:p w14:paraId="60CD1E25" w14:textId="77777777" w:rsidR="002354D0" w:rsidRPr="004C16E6" w:rsidRDefault="002354D0" w:rsidP="002354D0">
      <w:pPr>
        <w:spacing w:after="0"/>
        <w:rPr>
          <w:b/>
        </w:rPr>
      </w:pPr>
      <w:r w:rsidRPr="004C16E6">
        <w:rPr>
          <w:rFonts w:eastAsia="Garamond"/>
          <w:b/>
          <w:color w:val="000000"/>
        </w:rPr>
        <w:t>Uklízečka:                                          Verginiya Milkova Aleksandrova</w:t>
      </w:r>
    </w:p>
    <w:p w14:paraId="380A5087" w14:textId="77777777" w:rsidR="002354D0" w:rsidRPr="004C16E6" w:rsidRDefault="002354D0" w:rsidP="002354D0">
      <w:pPr>
        <w:spacing w:after="0"/>
      </w:pPr>
      <w:r w:rsidRPr="004C16E6">
        <w:rPr>
          <w:rFonts w:eastAsia="Garamond"/>
          <w:color w:val="000000"/>
        </w:rPr>
        <w:t>- zajišťuje úklid budovy</w:t>
      </w:r>
    </w:p>
    <w:p w14:paraId="7EC011C6" w14:textId="77777777" w:rsidR="002354D0" w:rsidRPr="004C16E6" w:rsidRDefault="002354D0" w:rsidP="002354D0">
      <w:pPr>
        <w:spacing w:after="0"/>
      </w:pPr>
    </w:p>
    <w:p w14:paraId="2976C4C1" w14:textId="77777777" w:rsidR="002354D0" w:rsidRPr="004C16E6" w:rsidRDefault="002354D0" w:rsidP="002354D0">
      <w:pPr>
        <w:spacing w:after="0"/>
        <w:rPr>
          <w:b/>
        </w:rPr>
      </w:pPr>
      <w:r w:rsidRPr="004C16E6">
        <w:rPr>
          <w:rFonts w:eastAsia="Garamond"/>
          <w:b/>
          <w:color w:val="000000"/>
        </w:rPr>
        <w:t>Uklízečka:                                          Blanka Vávrová</w:t>
      </w:r>
    </w:p>
    <w:p w14:paraId="4C66E246" w14:textId="77777777" w:rsidR="002354D0" w:rsidRPr="004C16E6" w:rsidRDefault="002354D0" w:rsidP="002354D0">
      <w:pPr>
        <w:spacing w:after="0"/>
      </w:pPr>
      <w:r w:rsidRPr="004C16E6">
        <w:rPr>
          <w:rFonts w:eastAsia="Garamond"/>
          <w:color w:val="000000"/>
        </w:rPr>
        <w:lastRenderedPageBreak/>
        <w:t>- zajišťuje úklid budovy</w:t>
      </w:r>
    </w:p>
    <w:p w14:paraId="2203802E" w14:textId="77777777" w:rsidR="002354D0" w:rsidRPr="004C16E6" w:rsidRDefault="002354D0" w:rsidP="002354D0">
      <w:pPr>
        <w:spacing w:after="0"/>
      </w:pPr>
    </w:p>
    <w:p w14:paraId="7B593C00" w14:textId="77777777" w:rsidR="002354D0" w:rsidRPr="004C16E6" w:rsidRDefault="002354D0" w:rsidP="002354D0">
      <w:pPr>
        <w:spacing w:after="0"/>
      </w:pPr>
    </w:p>
    <w:p w14:paraId="295FBD4B" w14:textId="77777777" w:rsidR="002354D0" w:rsidRPr="004C16E6" w:rsidRDefault="002354D0" w:rsidP="002354D0">
      <w:pPr>
        <w:spacing w:after="0"/>
      </w:pPr>
    </w:p>
    <w:p w14:paraId="58EDB24C" w14:textId="77777777" w:rsidR="002354D0" w:rsidRPr="004C16E6" w:rsidRDefault="002354D0" w:rsidP="002354D0">
      <w:pPr>
        <w:spacing w:after="0"/>
        <w:rPr>
          <w:b/>
        </w:rPr>
      </w:pPr>
      <w:r w:rsidRPr="004C16E6">
        <w:rPr>
          <w:rFonts w:eastAsia="Garamond"/>
          <w:b/>
          <w:color w:val="000000"/>
        </w:rPr>
        <w:t>Zaměstnanci, kteří jsou oprávněni doručovat soudní zásilky</w:t>
      </w:r>
    </w:p>
    <w:p w14:paraId="31DDF576" w14:textId="77777777" w:rsidR="002354D0" w:rsidRPr="004C16E6" w:rsidRDefault="002354D0" w:rsidP="002354D0">
      <w:pPr>
        <w:spacing w:after="0"/>
      </w:pPr>
    </w:p>
    <w:p w14:paraId="2B1E8044" w14:textId="77777777" w:rsidR="002354D0" w:rsidRPr="004C16E6" w:rsidRDefault="002354D0" w:rsidP="002354D0">
      <w:pPr>
        <w:spacing w:after="0"/>
      </w:pPr>
      <w:r w:rsidRPr="004C16E6">
        <w:rPr>
          <w:rFonts w:eastAsia="Garamond"/>
          <w:color w:val="000000"/>
        </w:rPr>
        <w:t>Soudní doručovatelé:</w:t>
      </w:r>
    </w:p>
    <w:p w14:paraId="4C2B86B8" w14:textId="77777777" w:rsidR="002354D0" w:rsidRPr="004C16E6" w:rsidRDefault="002354D0" w:rsidP="002354D0">
      <w:pPr>
        <w:spacing w:after="0"/>
      </w:pPr>
      <w:r w:rsidRPr="004C16E6">
        <w:rPr>
          <w:rFonts w:eastAsia="Garamond"/>
          <w:color w:val="000000"/>
        </w:rPr>
        <w:t>Doručováním soudních písemností mimo jednání soudu se pověřují tito zaměstnanci soudu jako soudní doručovatelé:</w:t>
      </w:r>
    </w:p>
    <w:p w14:paraId="3CDC2EC4" w14:textId="77777777" w:rsidR="002354D0" w:rsidRPr="004C16E6" w:rsidRDefault="002354D0" w:rsidP="002354D0">
      <w:pPr>
        <w:spacing w:after="0"/>
      </w:pPr>
      <w:r w:rsidRPr="004C16E6">
        <w:rPr>
          <w:rFonts w:eastAsia="Garamond"/>
          <w:color w:val="000000"/>
        </w:rPr>
        <w:t>- rejstříkové vedoucí</w:t>
      </w:r>
    </w:p>
    <w:p w14:paraId="65FADA96" w14:textId="77777777" w:rsidR="002354D0" w:rsidRPr="004C16E6" w:rsidRDefault="002354D0" w:rsidP="002354D0">
      <w:pPr>
        <w:spacing w:after="0"/>
      </w:pPr>
      <w:r w:rsidRPr="004C16E6">
        <w:rPr>
          <w:rFonts w:eastAsia="Garamond"/>
          <w:color w:val="000000"/>
        </w:rPr>
        <w:t>- vyšší soudní úřednice</w:t>
      </w:r>
    </w:p>
    <w:p w14:paraId="63A08DF9" w14:textId="77777777" w:rsidR="002354D0" w:rsidRPr="004C16E6" w:rsidRDefault="002354D0" w:rsidP="002354D0">
      <w:pPr>
        <w:spacing w:after="0"/>
      </w:pPr>
      <w:r w:rsidRPr="004C16E6">
        <w:rPr>
          <w:rFonts w:eastAsia="Garamond"/>
          <w:color w:val="000000"/>
        </w:rPr>
        <w:t>- asistent soudce</w:t>
      </w:r>
    </w:p>
    <w:p w14:paraId="21736F5D" w14:textId="77777777" w:rsidR="002354D0" w:rsidRPr="004C16E6" w:rsidRDefault="002354D0" w:rsidP="002354D0">
      <w:pPr>
        <w:spacing w:after="0"/>
      </w:pPr>
      <w:r w:rsidRPr="004C16E6">
        <w:rPr>
          <w:rFonts w:eastAsia="Garamond"/>
          <w:color w:val="000000"/>
        </w:rPr>
        <w:t xml:space="preserve">- protokolující úřednice </w:t>
      </w:r>
    </w:p>
    <w:p w14:paraId="6483F775" w14:textId="77777777" w:rsidR="002354D0" w:rsidRPr="004C16E6" w:rsidRDefault="002354D0" w:rsidP="002354D0">
      <w:pPr>
        <w:spacing w:after="0"/>
      </w:pPr>
      <w:r w:rsidRPr="004C16E6">
        <w:rPr>
          <w:rFonts w:eastAsia="Garamond"/>
          <w:color w:val="000000"/>
        </w:rPr>
        <w:t>- zapisovatelky</w:t>
      </w:r>
    </w:p>
    <w:p w14:paraId="35B937F2" w14:textId="77777777" w:rsidR="002354D0" w:rsidRPr="004C16E6" w:rsidRDefault="002354D0" w:rsidP="002354D0">
      <w:pPr>
        <w:spacing w:after="0"/>
      </w:pPr>
      <w:r w:rsidRPr="004C16E6">
        <w:rPr>
          <w:rFonts w:eastAsia="Garamond"/>
          <w:color w:val="000000"/>
        </w:rPr>
        <w:t>- pracovnice podatelny</w:t>
      </w:r>
    </w:p>
    <w:p w14:paraId="1DA3FCBB" w14:textId="77777777" w:rsidR="002354D0" w:rsidRPr="004C16E6" w:rsidRDefault="002354D0" w:rsidP="002354D0">
      <w:pPr>
        <w:spacing w:after="0"/>
      </w:pPr>
      <w:r w:rsidRPr="004C16E6">
        <w:rPr>
          <w:rFonts w:eastAsia="Garamond"/>
          <w:color w:val="000000"/>
        </w:rPr>
        <w:t>- soudní vykonavatel</w:t>
      </w:r>
    </w:p>
    <w:p w14:paraId="37236627" w14:textId="77777777" w:rsidR="002354D0" w:rsidRPr="004C16E6" w:rsidRDefault="002354D0" w:rsidP="002354D0">
      <w:pPr>
        <w:spacing w:after="0"/>
      </w:pPr>
      <w:r w:rsidRPr="004C16E6">
        <w:rPr>
          <w:rFonts w:eastAsia="Garamond"/>
          <w:color w:val="000000"/>
        </w:rPr>
        <w:t>- řidič</w:t>
      </w:r>
    </w:p>
    <w:p w14:paraId="6412C64D" w14:textId="77777777" w:rsidR="002354D0" w:rsidRPr="004C16E6" w:rsidRDefault="002354D0" w:rsidP="002354D0">
      <w:pPr>
        <w:spacing w:after="0"/>
      </w:pPr>
    </w:p>
    <w:p w14:paraId="3F4E5389" w14:textId="77777777" w:rsidR="002354D0" w:rsidRPr="004C16E6" w:rsidRDefault="002354D0" w:rsidP="002354D0">
      <w:pPr>
        <w:spacing w:after="0"/>
        <w:rPr>
          <w:b/>
        </w:rPr>
      </w:pPr>
      <w:r w:rsidRPr="004C16E6">
        <w:rPr>
          <w:rFonts w:eastAsia="Garamond"/>
          <w:b/>
          <w:color w:val="000000"/>
        </w:rPr>
        <w:t>Soudní komisaři</w:t>
      </w:r>
    </w:p>
    <w:p w14:paraId="3AE78743" w14:textId="77777777" w:rsidR="002354D0" w:rsidRPr="004C16E6" w:rsidRDefault="002354D0" w:rsidP="002354D0">
      <w:pPr>
        <w:spacing w:after="0"/>
      </w:pPr>
    </w:p>
    <w:p w14:paraId="5F3CDCAC" w14:textId="77777777" w:rsidR="002354D0" w:rsidRPr="004C16E6" w:rsidRDefault="002354D0" w:rsidP="002354D0">
      <w:pPr>
        <w:spacing w:after="0"/>
        <w:rPr>
          <w:strike/>
        </w:rPr>
      </w:pPr>
      <w:r w:rsidRPr="004C16E6">
        <w:rPr>
          <w:rFonts w:eastAsia="Garamond"/>
          <w:color w:val="000000"/>
          <w:szCs w:val="24"/>
        </w:rPr>
        <w:t xml:space="preserve">JUDr. Ing. Sandra Bartošová </w:t>
      </w:r>
      <w:r w:rsidRPr="004C16E6">
        <w:rPr>
          <w:rFonts w:eastAsia="Garamond"/>
          <w:color w:val="000000"/>
        </w:rPr>
        <w:t>- Notářský úřad Tachov, se sídlem T. G. Masaryka 1326, 374 01 Tachov</w:t>
      </w:r>
    </w:p>
    <w:p w14:paraId="3CEA8954" w14:textId="77777777" w:rsidR="002354D0" w:rsidRPr="004C16E6" w:rsidRDefault="002354D0" w:rsidP="002354D0">
      <w:pPr>
        <w:spacing w:after="0"/>
      </w:pPr>
      <w:r w:rsidRPr="004C16E6">
        <w:rPr>
          <w:rFonts w:eastAsia="Garamond"/>
          <w:color w:val="000000"/>
        </w:rPr>
        <w:t>Mgr. Eva Vávrová - Notářský úřad Stříbro, se sídlem Mánesova 439, 349 01 Stříbro</w:t>
      </w:r>
    </w:p>
    <w:p w14:paraId="0CA32300" w14:textId="77777777" w:rsidR="002354D0" w:rsidRPr="004C16E6" w:rsidRDefault="002354D0" w:rsidP="002354D0">
      <w:pPr>
        <w:spacing w:after="0"/>
      </w:pPr>
      <w:r w:rsidRPr="004C16E6">
        <w:rPr>
          <w:rFonts w:eastAsia="Garamond"/>
          <w:color w:val="000000"/>
        </w:rPr>
        <w:t>Způsob pověření soudních komisařů úkony v řízení o dědictví je založen na kombinaci obvodového a časového systému.</w:t>
      </w:r>
    </w:p>
    <w:p w14:paraId="6982756A" w14:textId="77777777" w:rsidR="002354D0" w:rsidRPr="004C16E6" w:rsidRDefault="002354D0" w:rsidP="002354D0">
      <w:pPr>
        <w:spacing w:after="0"/>
      </w:pPr>
    </w:p>
    <w:p w14:paraId="4CDF491C" w14:textId="77777777" w:rsidR="002354D0" w:rsidRPr="004C16E6" w:rsidRDefault="002354D0" w:rsidP="002354D0">
      <w:pPr>
        <w:spacing w:after="0"/>
      </w:pPr>
      <w:r w:rsidRPr="004C16E6">
        <w:rPr>
          <w:rFonts w:eastAsia="Garamond"/>
          <w:color w:val="000000"/>
        </w:rPr>
        <w:t>Obvod okresního soudu je primárně rozdělen na dva obvody. Každý z notářů je pověřován úkony v řízení o pozůstalosti v jednom příslušném obvodu v závislosti na místě bydliště zůstavitele či jiném hledisku uvedeném v § 98 odst. 1 z.z.ř.</w:t>
      </w:r>
    </w:p>
    <w:p w14:paraId="2D049CB4" w14:textId="77777777" w:rsidR="002354D0" w:rsidRPr="004C16E6" w:rsidRDefault="002354D0" w:rsidP="002354D0">
      <w:pPr>
        <w:spacing w:after="0"/>
      </w:pPr>
      <w:r w:rsidRPr="004C16E6">
        <w:rPr>
          <w:rFonts w:eastAsia="Garamond"/>
          <w:color w:val="000000"/>
        </w:rPr>
        <w:t xml:space="preserve">                                                                                                                                                                                                                                  </w:t>
      </w:r>
    </w:p>
    <w:p w14:paraId="24FC5D97" w14:textId="77777777" w:rsidR="002354D0" w:rsidRPr="004C16E6" w:rsidRDefault="002354D0" w:rsidP="002354D0">
      <w:pPr>
        <w:spacing w:after="0"/>
      </w:pPr>
      <w:r w:rsidRPr="004C16E6">
        <w:rPr>
          <w:rFonts w:eastAsia="Garamond"/>
          <w:color w:val="000000"/>
        </w:rPr>
        <w:t xml:space="preserve">V případě, že zůstavitel měl poslední trvalý pobyt v obci Planá (včetně všech obecních částí), soud vždy první pracovní den v týdnu seřadí spisy D, v nichž dosud nedošlo k pověření notáře jako soudního komisaře, podle data úmrtí zůstavitele počínaje nejstarším datem a v případě shodných dat úmrtí abecedně podle příjmení zůstavitelů a spisy postupně přidělí soudním komisařům v abecedním pořadí jejich příjmení počínaje soudním komisařem, který podle tohoto pořadí následuje za soudním komisařem, který byl naposledy soudem pověřen vždy tak, že jeden spis přidělí </w:t>
      </w:r>
      <w:r w:rsidRPr="004C16E6">
        <w:rPr>
          <w:rFonts w:eastAsia="Garamond"/>
          <w:color w:val="000000"/>
          <w:szCs w:val="24"/>
        </w:rPr>
        <w:t>Mgr. Ing. Sandře Bartošové</w:t>
      </w:r>
      <w:r w:rsidRPr="004C16E6">
        <w:rPr>
          <w:rFonts w:eastAsia="Garamond"/>
          <w:color w:val="000000"/>
        </w:rPr>
        <w:t xml:space="preserve"> a dva spisy Mgr. Evě Vávrové. První věc, ve které bude notář v příslušném roce pověřován jako soudní komisař, bude přidělena podle abecedního pořadí notářů. Úkony v řízení o dodatečném projednání pozůstalosti (dědictví) po zůstavitelích s trvalým pobytem v obci Planá (včetně všech obecních částí), bude vždy pověřen ten soudní komisař, který byl ve věci pověřen v předcházejícím řízení od 1. 1. 1993, případně jeho nástupce.</w:t>
      </w:r>
    </w:p>
    <w:p w14:paraId="009F262D" w14:textId="77777777" w:rsidR="002354D0" w:rsidRPr="004C16E6" w:rsidRDefault="002354D0" w:rsidP="002354D0">
      <w:pPr>
        <w:spacing w:after="0"/>
      </w:pPr>
    </w:p>
    <w:p w14:paraId="7488484A" w14:textId="77777777" w:rsidR="002354D0" w:rsidRPr="004C16E6" w:rsidRDefault="002354D0" w:rsidP="002354D0">
      <w:pPr>
        <w:spacing w:after="0"/>
      </w:pPr>
      <w:r w:rsidRPr="004C16E6">
        <w:rPr>
          <w:rFonts w:eastAsia="Garamond"/>
          <w:color w:val="000000"/>
        </w:rPr>
        <w:t xml:space="preserve">V případech, kdy soud zruší pověření notáře podle § 104 z.z.ř., bude-li pověřený notář vyloučen podle § 105 z.z.ř. nebo byla-li soudem nařízena výměna notáře podle § 131 z.z.ř., pověří soud úkony v řízení o pozůstalosti postupně po jedné věci notáře v abecedním pořadí jejich příjmení počínaje soudním komisařem, který podle tohoto pořadí následuje za soudním komisařem, který byl naposledy soudem pověřen v těchto případech. </w:t>
      </w:r>
    </w:p>
    <w:p w14:paraId="2B4A24B7" w14:textId="77777777" w:rsidR="002354D0" w:rsidRPr="004C16E6" w:rsidRDefault="002354D0" w:rsidP="002354D0">
      <w:pPr>
        <w:spacing w:after="0"/>
      </w:pPr>
    </w:p>
    <w:p w14:paraId="566F39CD" w14:textId="77777777" w:rsidR="002354D0" w:rsidRPr="004C16E6" w:rsidRDefault="002354D0" w:rsidP="002354D0">
      <w:pPr>
        <w:spacing w:after="0"/>
        <w:rPr>
          <w:b/>
        </w:rPr>
      </w:pPr>
      <w:r w:rsidRPr="004C16E6">
        <w:rPr>
          <w:rFonts w:eastAsia="Garamond"/>
          <w:b/>
          <w:color w:val="000000"/>
        </w:rPr>
        <w:t xml:space="preserve">Přísedící Okresního soudu v Tachově </w:t>
      </w:r>
    </w:p>
    <w:p w14:paraId="04094598" w14:textId="77777777" w:rsidR="002354D0" w:rsidRPr="004C16E6" w:rsidRDefault="002354D0" w:rsidP="002354D0">
      <w:pPr>
        <w:spacing w:after="0"/>
        <w:rPr>
          <w:b/>
        </w:rPr>
      </w:pPr>
    </w:p>
    <w:p w14:paraId="72BF7CB5" w14:textId="77777777" w:rsidR="002354D0" w:rsidRPr="004C16E6" w:rsidRDefault="002354D0" w:rsidP="002354D0">
      <w:pPr>
        <w:spacing w:after="0"/>
        <w:rPr>
          <w:b/>
        </w:rPr>
      </w:pPr>
      <w:r w:rsidRPr="004C16E6">
        <w:rPr>
          <w:rFonts w:eastAsia="Garamond"/>
          <w:b/>
          <w:color w:val="000000"/>
        </w:rPr>
        <w:t>Senát 1T – Mgr. Petra Psohlavcová</w:t>
      </w:r>
    </w:p>
    <w:p w14:paraId="37201734" w14:textId="77777777" w:rsidR="002354D0" w:rsidRPr="004C16E6" w:rsidRDefault="002354D0" w:rsidP="002354D0">
      <w:pPr>
        <w:spacing w:after="0"/>
      </w:pPr>
    </w:p>
    <w:p w14:paraId="6526EBA6" w14:textId="77777777" w:rsidR="002354D0" w:rsidRPr="004C16E6" w:rsidRDefault="002354D0" w:rsidP="002354D0">
      <w:pPr>
        <w:spacing w:after="0"/>
      </w:pPr>
      <w:r w:rsidRPr="004C16E6">
        <w:rPr>
          <w:rFonts w:eastAsia="Garamond"/>
          <w:color w:val="000000"/>
        </w:rPr>
        <w:t xml:space="preserve">1) Vlasta Cibulková </w:t>
      </w:r>
    </w:p>
    <w:p w14:paraId="212B1D44" w14:textId="77777777" w:rsidR="002354D0" w:rsidRPr="004C16E6" w:rsidRDefault="002354D0" w:rsidP="002354D0">
      <w:pPr>
        <w:spacing w:after="0"/>
      </w:pPr>
      <w:r w:rsidRPr="004C16E6">
        <w:rPr>
          <w:rFonts w:eastAsia="Garamond"/>
          <w:color w:val="000000"/>
        </w:rPr>
        <w:t>2) Petr Haas</w:t>
      </w:r>
    </w:p>
    <w:p w14:paraId="0E0E8B01" w14:textId="77777777" w:rsidR="002354D0" w:rsidRPr="004C16E6" w:rsidRDefault="002354D0" w:rsidP="002354D0">
      <w:pPr>
        <w:spacing w:after="0"/>
      </w:pPr>
      <w:r w:rsidRPr="004C16E6">
        <w:rPr>
          <w:rFonts w:eastAsia="Garamond"/>
          <w:color w:val="000000"/>
        </w:rPr>
        <w:t>3) Věra Peštová</w:t>
      </w:r>
    </w:p>
    <w:p w14:paraId="5EF75BE9" w14:textId="77777777" w:rsidR="002354D0" w:rsidRPr="004C16E6" w:rsidRDefault="002354D0" w:rsidP="002354D0">
      <w:pPr>
        <w:spacing w:after="0"/>
      </w:pPr>
      <w:r w:rsidRPr="004C16E6">
        <w:rPr>
          <w:rFonts w:eastAsia="Garamond"/>
          <w:color w:val="000000"/>
        </w:rPr>
        <w:t>4) Máša Růžičková</w:t>
      </w:r>
    </w:p>
    <w:p w14:paraId="528DDC79" w14:textId="77777777" w:rsidR="002354D0" w:rsidRPr="004C16E6" w:rsidRDefault="002354D0" w:rsidP="002354D0">
      <w:pPr>
        <w:spacing w:after="0"/>
      </w:pPr>
      <w:r w:rsidRPr="004C16E6">
        <w:rPr>
          <w:rFonts w:eastAsia="Garamond"/>
          <w:color w:val="000000"/>
        </w:rPr>
        <w:t>5) Václav Stuchl</w:t>
      </w:r>
    </w:p>
    <w:p w14:paraId="274FFE34" w14:textId="77777777" w:rsidR="002354D0" w:rsidRPr="004C16E6" w:rsidRDefault="002354D0" w:rsidP="002354D0">
      <w:pPr>
        <w:spacing w:after="0"/>
      </w:pPr>
      <w:r w:rsidRPr="004C16E6">
        <w:rPr>
          <w:rFonts w:eastAsia="Garamond"/>
          <w:color w:val="000000"/>
        </w:rPr>
        <w:t>6) Krausová Lenka</w:t>
      </w:r>
    </w:p>
    <w:p w14:paraId="42D7C81D" w14:textId="77777777" w:rsidR="002354D0" w:rsidRPr="004C16E6" w:rsidRDefault="002354D0" w:rsidP="002354D0">
      <w:pPr>
        <w:spacing w:after="0"/>
      </w:pPr>
    </w:p>
    <w:p w14:paraId="6B24D55A" w14:textId="77777777" w:rsidR="002354D0" w:rsidRPr="004C16E6" w:rsidRDefault="002354D0" w:rsidP="002354D0">
      <w:pPr>
        <w:spacing w:after="0"/>
      </w:pPr>
    </w:p>
    <w:p w14:paraId="7F19CF35" w14:textId="77777777" w:rsidR="002354D0" w:rsidRPr="004C16E6" w:rsidRDefault="002354D0" w:rsidP="002354D0">
      <w:pPr>
        <w:spacing w:after="0"/>
        <w:rPr>
          <w:b/>
        </w:rPr>
      </w:pPr>
      <w:r w:rsidRPr="004C16E6">
        <w:rPr>
          <w:rFonts w:eastAsia="Garamond"/>
          <w:b/>
          <w:color w:val="000000"/>
        </w:rPr>
        <w:t>Senát 9 T - Mgr. Michaela Řezníčková</w:t>
      </w:r>
    </w:p>
    <w:p w14:paraId="1C2F2BA7" w14:textId="77777777" w:rsidR="002354D0" w:rsidRPr="004C16E6" w:rsidRDefault="002354D0" w:rsidP="002354D0">
      <w:pPr>
        <w:spacing w:after="0"/>
      </w:pPr>
      <w:r w:rsidRPr="004C16E6">
        <w:rPr>
          <w:rFonts w:eastAsia="Garamond"/>
          <w:color w:val="000000"/>
        </w:rPr>
        <w:t xml:space="preserve">                                                                                                                                         </w:t>
      </w:r>
    </w:p>
    <w:p w14:paraId="58AA61D6" w14:textId="77777777" w:rsidR="002354D0" w:rsidRPr="004C16E6" w:rsidRDefault="002354D0" w:rsidP="002354D0">
      <w:pPr>
        <w:spacing w:after="0"/>
      </w:pPr>
      <w:r w:rsidRPr="004C16E6">
        <w:rPr>
          <w:rFonts w:eastAsia="Garamond"/>
          <w:color w:val="000000"/>
        </w:rPr>
        <w:t>1) Dědová Jarmila</w:t>
      </w:r>
    </w:p>
    <w:p w14:paraId="1B78231D" w14:textId="77777777" w:rsidR="002354D0" w:rsidRPr="004C16E6" w:rsidRDefault="002354D0" w:rsidP="002354D0">
      <w:pPr>
        <w:spacing w:after="0"/>
      </w:pPr>
      <w:r w:rsidRPr="004C16E6">
        <w:rPr>
          <w:rFonts w:eastAsia="Garamond"/>
          <w:color w:val="000000"/>
        </w:rPr>
        <w:t xml:space="preserve">2) Mgr. Dokoupil Aleš       </w:t>
      </w:r>
    </w:p>
    <w:p w14:paraId="6AE7D73D" w14:textId="77777777" w:rsidR="002354D0" w:rsidRPr="004C16E6" w:rsidRDefault="002354D0" w:rsidP="002354D0">
      <w:pPr>
        <w:spacing w:after="0"/>
      </w:pPr>
      <w:r w:rsidRPr="004C16E6">
        <w:rPr>
          <w:rFonts w:eastAsia="Garamond"/>
          <w:color w:val="000000"/>
        </w:rPr>
        <w:t>3) Ing. Fojtíčková Stanislava</w:t>
      </w:r>
    </w:p>
    <w:p w14:paraId="5B3938D8" w14:textId="77777777" w:rsidR="002354D0" w:rsidRPr="004C16E6" w:rsidRDefault="002354D0" w:rsidP="002354D0">
      <w:pPr>
        <w:spacing w:after="0"/>
      </w:pPr>
      <w:r w:rsidRPr="004C16E6">
        <w:rPr>
          <w:rFonts w:eastAsia="Garamond"/>
          <w:color w:val="000000"/>
        </w:rPr>
        <w:t xml:space="preserve">4) Mgr. Topischová Lucie                             </w:t>
      </w:r>
    </w:p>
    <w:p w14:paraId="3D468FB5" w14:textId="77777777" w:rsidR="002354D0" w:rsidRPr="004C16E6" w:rsidRDefault="002354D0" w:rsidP="002354D0">
      <w:pPr>
        <w:spacing w:after="0"/>
      </w:pPr>
      <w:r w:rsidRPr="004C16E6">
        <w:rPr>
          <w:rFonts w:eastAsia="Garamond"/>
          <w:color w:val="000000"/>
        </w:rPr>
        <w:t>5) Veselá Věra</w:t>
      </w:r>
    </w:p>
    <w:p w14:paraId="5703F968" w14:textId="77777777" w:rsidR="002354D0" w:rsidRPr="004C16E6" w:rsidRDefault="002354D0" w:rsidP="002354D0">
      <w:pPr>
        <w:spacing w:after="0"/>
      </w:pPr>
      <w:r w:rsidRPr="004C16E6">
        <w:rPr>
          <w:rFonts w:eastAsia="Garamond"/>
          <w:color w:val="000000"/>
        </w:rPr>
        <w:t>6) Štefan Kuhn</w:t>
      </w:r>
    </w:p>
    <w:p w14:paraId="4E83DEC6" w14:textId="77777777" w:rsidR="002354D0" w:rsidRPr="004C16E6" w:rsidRDefault="002354D0" w:rsidP="002354D0">
      <w:pPr>
        <w:spacing w:after="0"/>
      </w:pPr>
    </w:p>
    <w:p w14:paraId="34064386" w14:textId="77777777" w:rsidR="002354D0" w:rsidRPr="004C16E6" w:rsidRDefault="002354D0" w:rsidP="002354D0">
      <w:pPr>
        <w:spacing w:after="0"/>
        <w:rPr>
          <w:strike/>
          <w:color w:val="FF0000"/>
        </w:rPr>
      </w:pPr>
    </w:p>
    <w:p w14:paraId="6F592D3D" w14:textId="77777777" w:rsidR="002354D0" w:rsidRPr="004C16E6" w:rsidRDefault="002354D0" w:rsidP="002354D0">
      <w:pPr>
        <w:spacing w:after="0"/>
        <w:rPr>
          <w:b/>
        </w:rPr>
      </w:pPr>
      <w:r w:rsidRPr="004C16E6">
        <w:rPr>
          <w:rFonts w:eastAsia="Garamond"/>
          <w:b/>
          <w:color w:val="000000"/>
        </w:rPr>
        <w:t xml:space="preserve">Senát 4C - Mgr. Kateřina Edlová                                                                                 </w:t>
      </w:r>
    </w:p>
    <w:p w14:paraId="4B297AE4" w14:textId="77777777" w:rsidR="002354D0" w:rsidRPr="004C16E6" w:rsidRDefault="002354D0" w:rsidP="002354D0">
      <w:pPr>
        <w:spacing w:after="0"/>
      </w:pPr>
      <w:r w:rsidRPr="004C16E6">
        <w:rPr>
          <w:rFonts w:eastAsia="Garamond"/>
          <w:color w:val="000000"/>
        </w:rPr>
        <w:t xml:space="preserve">1) Honzíková Nina                                                                                                         </w:t>
      </w:r>
    </w:p>
    <w:p w14:paraId="115C4EE1" w14:textId="77777777" w:rsidR="002354D0" w:rsidRPr="004C16E6" w:rsidRDefault="002354D0" w:rsidP="002354D0">
      <w:pPr>
        <w:spacing w:after="0"/>
      </w:pPr>
      <w:r w:rsidRPr="004C16E6">
        <w:rPr>
          <w:rFonts w:eastAsia="Garamond"/>
          <w:color w:val="000000"/>
        </w:rPr>
        <w:t xml:space="preserve">2) Langmajer Josef                                                                                     </w:t>
      </w:r>
    </w:p>
    <w:p w14:paraId="1D4ABD3F" w14:textId="77777777" w:rsidR="002354D0" w:rsidRPr="004C16E6" w:rsidRDefault="002354D0" w:rsidP="002354D0">
      <w:pPr>
        <w:spacing w:after="0"/>
      </w:pPr>
      <w:r w:rsidRPr="004C16E6">
        <w:rPr>
          <w:rFonts w:eastAsia="Garamond"/>
          <w:color w:val="000000"/>
        </w:rPr>
        <w:t xml:space="preserve">3) Mucha Alexandr </w:t>
      </w:r>
    </w:p>
    <w:p w14:paraId="574AD381" w14:textId="77777777" w:rsidR="002354D0" w:rsidRPr="004C16E6" w:rsidRDefault="002354D0" w:rsidP="002354D0">
      <w:pPr>
        <w:spacing w:after="0"/>
        <w:rPr>
          <w:strike/>
          <w:color w:val="FF0000"/>
        </w:rPr>
      </w:pPr>
    </w:p>
    <w:p w14:paraId="6CA0EFDA" w14:textId="77777777" w:rsidR="002354D0" w:rsidRPr="004C16E6" w:rsidRDefault="002354D0" w:rsidP="002354D0">
      <w:pPr>
        <w:spacing w:after="0"/>
      </w:pPr>
    </w:p>
    <w:p w14:paraId="751E5EED" w14:textId="77777777" w:rsidR="002354D0" w:rsidRPr="004C16E6" w:rsidRDefault="002354D0" w:rsidP="002354D0">
      <w:pPr>
        <w:spacing w:after="0"/>
      </w:pPr>
      <w:r w:rsidRPr="004C16E6">
        <w:rPr>
          <w:rFonts w:eastAsia="Garamond"/>
          <w:b/>
          <w:color w:val="000000"/>
        </w:rPr>
        <w:lastRenderedPageBreak/>
        <w:t>Senát 19C – JUDr. Ing. Patrik Kurztégl, senát 5C – Mgr. Olga Reiserová</w:t>
      </w:r>
    </w:p>
    <w:p w14:paraId="292C971F" w14:textId="77777777" w:rsidR="002354D0" w:rsidRPr="004C16E6" w:rsidRDefault="002354D0" w:rsidP="002354D0">
      <w:pPr>
        <w:spacing w:after="0"/>
      </w:pPr>
      <w:r w:rsidRPr="004C16E6">
        <w:rPr>
          <w:rFonts w:eastAsia="Garamond"/>
          <w:color w:val="000000"/>
        </w:rPr>
        <w:t>1) Brabcová Marcela</w:t>
      </w:r>
    </w:p>
    <w:p w14:paraId="2EAE3ED4" w14:textId="77777777" w:rsidR="002354D0" w:rsidRPr="004C16E6" w:rsidRDefault="002354D0" w:rsidP="002354D0">
      <w:pPr>
        <w:spacing w:after="0"/>
      </w:pPr>
      <w:r w:rsidRPr="004C16E6">
        <w:rPr>
          <w:rFonts w:eastAsia="Garamond"/>
          <w:color w:val="000000"/>
        </w:rPr>
        <w:t>2) Roubalová Miluše</w:t>
      </w:r>
    </w:p>
    <w:p w14:paraId="6DAD1830" w14:textId="77777777" w:rsidR="002354D0" w:rsidRPr="004C16E6" w:rsidRDefault="002354D0" w:rsidP="002354D0">
      <w:pPr>
        <w:spacing w:after="0"/>
      </w:pPr>
      <w:r w:rsidRPr="004C16E6">
        <w:rPr>
          <w:rFonts w:eastAsia="Garamond"/>
          <w:color w:val="000000"/>
        </w:rPr>
        <w:t>3) Veselá Olga</w:t>
      </w:r>
    </w:p>
    <w:p w14:paraId="2485ED17" w14:textId="77777777" w:rsidR="002354D0" w:rsidRPr="004C16E6" w:rsidRDefault="002354D0" w:rsidP="002354D0">
      <w:pPr>
        <w:spacing w:after="0"/>
      </w:pPr>
      <w:r w:rsidRPr="004C16E6">
        <w:rPr>
          <w:rFonts w:eastAsia="Garamond"/>
          <w:color w:val="000000"/>
        </w:rPr>
        <w:t>4) Ebelová Věra</w:t>
      </w:r>
    </w:p>
    <w:p w14:paraId="40E54460" w14:textId="77777777" w:rsidR="002354D0" w:rsidRPr="004C16E6" w:rsidRDefault="002354D0" w:rsidP="002354D0">
      <w:pPr>
        <w:spacing w:after="0"/>
      </w:pPr>
      <w:r w:rsidRPr="004C16E6">
        <w:rPr>
          <w:rFonts w:eastAsia="Garamond"/>
          <w:color w:val="000000"/>
        </w:rPr>
        <w:t>5) Vladimír Svoboda</w:t>
      </w:r>
    </w:p>
    <w:p w14:paraId="367CF97B" w14:textId="77777777" w:rsidR="002354D0" w:rsidRPr="004C16E6" w:rsidRDefault="002354D0" w:rsidP="002354D0">
      <w:pPr>
        <w:spacing w:after="0"/>
      </w:pPr>
      <w:r w:rsidRPr="004C16E6">
        <w:rPr>
          <w:rFonts w:eastAsia="Garamond"/>
          <w:color w:val="000000"/>
        </w:rPr>
        <w:t>6) Michaela Langmajerová</w:t>
      </w:r>
    </w:p>
    <w:p w14:paraId="737BBF05" w14:textId="77777777" w:rsidR="002354D0" w:rsidRPr="004C16E6" w:rsidRDefault="002354D0" w:rsidP="002354D0">
      <w:pPr>
        <w:spacing w:after="0"/>
      </w:pPr>
    </w:p>
    <w:p w14:paraId="6D5C0CC3" w14:textId="77777777" w:rsidR="002354D0" w:rsidRPr="004C16E6" w:rsidRDefault="002354D0" w:rsidP="002354D0">
      <w:pPr>
        <w:spacing w:after="0"/>
      </w:pPr>
      <w:r w:rsidRPr="004C16E6">
        <w:rPr>
          <w:rFonts w:eastAsia="Garamond"/>
          <w:color w:val="000000"/>
        </w:rPr>
        <w:t xml:space="preserve">Přísedící uvedení v seznamu příslušného senátu jsou přidělování k projednání jednotlivých věcí do senátu postupně (rotačním způsobem) tak, jak za sebou následují podle abecedního pořadí v seznamu. V případě, že jsou u přísedícího dány důvody k vyloučení z důvodu podjatosti nebo nemohl-li by být přidělen do senátu k projednání věci z jiných důvodů (nemoc, nemožnost účasti z pracovních důvodů …), bude k projednání věci do senátu přidělen první následující přísedící. </w:t>
      </w:r>
    </w:p>
    <w:p w14:paraId="7F628F0B" w14:textId="77777777" w:rsidR="002354D0" w:rsidRPr="004C16E6" w:rsidRDefault="002354D0" w:rsidP="002354D0">
      <w:pPr>
        <w:spacing w:after="0"/>
      </w:pPr>
      <w:r w:rsidRPr="004C16E6">
        <w:rPr>
          <w:rFonts w:eastAsia="Garamond"/>
          <w:color w:val="000000"/>
        </w:rPr>
        <w:t xml:space="preserve">V případě potřeby projednání senátní věci v senátě, u kterého není veden stálý seznam přísedících, jsou přísedící k projednání věci do senátu přiděleni podle pravidel shora, a to postupně ze seznamu 1T, 9T a 9Tm, 4C, 19C.      </w:t>
      </w:r>
    </w:p>
    <w:p w14:paraId="0316A318" w14:textId="77777777" w:rsidR="002354D0" w:rsidRPr="004C16E6" w:rsidRDefault="002354D0" w:rsidP="002354D0">
      <w:pPr>
        <w:spacing w:after="0"/>
      </w:pPr>
    </w:p>
    <w:p w14:paraId="167B7A35" w14:textId="77777777" w:rsidR="002354D0" w:rsidRPr="004C16E6" w:rsidRDefault="002354D0" w:rsidP="002354D0">
      <w:pPr>
        <w:spacing w:after="0"/>
      </w:pPr>
      <w:r w:rsidRPr="004C16E6">
        <w:rPr>
          <w:rFonts w:eastAsia="Garamond"/>
          <w:color w:val="000000"/>
        </w:rPr>
        <w:t xml:space="preserve">Tento rozvrh práce byl projednán se shromážděním soudců Okresního soudu v Tachově dne 21. 11. 2025. </w:t>
      </w:r>
    </w:p>
    <w:p w14:paraId="1A0BF65C" w14:textId="77777777" w:rsidR="002354D0" w:rsidRPr="004C16E6" w:rsidRDefault="002354D0" w:rsidP="002354D0">
      <w:pPr>
        <w:spacing w:after="0"/>
      </w:pPr>
    </w:p>
    <w:p w14:paraId="57F6ED41" w14:textId="77777777" w:rsidR="002354D0" w:rsidRPr="004C16E6" w:rsidRDefault="002354D0" w:rsidP="002354D0">
      <w:pPr>
        <w:spacing w:after="0"/>
      </w:pPr>
      <w:r w:rsidRPr="004C16E6">
        <w:rPr>
          <w:rFonts w:eastAsia="Garamond"/>
          <w:color w:val="000000"/>
        </w:rPr>
        <w:t xml:space="preserve">V Tachově dne 28. 11. 2025        </w:t>
      </w:r>
    </w:p>
    <w:p w14:paraId="36F8BB8B" w14:textId="77777777" w:rsidR="002354D0" w:rsidRPr="004C16E6" w:rsidRDefault="002354D0" w:rsidP="002354D0">
      <w:pPr>
        <w:spacing w:after="0"/>
      </w:pPr>
      <w:r w:rsidRPr="004C16E6">
        <w:rPr>
          <w:rFonts w:eastAsia="Garamond"/>
          <w:color w:val="000000"/>
        </w:rPr>
        <w:t xml:space="preserve">                                                                                                                                                                                               Mgr. Olga Reiserová </w:t>
      </w:r>
    </w:p>
    <w:p w14:paraId="7F3F90AB" w14:textId="77777777" w:rsidR="002354D0" w:rsidRPr="004C16E6" w:rsidRDefault="002354D0" w:rsidP="002354D0">
      <w:pPr>
        <w:spacing w:after="0"/>
      </w:pPr>
      <w:r w:rsidRPr="004C16E6">
        <w:rPr>
          <w:rFonts w:eastAsia="Garamond"/>
          <w:color w:val="000000"/>
        </w:rPr>
        <w:t xml:space="preserve">                                                                                                                                                                                                      předsedkyně </w:t>
      </w:r>
    </w:p>
    <w:p w14:paraId="449DF3C5" w14:textId="77777777" w:rsidR="002354D0" w:rsidRPr="004C16E6" w:rsidRDefault="002354D0" w:rsidP="002354D0">
      <w:pPr>
        <w:spacing w:after="0"/>
      </w:pPr>
      <w:r w:rsidRPr="004C16E6">
        <w:rPr>
          <w:rFonts w:eastAsia="Garamond"/>
          <w:color w:val="000000"/>
        </w:rPr>
        <w:t xml:space="preserve">                                                                                                                                                                                             Okresního soudu v Tachově           </w:t>
      </w:r>
    </w:p>
    <w:p w14:paraId="7A9DABF2" w14:textId="77777777" w:rsidR="002354D0" w:rsidRPr="004C16E6" w:rsidRDefault="002354D0" w:rsidP="002354D0">
      <w:pPr>
        <w:spacing w:after="0"/>
      </w:pPr>
      <w:r w:rsidRPr="004C16E6">
        <w:rPr>
          <w:rFonts w:eastAsia="Garamond"/>
          <w:color w:val="000000"/>
        </w:rPr>
        <w:t xml:space="preserve">                                                                                     </w:t>
      </w:r>
    </w:p>
    <w:p w14:paraId="0DDA6BE3" w14:textId="77777777" w:rsidR="002354D0" w:rsidRPr="004C16E6" w:rsidRDefault="002354D0" w:rsidP="002354D0">
      <w:pPr>
        <w:spacing w:after="0"/>
      </w:pPr>
    </w:p>
    <w:p w14:paraId="0F699871" w14:textId="77777777" w:rsidR="002354D0" w:rsidRPr="004C16E6" w:rsidRDefault="002354D0" w:rsidP="002354D0">
      <w:pPr>
        <w:spacing w:after="0"/>
      </w:pPr>
      <w:r w:rsidRPr="004C16E6">
        <w:rPr>
          <w:rFonts w:eastAsia="Garamond"/>
          <w:color w:val="000000"/>
        </w:rPr>
        <w:t xml:space="preserve">Tento rozvrh práce byl vyhotoven ve dvou vyhotoveních, jedno vyhotovení je založeno u Okresního soudu v Tachově, druhé vyhotovení je založeno u Krajského soudu v Plzni. </w:t>
      </w:r>
    </w:p>
    <w:p w14:paraId="6109EAA2" w14:textId="77777777" w:rsidR="002354D0" w:rsidRPr="004C16E6" w:rsidRDefault="002354D0" w:rsidP="002354D0"/>
    <w:p w14:paraId="547B42E9" w14:textId="77777777" w:rsidR="00B7021B" w:rsidRPr="004C16E6" w:rsidRDefault="00B7021B" w:rsidP="00B7021B">
      <w:pPr>
        <w:tabs>
          <w:tab w:val="left" w:pos="6240"/>
        </w:tabs>
      </w:pPr>
    </w:p>
    <w:sectPr w:rsidR="00B7021B" w:rsidRPr="004C16E6" w:rsidSect="002354D0">
      <w:footerReference w:type="default" r:id="rId7"/>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F3C80A" w14:textId="77777777" w:rsidR="00CB59C6" w:rsidRDefault="00CB59C6">
      <w:pPr>
        <w:spacing w:after="0"/>
      </w:pPr>
      <w:r>
        <w:separator/>
      </w:r>
    </w:p>
  </w:endnote>
  <w:endnote w:type="continuationSeparator" w:id="0">
    <w:p w14:paraId="78223F0A" w14:textId="77777777" w:rsidR="00CB59C6" w:rsidRDefault="00CB59C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2487515"/>
      <w:docPartObj>
        <w:docPartGallery w:val="Page Numbers (Bottom of Page)"/>
        <w:docPartUnique/>
      </w:docPartObj>
    </w:sdtPr>
    <w:sdtEndPr/>
    <w:sdtContent>
      <w:p w14:paraId="5D6A0913" w14:textId="77777777" w:rsidR="002354D0" w:rsidRDefault="002354D0">
        <w:pPr>
          <w:pStyle w:val="Zpat"/>
          <w:jc w:val="center"/>
        </w:pPr>
        <w:r>
          <w:fldChar w:fldCharType="begin"/>
        </w:r>
        <w:r>
          <w:instrText>PAGE   \* MERGEFORMAT</w:instrText>
        </w:r>
        <w:r>
          <w:fldChar w:fldCharType="separate"/>
        </w:r>
        <w:r>
          <w:t>2</w:t>
        </w:r>
        <w:r>
          <w:fldChar w:fldCharType="end"/>
        </w:r>
      </w:p>
    </w:sdtContent>
  </w:sdt>
  <w:p w14:paraId="47EB005C" w14:textId="77777777" w:rsidR="002354D0" w:rsidRDefault="002354D0">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F6D7DF" w14:textId="77777777" w:rsidR="00CB59C6" w:rsidRDefault="00CB59C6">
      <w:pPr>
        <w:spacing w:after="0"/>
      </w:pPr>
      <w:r>
        <w:separator/>
      </w:r>
    </w:p>
  </w:footnote>
  <w:footnote w:type="continuationSeparator" w:id="0">
    <w:p w14:paraId="0258D777" w14:textId="77777777" w:rsidR="00CB59C6" w:rsidRDefault="00CB59C6">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BC0C72"/>
    <w:multiLevelType w:val="hybridMultilevel"/>
    <w:tmpl w:val="F09E69F8"/>
    <w:lvl w:ilvl="0" w:tplc="EEE8DD22">
      <w:numFmt w:val="bullet"/>
      <w:lvlText w:val="-"/>
      <w:lvlJc w:val="left"/>
      <w:pPr>
        <w:ind w:left="720" w:hanging="360"/>
      </w:pPr>
      <w:rPr>
        <w:rFonts w:ascii="Garamond" w:eastAsia="Calibri" w:hAnsi="Garamond"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526538CF"/>
    <w:multiLevelType w:val="hybridMultilevel"/>
    <w:tmpl w:val="E8F468A8"/>
    <w:lvl w:ilvl="0" w:tplc="27FC78EE">
      <w:numFmt w:val="bullet"/>
      <w:lvlText w:val="-"/>
      <w:lvlJc w:val="left"/>
      <w:pPr>
        <w:ind w:left="420" w:hanging="360"/>
      </w:pPr>
      <w:rPr>
        <w:rFonts w:ascii="Garamond" w:eastAsia="Calibri" w:hAnsi="Garamond" w:cs="Times New Roman" w:hint="default"/>
      </w:rPr>
    </w:lvl>
    <w:lvl w:ilvl="1" w:tplc="04050003" w:tentative="1">
      <w:start w:val="1"/>
      <w:numFmt w:val="bullet"/>
      <w:lvlText w:val="o"/>
      <w:lvlJc w:val="left"/>
      <w:pPr>
        <w:ind w:left="1140" w:hanging="360"/>
      </w:pPr>
      <w:rPr>
        <w:rFonts w:ascii="Courier New" w:hAnsi="Courier New" w:cs="Courier New" w:hint="default"/>
      </w:rPr>
    </w:lvl>
    <w:lvl w:ilvl="2" w:tplc="04050005" w:tentative="1">
      <w:start w:val="1"/>
      <w:numFmt w:val="bullet"/>
      <w:lvlText w:val=""/>
      <w:lvlJc w:val="left"/>
      <w:pPr>
        <w:ind w:left="1860" w:hanging="360"/>
      </w:pPr>
      <w:rPr>
        <w:rFonts w:ascii="Wingdings" w:hAnsi="Wingdings" w:hint="default"/>
      </w:rPr>
    </w:lvl>
    <w:lvl w:ilvl="3" w:tplc="04050001" w:tentative="1">
      <w:start w:val="1"/>
      <w:numFmt w:val="bullet"/>
      <w:lvlText w:val=""/>
      <w:lvlJc w:val="left"/>
      <w:pPr>
        <w:ind w:left="2580" w:hanging="360"/>
      </w:pPr>
      <w:rPr>
        <w:rFonts w:ascii="Symbol" w:hAnsi="Symbol" w:hint="default"/>
      </w:rPr>
    </w:lvl>
    <w:lvl w:ilvl="4" w:tplc="04050003" w:tentative="1">
      <w:start w:val="1"/>
      <w:numFmt w:val="bullet"/>
      <w:lvlText w:val="o"/>
      <w:lvlJc w:val="left"/>
      <w:pPr>
        <w:ind w:left="3300" w:hanging="360"/>
      </w:pPr>
      <w:rPr>
        <w:rFonts w:ascii="Courier New" w:hAnsi="Courier New" w:cs="Courier New" w:hint="default"/>
      </w:rPr>
    </w:lvl>
    <w:lvl w:ilvl="5" w:tplc="04050005" w:tentative="1">
      <w:start w:val="1"/>
      <w:numFmt w:val="bullet"/>
      <w:lvlText w:val=""/>
      <w:lvlJc w:val="left"/>
      <w:pPr>
        <w:ind w:left="4020" w:hanging="360"/>
      </w:pPr>
      <w:rPr>
        <w:rFonts w:ascii="Wingdings" w:hAnsi="Wingdings" w:hint="default"/>
      </w:rPr>
    </w:lvl>
    <w:lvl w:ilvl="6" w:tplc="04050001" w:tentative="1">
      <w:start w:val="1"/>
      <w:numFmt w:val="bullet"/>
      <w:lvlText w:val=""/>
      <w:lvlJc w:val="left"/>
      <w:pPr>
        <w:ind w:left="4740" w:hanging="360"/>
      </w:pPr>
      <w:rPr>
        <w:rFonts w:ascii="Symbol" w:hAnsi="Symbol" w:hint="default"/>
      </w:rPr>
    </w:lvl>
    <w:lvl w:ilvl="7" w:tplc="04050003" w:tentative="1">
      <w:start w:val="1"/>
      <w:numFmt w:val="bullet"/>
      <w:lvlText w:val="o"/>
      <w:lvlJc w:val="left"/>
      <w:pPr>
        <w:ind w:left="5460" w:hanging="360"/>
      </w:pPr>
      <w:rPr>
        <w:rFonts w:ascii="Courier New" w:hAnsi="Courier New" w:cs="Courier New" w:hint="default"/>
      </w:rPr>
    </w:lvl>
    <w:lvl w:ilvl="8" w:tplc="04050005" w:tentative="1">
      <w:start w:val="1"/>
      <w:numFmt w:val="bullet"/>
      <w:lvlText w:val=""/>
      <w:lvlJc w:val="left"/>
      <w:pPr>
        <w:ind w:left="6180" w:hanging="360"/>
      </w:pPr>
      <w:rPr>
        <w:rFonts w:ascii="Wingdings" w:hAnsi="Wingdings" w:hint="default"/>
      </w:rPr>
    </w:lvl>
  </w:abstractNum>
  <w:abstractNum w:abstractNumId="2" w15:restartNumberingAfterBreak="0">
    <w:nsid w:val="5B324C64"/>
    <w:multiLevelType w:val="hybridMultilevel"/>
    <w:tmpl w:val="F3F4993C"/>
    <w:lvl w:ilvl="0" w:tplc="B1604502">
      <w:numFmt w:val="bullet"/>
      <w:lvlText w:val="-"/>
      <w:lvlJc w:val="left"/>
      <w:pPr>
        <w:ind w:left="780" w:hanging="360"/>
      </w:pPr>
      <w:rPr>
        <w:rFonts w:ascii="Garamond" w:eastAsia="Calibri" w:hAnsi="Garamond" w:cs="Times New Roman" w:hint="default"/>
      </w:rPr>
    </w:lvl>
    <w:lvl w:ilvl="1" w:tplc="04050003" w:tentative="1">
      <w:start w:val="1"/>
      <w:numFmt w:val="bullet"/>
      <w:lvlText w:val="o"/>
      <w:lvlJc w:val="left"/>
      <w:pPr>
        <w:ind w:left="1500" w:hanging="360"/>
      </w:pPr>
      <w:rPr>
        <w:rFonts w:ascii="Courier New" w:hAnsi="Courier New" w:cs="Courier New" w:hint="default"/>
      </w:rPr>
    </w:lvl>
    <w:lvl w:ilvl="2" w:tplc="04050005" w:tentative="1">
      <w:start w:val="1"/>
      <w:numFmt w:val="bullet"/>
      <w:lvlText w:val=""/>
      <w:lvlJc w:val="left"/>
      <w:pPr>
        <w:ind w:left="2220" w:hanging="360"/>
      </w:pPr>
      <w:rPr>
        <w:rFonts w:ascii="Wingdings" w:hAnsi="Wingdings" w:hint="default"/>
      </w:rPr>
    </w:lvl>
    <w:lvl w:ilvl="3" w:tplc="04050001" w:tentative="1">
      <w:start w:val="1"/>
      <w:numFmt w:val="bullet"/>
      <w:lvlText w:val=""/>
      <w:lvlJc w:val="left"/>
      <w:pPr>
        <w:ind w:left="2940" w:hanging="360"/>
      </w:pPr>
      <w:rPr>
        <w:rFonts w:ascii="Symbol" w:hAnsi="Symbol" w:hint="default"/>
      </w:rPr>
    </w:lvl>
    <w:lvl w:ilvl="4" w:tplc="04050003" w:tentative="1">
      <w:start w:val="1"/>
      <w:numFmt w:val="bullet"/>
      <w:lvlText w:val="o"/>
      <w:lvlJc w:val="left"/>
      <w:pPr>
        <w:ind w:left="3660" w:hanging="360"/>
      </w:pPr>
      <w:rPr>
        <w:rFonts w:ascii="Courier New" w:hAnsi="Courier New" w:cs="Courier New" w:hint="default"/>
      </w:rPr>
    </w:lvl>
    <w:lvl w:ilvl="5" w:tplc="04050005" w:tentative="1">
      <w:start w:val="1"/>
      <w:numFmt w:val="bullet"/>
      <w:lvlText w:val=""/>
      <w:lvlJc w:val="left"/>
      <w:pPr>
        <w:ind w:left="4380" w:hanging="360"/>
      </w:pPr>
      <w:rPr>
        <w:rFonts w:ascii="Wingdings" w:hAnsi="Wingdings" w:hint="default"/>
      </w:rPr>
    </w:lvl>
    <w:lvl w:ilvl="6" w:tplc="04050001" w:tentative="1">
      <w:start w:val="1"/>
      <w:numFmt w:val="bullet"/>
      <w:lvlText w:val=""/>
      <w:lvlJc w:val="left"/>
      <w:pPr>
        <w:ind w:left="5100" w:hanging="360"/>
      </w:pPr>
      <w:rPr>
        <w:rFonts w:ascii="Symbol" w:hAnsi="Symbol" w:hint="default"/>
      </w:rPr>
    </w:lvl>
    <w:lvl w:ilvl="7" w:tplc="04050003" w:tentative="1">
      <w:start w:val="1"/>
      <w:numFmt w:val="bullet"/>
      <w:lvlText w:val="o"/>
      <w:lvlJc w:val="left"/>
      <w:pPr>
        <w:ind w:left="5820" w:hanging="360"/>
      </w:pPr>
      <w:rPr>
        <w:rFonts w:ascii="Courier New" w:hAnsi="Courier New" w:cs="Courier New" w:hint="default"/>
      </w:rPr>
    </w:lvl>
    <w:lvl w:ilvl="8" w:tplc="04050005" w:tentative="1">
      <w:start w:val="1"/>
      <w:numFmt w:val="bullet"/>
      <w:lvlText w:val=""/>
      <w:lvlJc w:val="left"/>
      <w:pPr>
        <w:ind w:left="6540" w:hanging="360"/>
      </w:pPr>
      <w:rPr>
        <w:rFonts w:ascii="Wingdings" w:hAnsi="Wingdings" w:hint="default"/>
      </w:rPr>
    </w:lvl>
  </w:abstractNum>
  <w:abstractNum w:abstractNumId="3" w15:restartNumberingAfterBreak="0">
    <w:nsid w:val="7F4F4917"/>
    <w:multiLevelType w:val="hybridMultilevel"/>
    <w:tmpl w:val="AE6E287A"/>
    <w:lvl w:ilvl="0" w:tplc="1504AE98">
      <w:start w:val="17"/>
      <w:numFmt w:val="bullet"/>
      <w:lvlText w:val="-"/>
      <w:lvlJc w:val="left"/>
      <w:pPr>
        <w:ind w:left="720" w:hanging="360"/>
      </w:pPr>
      <w:rPr>
        <w:rFonts w:ascii="Garamond" w:eastAsia="Calibri" w:hAnsi="Garamond"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1834174069">
    <w:abstractNumId w:val="0"/>
  </w:num>
  <w:num w:numId="2" w16cid:durableId="1067454867">
    <w:abstractNumId w:val="1"/>
  </w:num>
  <w:num w:numId="3" w16cid:durableId="1707099179">
    <w:abstractNumId w:val="2"/>
  </w:num>
  <w:num w:numId="4" w16cid:durableId="161351284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OOPEN_SPUSTENO" w:val="T"/>
    <w:docVar w:name="DB_ID_DOK" w:val="3. změna RP 2026_po_shrom 2026/10/07 17:07:18"/>
    <w:docVar w:name="DOKUMENT_ADRESAR_FS" w:val="C:\tmp\DB"/>
    <w:docVar w:name="DOKUMENT_AUTOMATICKE_UKLADANI" w:val="NE"/>
    <w:docVar w:name="DOKUMENT_PERIODA_UKLADANI" w:val="10"/>
    <w:docVar w:name="DOKUMENT_ULOZIT_JAKO_DOCX" w:val="ANO"/>
    <w:docVar w:name="DOKUMENT_ULOZIT_JAKO_PDF" w:val="NE"/>
  </w:docVars>
  <w:rsids>
    <w:rsidRoot w:val="002354D0"/>
    <w:rsid w:val="00065F57"/>
    <w:rsid w:val="000F5EBD"/>
    <w:rsid w:val="001072E4"/>
    <w:rsid w:val="00124370"/>
    <w:rsid w:val="00144423"/>
    <w:rsid w:val="002354D0"/>
    <w:rsid w:val="0026461A"/>
    <w:rsid w:val="002C5628"/>
    <w:rsid w:val="002E492A"/>
    <w:rsid w:val="00467D5A"/>
    <w:rsid w:val="004C16E6"/>
    <w:rsid w:val="00647BB8"/>
    <w:rsid w:val="00684404"/>
    <w:rsid w:val="00792DD8"/>
    <w:rsid w:val="0091107C"/>
    <w:rsid w:val="00917595"/>
    <w:rsid w:val="00924B02"/>
    <w:rsid w:val="009A791B"/>
    <w:rsid w:val="009B1BA6"/>
    <w:rsid w:val="009F01F5"/>
    <w:rsid w:val="00B14317"/>
    <w:rsid w:val="00B7021B"/>
    <w:rsid w:val="00B87F37"/>
    <w:rsid w:val="00B95C29"/>
    <w:rsid w:val="00BB1029"/>
    <w:rsid w:val="00C2292B"/>
    <w:rsid w:val="00CB59C6"/>
    <w:rsid w:val="00D32834"/>
    <w:rsid w:val="00D37386"/>
    <w:rsid w:val="00E90765"/>
    <w:rsid w:val="00F06F49"/>
    <w:rsid w:val="00F149B3"/>
    <w:rsid w:val="00F21D10"/>
    <w:rsid w:val="00F92FC3"/>
    <w:rsid w:val="00F973FA"/>
    <w:rsid w:val="00FF4FC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17EB92"/>
  <w15:chartTrackingRefBased/>
  <w15:docId w15:val="{9968F561-3EE8-4622-AD4F-3E0BF5CC90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2354D0"/>
    <w:pPr>
      <w:spacing w:after="120" w:line="240" w:lineRule="auto"/>
      <w:jc w:val="both"/>
    </w:pPr>
    <w:rPr>
      <w:rFonts w:ascii="Garamond" w:eastAsia="Calibri" w:hAnsi="Garamond" w:cs="Times New Roman"/>
      <w:kern w:val="0"/>
      <w:sz w:val="24"/>
      <w14:ligatures w14:val="none"/>
    </w:rPr>
  </w:style>
  <w:style w:type="paragraph" w:styleId="Nadpis1">
    <w:name w:val="heading 1"/>
    <w:basedOn w:val="Normln"/>
    <w:next w:val="Normln"/>
    <w:link w:val="Nadpis1Char"/>
    <w:uiPriority w:val="9"/>
    <w:qFormat/>
    <w:rsid w:val="002354D0"/>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Nadpis2">
    <w:name w:val="heading 2"/>
    <w:basedOn w:val="Normln"/>
    <w:next w:val="Normln"/>
    <w:link w:val="Nadpis2Char"/>
    <w:uiPriority w:val="9"/>
    <w:semiHidden/>
    <w:unhideWhenUsed/>
    <w:qFormat/>
    <w:rsid w:val="002354D0"/>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Nadpis3">
    <w:name w:val="heading 3"/>
    <w:basedOn w:val="Normln"/>
    <w:next w:val="Normln"/>
    <w:link w:val="Nadpis3Char"/>
    <w:uiPriority w:val="9"/>
    <w:semiHidden/>
    <w:unhideWhenUsed/>
    <w:qFormat/>
    <w:rsid w:val="002354D0"/>
    <w:pPr>
      <w:keepNext/>
      <w:keepLines/>
      <w:spacing w:before="160" w:after="80"/>
      <w:outlineLvl w:val="2"/>
    </w:pPr>
    <w:rPr>
      <w:rFonts w:eastAsiaTheme="majorEastAsia" w:cstheme="majorBidi"/>
      <w:color w:val="2E74B5" w:themeColor="accent1" w:themeShade="BF"/>
      <w:sz w:val="28"/>
      <w:szCs w:val="28"/>
    </w:rPr>
  </w:style>
  <w:style w:type="paragraph" w:styleId="Nadpis4">
    <w:name w:val="heading 4"/>
    <w:basedOn w:val="Normln"/>
    <w:next w:val="Normln"/>
    <w:link w:val="Nadpis4Char"/>
    <w:uiPriority w:val="9"/>
    <w:semiHidden/>
    <w:unhideWhenUsed/>
    <w:qFormat/>
    <w:rsid w:val="002354D0"/>
    <w:pPr>
      <w:keepNext/>
      <w:keepLines/>
      <w:spacing w:before="80" w:after="40"/>
      <w:outlineLvl w:val="3"/>
    </w:pPr>
    <w:rPr>
      <w:rFonts w:eastAsiaTheme="majorEastAsia" w:cstheme="majorBidi"/>
      <w:i/>
      <w:iCs/>
      <w:color w:val="2E74B5" w:themeColor="accent1" w:themeShade="BF"/>
    </w:rPr>
  </w:style>
  <w:style w:type="paragraph" w:styleId="Nadpis5">
    <w:name w:val="heading 5"/>
    <w:basedOn w:val="Normln"/>
    <w:next w:val="Normln"/>
    <w:link w:val="Nadpis5Char"/>
    <w:uiPriority w:val="9"/>
    <w:semiHidden/>
    <w:unhideWhenUsed/>
    <w:qFormat/>
    <w:rsid w:val="002354D0"/>
    <w:pPr>
      <w:keepNext/>
      <w:keepLines/>
      <w:spacing w:before="80" w:after="40"/>
      <w:outlineLvl w:val="4"/>
    </w:pPr>
    <w:rPr>
      <w:rFonts w:eastAsiaTheme="majorEastAsia" w:cstheme="majorBidi"/>
      <w:color w:val="2E74B5" w:themeColor="accent1" w:themeShade="BF"/>
    </w:rPr>
  </w:style>
  <w:style w:type="paragraph" w:styleId="Nadpis6">
    <w:name w:val="heading 6"/>
    <w:basedOn w:val="Normln"/>
    <w:next w:val="Normln"/>
    <w:link w:val="Nadpis6Char"/>
    <w:uiPriority w:val="9"/>
    <w:semiHidden/>
    <w:unhideWhenUsed/>
    <w:qFormat/>
    <w:rsid w:val="002354D0"/>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2354D0"/>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2354D0"/>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2354D0"/>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2354D0"/>
    <w:rPr>
      <w:rFonts w:asciiTheme="majorHAnsi" w:eastAsiaTheme="majorEastAsia" w:hAnsiTheme="majorHAnsi" w:cstheme="majorBidi"/>
      <w:color w:val="2E74B5" w:themeColor="accent1" w:themeShade="BF"/>
      <w:sz w:val="40"/>
      <w:szCs w:val="40"/>
    </w:rPr>
  </w:style>
  <w:style w:type="character" w:customStyle="1" w:styleId="Nadpis2Char">
    <w:name w:val="Nadpis 2 Char"/>
    <w:basedOn w:val="Standardnpsmoodstavce"/>
    <w:link w:val="Nadpis2"/>
    <w:uiPriority w:val="9"/>
    <w:semiHidden/>
    <w:rsid w:val="002354D0"/>
    <w:rPr>
      <w:rFonts w:asciiTheme="majorHAnsi" w:eastAsiaTheme="majorEastAsia" w:hAnsiTheme="majorHAnsi" w:cstheme="majorBidi"/>
      <w:color w:val="2E74B5" w:themeColor="accent1" w:themeShade="BF"/>
      <w:sz w:val="32"/>
      <w:szCs w:val="32"/>
    </w:rPr>
  </w:style>
  <w:style w:type="character" w:customStyle="1" w:styleId="Nadpis3Char">
    <w:name w:val="Nadpis 3 Char"/>
    <w:basedOn w:val="Standardnpsmoodstavce"/>
    <w:link w:val="Nadpis3"/>
    <w:uiPriority w:val="9"/>
    <w:semiHidden/>
    <w:rsid w:val="002354D0"/>
    <w:rPr>
      <w:rFonts w:eastAsiaTheme="majorEastAsia" w:cstheme="majorBidi"/>
      <w:color w:val="2E74B5" w:themeColor="accent1" w:themeShade="BF"/>
      <w:sz w:val="28"/>
      <w:szCs w:val="28"/>
    </w:rPr>
  </w:style>
  <w:style w:type="character" w:customStyle="1" w:styleId="Nadpis4Char">
    <w:name w:val="Nadpis 4 Char"/>
    <w:basedOn w:val="Standardnpsmoodstavce"/>
    <w:link w:val="Nadpis4"/>
    <w:uiPriority w:val="9"/>
    <w:semiHidden/>
    <w:rsid w:val="002354D0"/>
    <w:rPr>
      <w:rFonts w:eastAsiaTheme="majorEastAsia" w:cstheme="majorBidi"/>
      <w:i/>
      <w:iCs/>
      <w:color w:val="2E74B5" w:themeColor="accent1" w:themeShade="BF"/>
    </w:rPr>
  </w:style>
  <w:style w:type="character" w:customStyle="1" w:styleId="Nadpis5Char">
    <w:name w:val="Nadpis 5 Char"/>
    <w:basedOn w:val="Standardnpsmoodstavce"/>
    <w:link w:val="Nadpis5"/>
    <w:uiPriority w:val="9"/>
    <w:semiHidden/>
    <w:rsid w:val="002354D0"/>
    <w:rPr>
      <w:rFonts w:eastAsiaTheme="majorEastAsia" w:cstheme="majorBidi"/>
      <w:color w:val="2E74B5" w:themeColor="accent1" w:themeShade="BF"/>
    </w:rPr>
  </w:style>
  <w:style w:type="character" w:customStyle="1" w:styleId="Nadpis6Char">
    <w:name w:val="Nadpis 6 Char"/>
    <w:basedOn w:val="Standardnpsmoodstavce"/>
    <w:link w:val="Nadpis6"/>
    <w:uiPriority w:val="9"/>
    <w:semiHidden/>
    <w:rsid w:val="002354D0"/>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2354D0"/>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2354D0"/>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2354D0"/>
    <w:rPr>
      <w:rFonts w:eastAsiaTheme="majorEastAsia" w:cstheme="majorBidi"/>
      <w:color w:val="272727" w:themeColor="text1" w:themeTint="D8"/>
    </w:rPr>
  </w:style>
  <w:style w:type="paragraph" w:styleId="Nzev">
    <w:name w:val="Title"/>
    <w:basedOn w:val="Normln"/>
    <w:next w:val="Normln"/>
    <w:link w:val="NzevChar"/>
    <w:uiPriority w:val="10"/>
    <w:qFormat/>
    <w:rsid w:val="002354D0"/>
    <w:pPr>
      <w:spacing w:after="80"/>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2354D0"/>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2354D0"/>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2354D0"/>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2354D0"/>
    <w:pPr>
      <w:spacing w:before="160"/>
      <w:jc w:val="center"/>
    </w:pPr>
    <w:rPr>
      <w:i/>
      <w:iCs/>
      <w:color w:val="404040" w:themeColor="text1" w:themeTint="BF"/>
    </w:rPr>
  </w:style>
  <w:style w:type="character" w:customStyle="1" w:styleId="CittChar">
    <w:name w:val="Citát Char"/>
    <w:basedOn w:val="Standardnpsmoodstavce"/>
    <w:link w:val="Citt"/>
    <w:uiPriority w:val="29"/>
    <w:rsid w:val="002354D0"/>
    <w:rPr>
      <w:i/>
      <w:iCs/>
      <w:color w:val="404040" w:themeColor="text1" w:themeTint="BF"/>
    </w:rPr>
  </w:style>
  <w:style w:type="paragraph" w:styleId="Odstavecseseznamem">
    <w:name w:val="List Paragraph"/>
    <w:basedOn w:val="Normln"/>
    <w:uiPriority w:val="34"/>
    <w:qFormat/>
    <w:rsid w:val="002354D0"/>
    <w:pPr>
      <w:ind w:left="720"/>
      <w:contextualSpacing/>
    </w:pPr>
  </w:style>
  <w:style w:type="character" w:styleId="Zdraznnintenzivn">
    <w:name w:val="Intense Emphasis"/>
    <w:basedOn w:val="Standardnpsmoodstavce"/>
    <w:uiPriority w:val="21"/>
    <w:qFormat/>
    <w:rsid w:val="002354D0"/>
    <w:rPr>
      <w:i/>
      <w:iCs/>
      <w:color w:val="2E74B5" w:themeColor="accent1" w:themeShade="BF"/>
    </w:rPr>
  </w:style>
  <w:style w:type="paragraph" w:styleId="Vrazncitt">
    <w:name w:val="Intense Quote"/>
    <w:basedOn w:val="Normln"/>
    <w:next w:val="Normln"/>
    <w:link w:val="VrazncittChar"/>
    <w:uiPriority w:val="30"/>
    <w:qFormat/>
    <w:rsid w:val="002354D0"/>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VrazncittChar">
    <w:name w:val="Výrazný citát Char"/>
    <w:basedOn w:val="Standardnpsmoodstavce"/>
    <w:link w:val="Vrazncitt"/>
    <w:uiPriority w:val="30"/>
    <w:rsid w:val="002354D0"/>
    <w:rPr>
      <w:i/>
      <w:iCs/>
      <w:color w:val="2E74B5" w:themeColor="accent1" w:themeShade="BF"/>
    </w:rPr>
  </w:style>
  <w:style w:type="character" w:styleId="Odkazintenzivn">
    <w:name w:val="Intense Reference"/>
    <w:basedOn w:val="Standardnpsmoodstavce"/>
    <w:uiPriority w:val="32"/>
    <w:qFormat/>
    <w:rsid w:val="002354D0"/>
    <w:rPr>
      <w:b/>
      <w:bCs/>
      <w:smallCaps/>
      <w:color w:val="2E74B5" w:themeColor="accent1" w:themeShade="BF"/>
      <w:spacing w:val="5"/>
    </w:rPr>
  </w:style>
  <w:style w:type="paragraph" w:styleId="Textbubliny">
    <w:name w:val="Balloon Text"/>
    <w:basedOn w:val="Normln"/>
    <w:link w:val="TextbublinyChar"/>
    <w:uiPriority w:val="99"/>
    <w:semiHidden/>
    <w:unhideWhenUsed/>
    <w:rsid w:val="002354D0"/>
    <w:pPr>
      <w:spacing w:after="0"/>
    </w:pPr>
    <w:rPr>
      <w:rFonts w:ascii="Tahoma" w:hAnsi="Tahoma" w:cs="Tahoma"/>
      <w:sz w:val="16"/>
      <w:szCs w:val="16"/>
    </w:rPr>
  </w:style>
  <w:style w:type="character" w:customStyle="1" w:styleId="TextbublinyChar">
    <w:name w:val="Text bubliny Char"/>
    <w:basedOn w:val="Standardnpsmoodstavce"/>
    <w:link w:val="Textbubliny"/>
    <w:uiPriority w:val="99"/>
    <w:semiHidden/>
    <w:rsid w:val="002354D0"/>
    <w:rPr>
      <w:rFonts w:ascii="Tahoma" w:eastAsia="Calibri" w:hAnsi="Tahoma" w:cs="Tahoma"/>
      <w:kern w:val="0"/>
      <w:sz w:val="16"/>
      <w:szCs w:val="16"/>
      <w14:ligatures w14:val="none"/>
    </w:rPr>
  </w:style>
  <w:style w:type="paragraph" w:styleId="Zhlav">
    <w:name w:val="header"/>
    <w:basedOn w:val="Normln"/>
    <w:link w:val="ZhlavChar"/>
    <w:uiPriority w:val="99"/>
    <w:unhideWhenUsed/>
    <w:rsid w:val="002354D0"/>
    <w:pPr>
      <w:tabs>
        <w:tab w:val="center" w:pos="4536"/>
        <w:tab w:val="right" w:pos="9072"/>
      </w:tabs>
      <w:spacing w:after="0"/>
    </w:pPr>
  </w:style>
  <w:style w:type="character" w:customStyle="1" w:styleId="ZhlavChar">
    <w:name w:val="Záhlaví Char"/>
    <w:basedOn w:val="Standardnpsmoodstavce"/>
    <w:link w:val="Zhlav"/>
    <w:uiPriority w:val="99"/>
    <w:rsid w:val="002354D0"/>
    <w:rPr>
      <w:rFonts w:ascii="Garamond" w:eastAsia="Calibri" w:hAnsi="Garamond" w:cs="Times New Roman"/>
      <w:kern w:val="0"/>
      <w:sz w:val="24"/>
      <w14:ligatures w14:val="none"/>
    </w:rPr>
  </w:style>
  <w:style w:type="paragraph" w:styleId="Zpat">
    <w:name w:val="footer"/>
    <w:basedOn w:val="Normln"/>
    <w:link w:val="ZpatChar"/>
    <w:uiPriority w:val="99"/>
    <w:unhideWhenUsed/>
    <w:rsid w:val="002354D0"/>
    <w:pPr>
      <w:tabs>
        <w:tab w:val="center" w:pos="4536"/>
        <w:tab w:val="right" w:pos="9072"/>
      </w:tabs>
      <w:spacing w:after="0"/>
    </w:pPr>
  </w:style>
  <w:style w:type="character" w:customStyle="1" w:styleId="ZpatChar">
    <w:name w:val="Zápatí Char"/>
    <w:basedOn w:val="Standardnpsmoodstavce"/>
    <w:link w:val="Zpat"/>
    <w:uiPriority w:val="99"/>
    <w:rsid w:val="002354D0"/>
    <w:rPr>
      <w:rFonts w:ascii="Garamond" w:eastAsia="Calibri" w:hAnsi="Garamond" w:cs="Times New Roman"/>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tmp\is.dot"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is</Template>
  <TotalTime>0</TotalTime>
  <Pages>34</Pages>
  <Words>10887</Words>
  <Characters>64236</Characters>
  <Application>Microsoft Office Word</Application>
  <DocSecurity>0</DocSecurity>
  <Lines>535</Lines>
  <Paragraphs>149</Paragraphs>
  <ScaleCrop>false</ScaleCrop>
  <Company>Okresní soud v Tachově</Company>
  <LinksUpToDate>false</LinksUpToDate>
  <CharactersWithSpaces>74974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Reiserová Olga Mgr.</dc:creator>
  <cp:keywords/>
  <dc:description/>
  <cp:lastModifiedBy>Gracliková Martina</cp:lastModifiedBy>
  <cp:revision>3</cp:revision>
  <dcterms:created xsi:type="dcterms:W3CDTF">2026-10-08T09:45:00Z</dcterms:created>
  <dcterms:modified xsi:type="dcterms:W3CDTF">2026-10-08T09:46:00Z</dcterms:modified>
</cp:coreProperties>
</file>