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F9B0" w14:textId="77777777" w:rsidR="00A84671" w:rsidRPr="00E027DE" w:rsidRDefault="00A84671" w:rsidP="00A84671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14:paraId="7957BBF6" w14:textId="0A22ED5E" w:rsidR="00A84671" w:rsidRPr="00E027DE" w:rsidRDefault="00A84671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b/>
          <w:sz w:val="24"/>
          <w:szCs w:val="24"/>
          <w:lang w:eastAsia="ar-SA"/>
        </w:rPr>
        <w:t>od</w:t>
      </w:r>
      <w:r w:rsidR="00305DD4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372C7A" w:rsidRPr="00E027DE">
        <w:rPr>
          <w:rFonts w:ascii="Garamond" w:hAnsi="Garamond"/>
          <w:b/>
          <w:sz w:val="24"/>
          <w:szCs w:val="24"/>
          <w:lang w:eastAsia="ar-SA"/>
        </w:rPr>
        <w:t>9. 12. 2024</w:t>
      </w:r>
      <w:r w:rsidR="004349CA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97497E" w:rsidRPr="00E027DE">
        <w:rPr>
          <w:rFonts w:ascii="Garamond" w:hAnsi="Garamond"/>
          <w:b/>
          <w:sz w:val="24"/>
          <w:szCs w:val="24"/>
          <w:lang w:eastAsia="ar-SA"/>
        </w:rPr>
        <w:t>–</w:t>
      </w:r>
      <w:r w:rsidR="004349CA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97497E" w:rsidRPr="00E027DE">
        <w:rPr>
          <w:rFonts w:ascii="Garamond" w:hAnsi="Garamond"/>
          <w:b/>
          <w:sz w:val="24"/>
          <w:szCs w:val="24"/>
          <w:lang w:eastAsia="ar-SA"/>
        </w:rPr>
        <w:t>7. 4. 2025</w:t>
      </w:r>
    </w:p>
    <w:p w14:paraId="71977F06" w14:textId="503D2B17" w:rsidR="0031569B" w:rsidRPr="00E027DE" w:rsidRDefault="00F90898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b/>
          <w:sz w:val="24"/>
          <w:szCs w:val="24"/>
          <w:lang w:eastAsia="ar-SA"/>
        </w:rPr>
        <w:t>P</w:t>
      </w:r>
      <w:r w:rsidR="0031569B" w:rsidRPr="00E027DE">
        <w:rPr>
          <w:rFonts w:ascii="Garamond" w:hAnsi="Garamond"/>
          <w:b/>
          <w:sz w:val="24"/>
          <w:szCs w:val="24"/>
          <w:lang w:eastAsia="ar-SA"/>
        </w:rPr>
        <w:t>říloha rozvrhu práce</w:t>
      </w:r>
    </w:p>
    <w:p w14:paraId="5BF100EA" w14:textId="77777777" w:rsidR="00A84671" w:rsidRPr="00E027D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14:paraId="47BCF509" w14:textId="77777777" w:rsidR="00A84671" w:rsidRPr="00E027DE" w:rsidRDefault="00A84671" w:rsidP="00A84671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                       </w:t>
      </w:r>
    </w:p>
    <w:p w14:paraId="371146EB" w14:textId="77777777" w:rsidR="00A84671" w:rsidRPr="00E027DE" w:rsidRDefault="00A84671" w:rsidP="00A84671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    termín od 7,00 hod. do 7,00 hod.                              </w:t>
      </w:r>
      <w:proofErr w:type="spellStart"/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>Příslužba</w:t>
      </w:r>
      <w:proofErr w:type="spellEnd"/>
    </w:p>
    <w:p w14:paraId="2CDA6762" w14:textId="77777777" w:rsidR="00A84671" w:rsidRPr="00E027D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14:paraId="0B278594" w14:textId="77777777" w:rsidR="002D5EB4" w:rsidRPr="00E027DE" w:rsidRDefault="004349CA" w:rsidP="002D5EB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9.12.-16.12.</w:t>
      </w:r>
      <w:r w:rsidR="00A84671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84671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84671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sz w:val="24"/>
          <w:szCs w:val="24"/>
          <w:lang w:eastAsia="ar-SA"/>
        </w:rPr>
        <w:t>Mgr. Veronika</w:t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 xml:space="preserve"> Cejnar T o m a n o v á</w:t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>Mgr. Cejnar Tomanová</w:t>
      </w:r>
    </w:p>
    <w:p w14:paraId="500C92ED" w14:textId="674ADFD8" w:rsidR="002D5EB4" w:rsidRPr="00E027DE" w:rsidRDefault="002D5EB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755580FB" w14:textId="0BE30DFF" w:rsidR="00331E4B" w:rsidRPr="00E027DE" w:rsidRDefault="004349CA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16.12.-23.12.</w:t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331E4B" w:rsidRPr="00E027DE">
        <w:rPr>
          <w:rFonts w:ascii="Garamond" w:hAnsi="Garamond"/>
          <w:sz w:val="24"/>
          <w:szCs w:val="24"/>
          <w:lang w:eastAsia="ar-SA"/>
        </w:rPr>
        <w:tab/>
      </w:r>
      <w:r w:rsidR="00331E4B" w:rsidRPr="00E027DE">
        <w:rPr>
          <w:rFonts w:ascii="Garamond" w:hAnsi="Garamond"/>
          <w:sz w:val="24"/>
          <w:szCs w:val="24"/>
          <w:lang w:eastAsia="ar-SA"/>
        </w:rPr>
        <w:tab/>
        <w:t xml:space="preserve">Mgr. Adéla   </w:t>
      </w:r>
      <w:r w:rsidR="00331E4B" w:rsidRPr="00E027DE">
        <w:rPr>
          <w:rFonts w:ascii="Garamond" w:hAnsi="Garamond"/>
          <w:b/>
          <w:sz w:val="24"/>
          <w:szCs w:val="24"/>
          <w:lang w:eastAsia="ar-SA"/>
        </w:rPr>
        <w:t>H á l o v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> </w:t>
      </w:r>
      <w:r w:rsidR="00331E4B" w:rsidRPr="00E027D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JUDr. Horváthová</w:t>
      </w:r>
    </w:p>
    <w:p w14:paraId="3D54EF93" w14:textId="3E7A5EE6" w:rsidR="00A14D65" w:rsidRPr="00E027DE" w:rsidRDefault="001F440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A14D65" w:rsidRPr="00E027DE">
        <w:rPr>
          <w:rFonts w:ascii="Garamond" w:hAnsi="Garamond"/>
          <w:sz w:val="24"/>
          <w:szCs w:val="24"/>
          <w:lang w:eastAsia="ar-SA"/>
        </w:rPr>
        <w:tab/>
      </w:r>
    </w:p>
    <w:p w14:paraId="769C34CA" w14:textId="3ECA1B14" w:rsidR="00950F84" w:rsidRPr="00E027DE" w:rsidRDefault="004349CA" w:rsidP="00950F8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23.12.-30.12.</w:t>
      </w:r>
      <w:r w:rsidR="00834159" w:rsidRPr="00E027DE">
        <w:rPr>
          <w:rFonts w:ascii="Garamond" w:hAnsi="Garamond"/>
          <w:sz w:val="24"/>
          <w:szCs w:val="24"/>
          <w:lang w:eastAsia="ar-SA"/>
        </w:rPr>
        <w:tab/>
      </w:r>
      <w:r w:rsidR="00331E4B" w:rsidRPr="00E027DE">
        <w:rPr>
          <w:rFonts w:ascii="Garamond" w:hAnsi="Garamond"/>
          <w:sz w:val="24"/>
          <w:szCs w:val="24"/>
          <w:lang w:eastAsia="ar-SA"/>
        </w:rPr>
        <w:tab/>
      </w:r>
      <w:r w:rsidR="00950F84" w:rsidRPr="00E027DE">
        <w:rPr>
          <w:rFonts w:ascii="Garamond" w:hAnsi="Garamond"/>
          <w:sz w:val="24"/>
          <w:szCs w:val="24"/>
          <w:lang w:eastAsia="ar-SA"/>
        </w:rPr>
        <w:t xml:space="preserve">Mgr. Pavla   </w:t>
      </w:r>
      <w:r w:rsidR="00950F84" w:rsidRPr="00E027DE">
        <w:rPr>
          <w:rFonts w:ascii="Garamond" w:hAnsi="Garamond"/>
          <w:b/>
          <w:sz w:val="24"/>
          <w:szCs w:val="24"/>
          <w:lang w:eastAsia="ar-SA"/>
        </w:rPr>
        <w:t>O n d r á č k o v </w:t>
      </w:r>
      <w:proofErr w:type="gramStart"/>
      <w:r w:rsidR="00950F84" w:rsidRPr="00E027DE">
        <w:rPr>
          <w:rFonts w:ascii="Garamond" w:hAnsi="Garamond"/>
          <w:b/>
          <w:sz w:val="24"/>
          <w:szCs w:val="24"/>
          <w:lang w:eastAsia="ar-SA"/>
        </w:rPr>
        <w:t>á</w:t>
      </w:r>
      <w:r w:rsidR="00950F84" w:rsidRPr="00E027DE">
        <w:rPr>
          <w:rFonts w:ascii="Garamond" w:hAnsi="Garamond"/>
          <w:sz w:val="24"/>
          <w:szCs w:val="24"/>
          <w:lang w:eastAsia="ar-SA"/>
        </w:rPr>
        <w:t xml:space="preserve">  </w:t>
      </w:r>
      <w:r w:rsidR="00950F84" w:rsidRPr="00E027DE">
        <w:rPr>
          <w:rFonts w:ascii="Garamond" w:hAnsi="Garamond"/>
          <w:sz w:val="24"/>
          <w:szCs w:val="24"/>
          <w:lang w:eastAsia="ar-SA"/>
        </w:rPr>
        <w:tab/>
      </w:r>
      <w:proofErr w:type="gramEnd"/>
      <w:r w:rsidR="00950F84" w:rsidRPr="00E027DE">
        <w:rPr>
          <w:rFonts w:ascii="Garamond" w:hAnsi="Garamond"/>
          <w:sz w:val="24"/>
          <w:szCs w:val="24"/>
          <w:lang w:eastAsia="ar-SA"/>
        </w:rPr>
        <w:tab/>
      </w:r>
      <w:r w:rsidR="00950F84" w:rsidRPr="00E027DE">
        <w:rPr>
          <w:rFonts w:ascii="Garamond" w:hAnsi="Garamond"/>
          <w:b/>
          <w:bCs/>
          <w:sz w:val="24"/>
          <w:szCs w:val="24"/>
          <w:lang w:eastAsia="ar-SA"/>
        </w:rPr>
        <w:t>Mgr. Purkertová</w:t>
      </w:r>
    </w:p>
    <w:p w14:paraId="22988E78" w14:textId="6A7D9811" w:rsidR="00950F84" w:rsidRPr="00E027DE" w:rsidRDefault="00950F8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714355BF" w14:textId="7F956833" w:rsidR="00950F84" w:rsidRPr="00E027DE" w:rsidRDefault="004349CA" w:rsidP="00950F8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30.12.-6.1.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950F84" w:rsidRPr="00E027DE">
        <w:rPr>
          <w:rFonts w:ascii="Garamond" w:hAnsi="Garamond"/>
          <w:sz w:val="24"/>
          <w:szCs w:val="24"/>
          <w:lang w:eastAsia="ar-SA"/>
        </w:rPr>
        <w:t xml:space="preserve">Mgr. Miroslava   </w:t>
      </w:r>
      <w:r w:rsidR="00950F84" w:rsidRPr="00E027DE">
        <w:rPr>
          <w:rFonts w:ascii="Garamond" w:hAnsi="Garamond"/>
          <w:b/>
          <w:bCs/>
          <w:sz w:val="24"/>
          <w:szCs w:val="24"/>
          <w:lang w:eastAsia="ar-SA"/>
        </w:rPr>
        <w:t>P u r k e r t o v á</w:t>
      </w:r>
      <w:r w:rsidR="00950F84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950F84" w:rsidRPr="00E027DE">
        <w:rPr>
          <w:rFonts w:ascii="Garamond" w:hAnsi="Garamond"/>
          <w:b/>
          <w:bCs/>
          <w:sz w:val="24"/>
          <w:szCs w:val="24"/>
          <w:lang w:eastAsia="ar-SA"/>
        </w:rPr>
        <w:tab/>
        <w:t>Mgr. Purkertová</w:t>
      </w:r>
    </w:p>
    <w:p w14:paraId="34D15A29" w14:textId="6F3FC127" w:rsidR="00950F84" w:rsidRPr="00E027DE" w:rsidRDefault="00950F84" w:rsidP="006D5418">
      <w:pPr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29D45AD8" w14:textId="7BE1F478" w:rsidR="00A14D65" w:rsidRPr="00E027DE" w:rsidRDefault="004349CA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6.1.-13.1.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3B33FB" w:rsidRPr="00E027DE">
        <w:rPr>
          <w:rFonts w:ascii="Garamond" w:hAnsi="Garamond"/>
          <w:sz w:val="24"/>
          <w:szCs w:val="24"/>
          <w:lang w:eastAsia="ar-SA"/>
        </w:rPr>
        <w:t xml:space="preserve">Mgr. Kateřina </w:t>
      </w:r>
      <w:r w:rsidR="0066321E" w:rsidRPr="00E027DE">
        <w:rPr>
          <w:rFonts w:ascii="Garamond" w:hAnsi="Garamond"/>
          <w:b/>
          <w:sz w:val="24"/>
          <w:szCs w:val="24"/>
          <w:lang w:eastAsia="ar-SA"/>
        </w:rPr>
        <w:t xml:space="preserve">Klečková </w:t>
      </w:r>
      <w:proofErr w:type="spellStart"/>
      <w:r w:rsidR="003B33FB" w:rsidRPr="00E027DE">
        <w:rPr>
          <w:rFonts w:ascii="Garamond" w:hAnsi="Garamond"/>
          <w:b/>
          <w:sz w:val="24"/>
          <w:szCs w:val="24"/>
          <w:lang w:eastAsia="ar-SA"/>
        </w:rPr>
        <w:t>Kutišová</w:t>
      </w:r>
      <w:proofErr w:type="spellEnd"/>
      <w:r w:rsidR="00B40300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B40300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JUDr. Horváthová</w:t>
      </w:r>
      <w:r w:rsidR="00FA1C88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B40300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B40300" w:rsidRPr="00E027DE">
        <w:rPr>
          <w:rFonts w:ascii="Garamond" w:hAnsi="Garamond"/>
          <w:sz w:val="24"/>
          <w:szCs w:val="24"/>
          <w:lang w:eastAsia="ar-SA"/>
        </w:rPr>
        <w:tab/>
      </w:r>
      <w:r w:rsidR="00B40300" w:rsidRPr="00E027DE">
        <w:rPr>
          <w:rFonts w:ascii="Garamond" w:hAnsi="Garamond"/>
          <w:sz w:val="24"/>
          <w:szCs w:val="24"/>
          <w:lang w:eastAsia="ar-SA"/>
        </w:rPr>
        <w:tab/>
      </w:r>
      <w:r w:rsidR="00B40300" w:rsidRPr="00E027DE">
        <w:rPr>
          <w:rFonts w:ascii="Garamond" w:hAnsi="Garamond"/>
          <w:sz w:val="24"/>
          <w:szCs w:val="24"/>
          <w:lang w:eastAsia="ar-SA"/>
        </w:rPr>
        <w:tab/>
      </w:r>
    </w:p>
    <w:p w14:paraId="025967D2" w14:textId="66BEEF8A" w:rsidR="00331E4B" w:rsidRPr="00E027DE" w:rsidRDefault="004349CA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13.1.-20.1.</w:t>
      </w:r>
      <w:r w:rsidR="00B40300" w:rsidRPr="00E027DE">
        <w:rPr>
          <w:rFonts w:ascii="Garamond" w:hAnsi="Garamond"/>
          <w:sz w:val="24"/>
          <w:szCs w:val="24"/>
          <w:lang w:eastAsia="ar-SA"/>
        </w:rPr>
        <w:tab/>
      </w:r>
      <w:r w:rsidR="00B40300" w:rsidRPr="00E027DE">
        <w:rPr>
          <w:rFonts w:ascii="Garamond" w:hAnsi="Garamond"/>
          <w:sz w:val="24"/>
          <w:szCs w:val="24"/>
          <w:lang w:eastAsia="ar-SA"/>
        </w:rPr>
        <w:tab/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Mgr. Miloslava   </w:t>
      </w:r>
      <w:r w:rsidR="00331E4B" w:rsidRPr="00E027DE">
        <w:rPr>
          <w:rFonts w:ascii="Garamond" w:hAnsi="Garamond"/>
          <w:b/>
          <w:sz w:val="24"/>
          <w:szCs w:val="24"/>
          <w:lang w:eastAsia="ar-SA"/>
        </w:rPr>
        <w:t>M e r v a r t o v á</w:t>
      </w:r>
      <w:r w:rsidR="00BC3B98" w:rsidRPr="00E027DE">
        <w:rPr>
          <w:rFonts w:ascii="Garamond" w:hAnsi="Garamond"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Mgr. </w:t>
      </w:r>
      <w:r w:rsidR="00591D92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Cejnar </w:t>
      </w:r>
      <w:r w:rsidR="00AA77E1" w:rsidRPr="00E027DE">
        <w:rPr>
          <w:rFonts w:ascii="Garamond" w:hAnsi="Garamond"/>
          <w:b/>
          <w:bCs/>
          <w:sz w:val="24"/>
          <w:szCs w:val="24"/>
          <w:lang w:eastAsia="ar-SA"/>
        </w:rPr>
        <w:t>Tomanová</w:t>
      </w:r>
    </w:p>
    <w:p w14:paraId="307B9337" w14:textId="266C90D0" w:rsidR="00A14D65" w:rsidRPr="00E027DE" w:rsidRDefault="00BC3B98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Pr="00E027DE">
        <w:rPr>
          <w:rFonts w:ascii="Garamond" w:hAnsi="Garamond"/>
          <w:sz w:val="24"/>
          <w:szCs w:val="24"/>
          <w:lang w:eastAsia="ar-SA"/>
        </w:rPr>
        <w:t xml:space="preserve">       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63573607" w14:textId="0C26E881" w:rsidR="00331E4B" w:rsidRPr="00E027DE" w:rsidRDefault="004349CA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20.1.-27.1.</w:t>
      </w:r>
      <w:r w:rsidR="00A84671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196CD4" w:rsidRPr="00E027DE">
        <w:rPr>
          <w:rFonts w:ascii="Garamond" w:hAnsi="Garamond"/>
          <w:sz w:val="24"/>
          <w:szCs w:val="24"/>
          <w:lang w:eastAsia="ar-SA"/>
        </w:rPr>
        <w:t xml:space="preserve">Mgr. Lenka </w:t>
      </w:r>
      <w:r w:rsidR="00196CD4" w:rsidRPr="00E027DE">
        <w:rPr>
          <w:rFonts w:ascii="Garamond" w:hAnsi="Garamond"/>
          <w:b/>
          <w:sz w:val="24"/>
          <w:szCs w:val="24"/>
          <w:lang w:eastAsia="ar-SA"/>
        </w:rPr>
        <w:t>Hamplová</w:t>
      </w:r>
      <w:proofErr w:type="gramStart"/>
      <w:r w:rsidR="00FA1C88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5145DA" w:rsidRPr="00E027DE">
        <w:rPr>
          <w:rFonts w:ascii="Garamond" w:hAnsi="Garamond"/>
          <w:sz w:val="24"/>
          <w:szCs w:val="24"/>
          <w:lang w:eastAsia="ar-SA"/>
        </w:rPr>
        <w:t xml:space="preserve">  </w:t>
      </w:r>
      <w:r w:rsidR="00E84ABC" w:rsidRPr="00E027DE">
        <w:rPr>
          <w:rFonts w:ascii="Garamond" w:hAnsi="Garamond"/>
          <w:sz w:val="24"/>
          <w:szCs w:val="24"/>
          <w:lang w:eastAsia="ar-SA"/>
        </w:rPr>
        <w:tab/>
      </w:r>
      <w:proofErr w:type="gramEnd"/>
      <w:r w:rsidR="00E84ABC" w:rsidRPr="00E027DE">
        <w:rPr>
          <w:rFonts w:ascii="Garamond" w:hAnsi="Garamond"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bCs/>
          <w:sz w:val="24"/>
          <w:szCs w:val="24"/>
          <w:lang w:eastAsia="ar-SA"/>
        </w:rPr>
        <w:t>Mgr. Purkertová</w:t>
      </w:r>
    </w:p>
    <w:p w14:paraId="69825D14" w14:textId="2DFC40B9" w:rsidR="00A14D65" w:rsidRPr="00E027DE" w:rsidRDefault="00331E4B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FD7248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6A6FBE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5145DA" w:rsidRPr="00E027DE">
        <w:rPr>
          <w:rFonts w:ascii="Garamond" w:hAnsi="Garamond"/>
          <w:sz w:val="24"/>
          <w:szCs w:val="24"/>
          <w:lang w:eastAsia="ar-SA"/>
        </w:rPr>
        <w:tab/>
      </w:r>
      <w:r w:rsidR="00A14D65" w:rsidRPr="00E027DE">
        <w:rPr>
          <w:rFonts w:ascii="Garamond" w:hAnsi="Garamond"/>
          <w:sz w:val="24"/>
          <w:szCs w:val="24"/>
          <w:lang w:eastAsia="ar-SA"/>
        </w:rPr>
        <w:tab/>
      </w:r>
    </w:p>
    <w:p w14:paraId="44FAF963" w14:textId="5EAB8903" w:rsidR="002D5EB4" w:rsidRPr="00E027DE" w:rsidRDefault="004349CA" w:rsidP="002D5EB4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27.1.-3.2.</w:t>
      </w:r>
      <w:r w:rsidR="00A84671" w:rsidRPr="00E027DE">
        <w:rPr>
          <w:rFonts w:ascii="Garamond" w:hAnsi="Garamond"/>
          <w:sz w:val="24"/>
          <w:szCs w:val="24"/>
          <w:lang w:eastAsia="ar-SA"/>
        </w:rPr>
        <w:t xml:space="preserve">  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BC3B98" w:rsidRPr="00E027DE">
        <w:rPr>
          <w:rFonts w:ascii="Garamond" w:hAnsi="Garamond"/>
          <w:sz w:val="24"/>
          <w:szCs w:val="24"/>
          <w:lang w:eastAsia="ar-SA"/>
        </w:rPr>
        <w:t xml:space="preserve">  </w:t>
      </w:r>
      <w:r w:rsidR="00331E4B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331E4B" w:rsidRPr="00E027DE">
        <w:rPr>
          <w:rFonts w:ascii="Garamond" w:hAnsi="Garamond"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sz w:val="24"/>
          <w:szCs w:val="24"/>
          <w:lang w:eastAsia="ar-SA"/>
        </w:rPr>
        <w:t xml:space="preserve">Mgr. Gabriela   </w:t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>Ř e z n í č k o v á</w:t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JUDr. Horváthová</w:t>
      </w:r>
    </w:p>
    <w:p w14:paraId="47596410" w14:textId="414BC5C9" w:rsidR="002D5EB4" w:rsidRPr="00E027DE" w:rsidRDefault="002D5EB4" w:rsidP="006D5418">
      <w:pPr>
        <w:suppressAutoHyphens/>
        <w:jc w:val="both"/>
        <w:rPr>
          <w:rFonts w:ascii="Garamond" w:hAnsi="Garamond"/>
          <w:bCs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Pr="00E027DE">
        <w:rPr>
          <w:rFonts w:ascii="Garamond" w:hAnsi="Garamond"/>
          <w:b/>
          <w:sz w:val="24"/>
          <w:szCs w:val="24"/>
          <w:lang w:eastAsia="ar-SA"/>
        </w:rPr>
        <w:tab/>
      </w:r>
    </w:p>
    <w:p w14:paraId="686C9B6E" w14:textId="014ACCC3" w:rsidR="009353F4" w:rsidRPr="00E027DE" w:rsidRDefault="004349CA" w:rsidP="009353F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3.2.-10.2.</w:t>
      </w:r>
      <w:r w:rsidR="00A84671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9353F4" w:rsidRPr="00E027DE">
        <w:rPr>
          <w:rFonts w:ascii="Garamond" w:hAnsi="Garamond"/>
          <w:sz w:val="24"/>
          <w:szCs w:val="24"/>
          <w:lang w:eastAsia="ar-SA"/>
        </w:rPr>
        <w:t xml:space="preserve">Mgr. Andrea </w:t>
      </w:r>
      <w:r w:rsidR="009353F4" w:rsidRPr="00E027DE">
        <w:rPr>
          <w:rFonts w:ascii="Garamond" w:hAnsi="Garamond"/>
          <w:b/>
          <w:sz w:val="24"/>
          <w:szCs w:val="24"/>
          <w:lang w:eastAsia="ar-SA"/>
        </w:rPr>
        <w:t>K o l í n o v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> </w:t>
      </w:r>
      <w:r w:rsidR="009353F4" w:rsidRPr="00E027D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Mgr. Purkertová</w:t>
      </w:r>
    </w:p>
    <w:p w14:paraId="3172A568" w14:textId="12EF7BED" w:rsidR="00A14D65" w:rsidRPr="00E027DE" w:rsidRDefault="00A14D65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0F6D5940" w14:textId="67C16356" w:rsidR="00A84671" w:rsidRPr="00E027DE" w:rsidRDefault="004349CA" w:rsidP="0040358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10.2.-17.2.</w:t>
      </w:r>
      <w:r w:rsidR="0040358B" w:rsidRPr="00E027DE">
        <w:rPr>
          <w:rFonts w:ascii="Garamond" w:hAnsi="Garamond"/>
          <w:sz w:val="24"/>
          <w:szCs w:val="24"/>
          <w:lang w:eastAsia="ar-SA"/>
        </w:rPr>
        <w:tab/>
      </w:r>
      <w:r w:rsidR="0040358B" w:rsidRPr="00E027DE">
        <w:rPr>
          <w:rFonts w:ascii="Garamond" w:hAnsi="Garamond"/>
          <w:sz w:val="24"/>
          <w:szCs w:val="24"/>
          <w:lang w:eastAsia="ar-SA"/>
        </w:rPr>
        <w:tab/>
      </w:r>
      <w:r w:rsidR="00027F4D" w:rsidRPr="00E027DE">
        <w:rPr>
          <w:rFonts w:ascii="Garamond" w:hAnsi="Garamond"/>
          <w:sz w:val="24"/>
          <w:szCs w:val="24"/>
          <w:lang w:eastAsia="ar-SA"/>
        </w:rPr>
        <w:t xml:space="preserve">Mgr. Monika    </w:t>
      </w:r>
      <w:r w:rsidR="00027F4D" w:rsidRPr="00E027DE">
        <w:rPr>
          <w:rFonts w:ascii="Garamond" w:hAnsi="Garamond"/>
          <w:b/>
          <w:bCs/>
          <w:sz w:val="24"/>
          <w:szCs w:val="24"/>
          <w:lang w:eastAsia="ar-SA"/>
        </w:rPr>
        <w:t>P e t r á č k o v</w:t>
      </w:r>
      <w:r w:rsidR="00E84ABC" w:rsidRPr="00E027DE">
        <w:rPr>
          <w:rFonts w:ascii="Garamond" w:hAnsi="Garamond"/>
          <w:b/>
          <w:bCs/>
          <w:sz w:val="24"/>
          <w:szCs w:val="24"/>
          <w:lang w:eastAsia="ar-SA"/>
        </w:rPr>
        <w:t> </w:t>
      </w:r>
      <w:r w:rsidR="00027F4D" w:rsidRPr="00E027DE">
        <w:rPr>
          <w:rFonts w:ascii="Garamond" w:hAnsi="Garamond"/>
          <w:b/>
          <w:bCs/>
          <w:sz w:val="24"/>
          <w:szCs w:val="24"/>
          <w:lang w:eastAsia="ar-SA"/>
        </w:rPr>
        <w:t>á</w:t>
      </w:r>
      <w:r w:rsidR="00E84ABC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Mgr. </w:t>
      </w:r>
      <w:r w:rsidR="00591D92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Cejnar </w:t>
      </w:r>
      <w:r w:rsidR="00AA77E1" w:rsidRPr="00E027DE">
        <w:rPr>
          <w:rFonts w:ascii="Garamond" w:hAnsi="Garamond"/>
          <w:b/>
          <w:bCs/>
          <w:sz w:val="24"/>
          <w:szCs w:val="24"/>
          <w:lang w:eastAsia="ar-SA"/>
        </w:rPr>
        <w:t>Tomanová</w:t>
      </w:r>
    </w:p>
    <w:p w14:paraId="6714A505" w14:textId="0871E6A7" w:rsidR="00D7568F" w:rsidRPr="00E027DE" w:rsidRDefault="00C461DC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20102AF4" w14:textId="121DDC93" w:rsidR="002D5EB4" w:rsidRPr="00E027DE" w:rsidRDefault="004349CA" w:rsidP="002D5EB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17.2.-24.2.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sz w:val="24"/>
          <w:szCs w:val="24"/>
          <w:lang w:eastAsia="ar-SA"/>
        </w:rPr>
        <w:t xml:space="preserve">JUDr. Pavla   </w:t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>N o v o t n á</w:t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JUDr. Horváthová</w:t>
      </w:r>
    </w:p>
    <w:p w14:paraId="3E4078E1" w14:textId="14AA46F3" w:rsidR="002D5EB4" w:rsidRPr="00E027DE" w:rsidRDefault="002D5EB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50A6511A" w14:textId="39CB9771" w:rsidR="008B5172" w:rsidRPr="00E027DE" w:rsidRDefault="004349CA" w:rsidP="008B5172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24.2.-3.3.</w:t>
      </w:r>
      <w:r w:rsidR="003F2733" w:rsidRPr="00E027DE">
        <w:rPr>
          <w:rFonts w:ascii="Garamond" w:hAnsi="Garamond"/>
          <w:sz w:val="24"/>
          <w:szCs w:val="24"/>
          <w:lang w:eastAsia="ar-SA"/>
        </w:rPr>
        <w:tab/>
      </w:r>
      <w:r w:rsidR="00D7568F" w:rsidRPr="00E027DE">
        <w:rPr>
          <w:rFonts w:ascii="Garamond" w:hAnsi="Garamond"/>
          <w:sz w:val="24"/>
          <w:szCs w:val="24"/>
          <w:lang w:eastAsia="ar-SA"/>
        </w:rPr>
        <w:tab/>
      </w:r>
      <w:r w:rsidR="008B5172" w:rsidRPr="00E027DE">
        <w:rPr>
          <w:rFonts w:ascii="Garamond" w:hAnsi="Garamond"/>
          <w:sz w:val="24"/>
          <w:szCs w:val="24"/>
          <w:lang w:eastAsia="ar-SA"/>
        </w:rPr>
        <w:t xml:space="preserve">JUDr. Michaela </w:t>
      </w:r>
      <w:r w:rsidR="008B5172" w:rsidRPr="00E027DE">
        <w:rPr>
          <w:rFonts w:ascii="Garamond" w:hAnsi="Garamond"/>
          <w:b/>
          <w:sz w:val="24"/>
          <w:szCs w:val="24"/>
          <w:lang w:eastAsia="ar-SA"/>
        </w:rPr>
        <w:t>K o b l a s o v á</w:t>
      </w:r>
      <w:r w:rsidR="008B5172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8B5172" w:rsidRPr="00E027DE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 xml:space="preserve">Mgr. </w:t>
      </w:r>
      <w:r w:rsidR="00591D92" w:rsidRPr="00E027DE">
        <w:rPr>
          <w:rFonts w:ascii="Garamond" w:hAnsi="Garamond"/>
          <w:b/>
          <w:sz w:val="24"/>
          <w:szCs w:val="24"/>
          <w:lang w:eastAsia="ar-SA"/>
        </w:rPr>
        <w:t xml:space="preserve"> Cejnar </w:t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Tomanová</w:t>
      </w:r>
    </w:p>
    <w:p w14:paraId="4645FAB9" w14:textId="6370872E" w:rsidR="00D7568F" w:rsidRPr="00E027DE" w:rsidRDefault="008B5172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13D7C7B9" w14:textId="33AA9EB4" w:rsidR="00331E4B" w:rsidRPr="00E027DE" w:rsidRDefault="004349CA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3.3.-10.3.</w:t>
      </w:r>
      <w:r w:rsidR="003F2733" w:rsidRPr="00E027DE">
        <w:rPr>
          <w:rFonts w:ascii="Garamond" w:hAnsi="Garamond"/>
          <w:sz w:val="24"/>
          <w:szCs w:val="24"/>
          <w:lang w:eastAsia="ar-SA"/>
        </w:rPr>
        <w:tab/>
      </w:r>
      <w:r w:rsidR="003F2733" w:rsidRPr="00E027DE">
        <w:rPr>
          <w:rFonts w:ascii="Garamond" w:hAnsi="Garamond"/>
          <w:sz w:val="24"/>
          <w:szCs w:val="24"/>
          <w:lang w:eastAsia="ar-SA"/>
        </w:rPr>
        <w:tab/>
      </w:r>
      <w:r w:rsidR="001C0905" w:rsidRPr="00E027DE">
        <w:rPr>
          <w:rFonts w:ascii="Garamond" w:hAnsi="Garamond"/>
          <w:sz w:val="24"/>
          <w:szCs w:val="24"/>
          <w:lang w:eastAsia="ar-SA"/>
        </w:rPr>
        <w:t xml:space="preserve">Mgr. Jaroslava </w:t>
      </w:r>
      <w:r w:rsidR="001C0905" w:rsidRPr="00E027DE">
        <w:rPr>
          <w:rFonts w:ascii="Garamond" w:hAnsi="Garamond"/>
          <w:b/>
          <w:sz w:val="24"/>
          <w:szCs w:val="24"/>
          <w:lang w:eastAsia="ar-SA"/>
        </w:rPr>
        <w:t>H e j z l a r o v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> </w:t>
      </w:r>
      <w:r w:rsidR="001C0905" w:rsidRPr="00E027D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AA77E1" w:rsidRPr="00E027DE">
        <w:rPr>
          <w:rFonts w:ascii="Garamond" w:hAnsi="Garamond"/>
          <w:b/>
          <w:sz w:val="24"/>
          <w:szCs w:val="24"/>
          <w:lang w:eastAsia="ar-SA"/>
        </w:rPr>
        <w:t>Mgr. Purkertová</w:t>
      </w:r>
      <w:r w:rsidR="006A744B" w:rsidRPr="00E027DE">
        <w:rPr>
          <w:rFonts w:ascii="Garamond" w:hAnsi="Garamond"/>
          <w:b/>
          <w:sz w:val="24"/>
          <w:szCs w:val="24"/>
          <w:lang w:eastAsia="ar-SA"/>
        </w:rPr>
        <w:t xml:space="preserve"> </w:t>
      </w:r>
    </w:p>
    <w:p w14:paraId="1C89F959" w14:textId="6EFEE4AC" w:rsidR="00D7568F" w:rsidRPr="00E027DE" w:rsidRDefault="005145DA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="00D7568F" w:rsidRPr="00E027DE">
        <w:rPr>
          <w:rFonts w:ascii="Garamond" w:hAnsi="Garamond"/>
          <w:sz w:val="24"/>
          <w:szCs w:val="24"/>
          <w:lang w:eastAsia="ar-SA"/>
        </w:rPr>
        <w:tab/>
      </w:r>
    </w:p>
    <w:p w14:paraId="1C687E30" w14:textId="7D55C5EA" w:rsidR="00950F84" w:rsidRPr="00E027DE" w:rsidRDefault="004349CA" w:rsidP="00950F8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10.3.-17.3.</w:t>
      </w:r>
      <w:r w:rsidR="00493A01" w:rsidRPr="00E027DE">
        <w:rPr>
          <w:rFonts w:ascii="Garamond" w:hAnsi="Garamond"/>
          <w:sz w:val="24"/>
          <w:szCs w:val="24"/>
          <w:lang w:eastAsia="ar-SA"/>
        </w:rPr>
        <w:t xml:space="preserve"> </w:t>
      </w:r>
      <w:r w:rsidR="00493A01" w:rsidRPr="00E027DE">
        <w:rPr>
          <w:rFonts w:ascii="Garamond" w:hAnsi="Garamond"/>
          <w:sz w:val="24"/>
          <w:szCs w:val="24"/>
          <w:lang w:eastAsia="ar-SA"/>
        </w:rPr>
        <w:tab/>
      </w:r>
      <w:r w:rsidR="001C0905" w:rsidRPr="00E027DE">
        <w:rPr>
          <w:rFonts w:ascii="Garamond" w:hAnsi="Garamond"/>
          <w:sz w:val="24"/>
          <w:szCs w:val="24"/>
          <w:lang w:eastAsia="ar-SA"/>
        </w:rPr>
        <w:tab/>
      </w:r>
      <w:r w:rsidR="00F570BF" w:rsidRPr="00E027DE">
        <w:rPr>
          <w:rFonts w:ascii="Garamond" w:hAnsi="Garamond"/>
          <w:sz w:val="24"/>
          <w:szCs w:val="24"/>
          <w:lang w:eastAsia="ar-SA"/>
        </w:rPr>
        <w:t xml:space="preserve">JUDr. Tomáš   </w:t>
      </w:r>
      <w:r w:rsidR="00F570BF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S u c h á n e k </w:t>
      </w:r>
      <w:r w:rsidR="00F570BF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F570BF" w:rsidRPr="00E027DE">
        <w:rPr>
          <w:rFonts w:ascii="Garamond" w:hAnsi="Garamond"/>
          <w:b/>
          <w:bCs/>
          <w:sz w:val="24"/>
          <w:szCs w:val="24"/>
          <w:lang w:eastAsia="ar-SA"/>
        </w:rPr>
        <w:tab/>
        <w:t>Mgr. Purkertová</w:t>
      </w:r>
    </w:p>
    <w:p w14:paraId="0FC9E1A4" w14:textId="43978914" w:rsidR="00950F84" w:rsidRPr="00E027DE" w:rsidRDefault="00950F8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    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7E01C45F" w14:textId="4F6D67C8" w:rsidR="008B5172" w:rsidRPr="00E027DE" w:rsidRDefault="004349CA" w:rsidP="008B517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17.3.-24.3.</w:t>
      </w:r>
      <w:r w:rsidR="00A84671" w:rsidRPr="00E027DE">
        <w:rPr>
          <w:rFonts w:ascii="Garamond" w:hAnsi="Garamond"/>
          <w:sz w:val="24"/>
          <w:szCs w:val="24"/>
          <w:lang w:eastAsia="ar-SA"/>
        </w:rPr>
        <w:tab/>
      </w:r>
      <w:r w:rsidR="0040358B" w:rsidRPr="00E027DE">
        <w:rPr>
          <w:rFonts w:ascii="Garamond" w:hAnsi="Garamond"/>
          <w:b/>
          <w:sz w:val="24"/>
          <w:szCs w:val="24"/>
          <w:lang w:eastAsia="ar-SA"/>
        </w:rPr>
        <w:tab/>
      </w:r>
      <w:r w:rsidR="00F570BF" w:rsidRPr="00E027DE">
        <w:rPr>
          <w:rFonts w:ascii="Garamond" w:hAnsi="Garamond"/>
          <w:bCs/>
          <w:sz w:val="24"/>
          <w:szCs w:val="24"/>
          <w:lang w:eastAsia="ar-SA"/>
        </w:rPr>
        <w:t>Mgr. Aneta</w:t>
      </w:r>
      <w:r w:rsidR="00F570BF" w:rsidRPr="00E027DE">
        <w:rPr>
          <w:rFonts w:ascii="Garamond" w:hAnsi="Garamond"/>
          <w:b/>
          <w:sz w:val="24"/>
          <w:szCs w:val="24"/>
          <w:lang w:eastAsia="ar-SA"/>
        </w:rPr>
        <w:t xml:space="preserve"> Bendová</w:t>
      </w:r>
      <w:r w:rsidR="008B5172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8B5172" w:rsidRPr="00E027DE">
        <w:rPr>
          <w:rFonts w:ascii="Garamond" w:hAnsi="Garamond"/>
          <w:b/>
          <w:bCs/>
          <w:sz w:val="24"/>
          <w:szCs w:val="24"/>
          <w:lang w:eastAsia="ar-SA"/>
        </w:rPr>
        <w:tab/>
        <w:t xml:space="preserve"> </w:t>
      </w:r>
      <w:r w:rsidR="00F570BF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F570BF" w:rsidRPr="00E027DE">
        <w:rPr>
          <w:rFonts w:ascii="Garamond" w:hAnsi="Garamond"/>
          <w:b/>
          <w:bCs/>
          <w:sz w:val="24"/>
          <w:szCs w:val="24"/>
          <w:lang w:eastAsia="ar-SA"/>
        </w:rPr>
        <w:tab/>
        <w:t>Mgr. Teršová</w:t>
      </w:r>
    </w:p>
    <w:p w14:paraId="79D219CA" w14:textId="2772A201" w:rsidR="008B5172" w:rsidRPr="00E027DE" w:rsidRDefault="008B5172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2E2B4717" w14:textId="77777777" w:rsidR="002D5EB4" w:rsidRPr="00E027DE" w:rsidRDefault="004349CA" w:rsidP="002D5EB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24.3.-31.3.</w:t>
      </w:r>
      <w:r w:rsidR="00E930B0" w:rsidRPr="00E027DE">
        <w:rPr>
          <w:rFonts w:ascii="Garamond" w:hAnsi="Garamond"/>
          <w:sz w:val="24"/>
          <w:szCs w:val="24"/>
          <w:lang w:eastAsia="ar-SA"/>
        </w:rPr>
        <w:tab/>
      </w:r>
      <w:r w:rsidR="00E930B0" w:rsidRPr="00E027DE">
        <w:rPr>
          <w:rFonts w:ascii="Garamond" w:hAnsi="Garamond"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sz w:val="24"/>
          <w:szCs w:val="24"/>
          <w:lang w:eastAsia="ar-SA"/>
        </w:rPr>
        <w:t>Mgr. Tereza</w:t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 T e r š o v á</w:t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2D5EB4" w:rsidRPr="00E027DE">
        <w:rPr>
          <w:rFonts w:ascii="Garamond" w:hAnsi="Garamond"/>
          <w:b/>
          <w:bCs/>
          <w:sz w:val="24"/>
          <w:szCs w:val="24"/>
          <w:lang w:eastAsia="ar-SA"/>
        </w:rPr>
        <w:tab/>
        <w:t>Mgr. Teršová</w:t>
      </w:r>
    </w:p>
    <w:p w14:paraId="03DF36AE" w14:textId="73BDBCC1" w:rsidR="002D5EB4" w:rsidRPr="00E027DE" w:rsidRDefault="002D5EB4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</w:p>
    <w:p w14:paraId="12E57B48" w14:textId="27D48538" w:rsidR="00780041" w:rsidRPr="00E027DE" w:rsidRDefault="00901986" w:rsidP="00A84671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2D361F0" w14:textId="50FF2163" w:rsidR="00D7568F" w:rsidRPr="00E027DE" w:rsidRDefault="003A7B8A" w:rsidP="006D5418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="005145DA" w:rsidRPr="00E027DE">
        <w:rPr>
          <w:rFonts w:ascii="Garamond" w:hAnsi="Garamond"/>
          <w:b/>
          <w:sz w:val="24"/>
          <w:szCs w:val="24"/>
          <w:lang w:eastAsia="ar-SA"/>
        </w:rPr>
        <w:tab/>
      </w:r>
    </w:p>
    <w:p w14:paraId="3033B964" w14:textId="00743DF5" w:rsidR="00A84671" w:rsidRPr="00E027DE" w:rsidRDefault="00DC2F9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D</w:t>
      </w:r>
      <w:r w:rsidR="00A84671" w:rsidRPr="00E027DE">
        <w:rPr>
          <w:rFonts w:ascii="Garamond" w:hAnsi="Garamond"/>
          <w:sz w:val="24"/>
          <w:szCs w:val="24"/>
          <w:lang w:eastAsia="ar-SA"/>
        </w:rPr>
        <w:t>osažitelnost přebí</w:t>
      </w:r>
      <w:r w:rsidRPr="00E027DE">
        <w:rPr>
          <w:rFonts w:ascii="Garamond" w:hAnsi="Garamond"/>
          <w:sz w:val="24"/>
          <w:szCs w:val="24"/>
          <w:lang w:eastAsia="ar-SA"/>
        </w:rPr>
        <w:t>rají jednotliví soudci</w:t>
      </w:r>
      <w:r w:rsidR="00A84671" w:rsidRPr="00E027DE">
        <w:rPr>
          <w:rFonts w:ascii="Garamond" w:hAnsi="Garamond"/>
          <w:sz w:val="24"/>
          <w:szCs w:val="24"/>
          <w:lang w:eastAsia="ar-SA"/>
        </w:rPr>
        <w:t>, kteří budou nadále k zastižení v místě a na telefonním čísle podle tohoto seznamu. Pokud se vzdálí mimo takto vymezený dosah, budou vždy k zastižení prostřednictvím mobilního telefonu</w:t>
      </w:r>
    </w:p>
    <w:p w14:paraId="4B5BEF4B" w14:textId="77777777" w:rsidR="00A84671" w:rsidRPr="00E027D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14:paraId="20F7F268" w14:textId="77777777" w:rsidR="00A84671" w:rsidRPr="00E027D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  <w:r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na </w:t>
      </w:r>
      <w:proofErr w:type="gramStart"/>
      <w:r w:rsidRPr="00E027DE">
        <w:rPr>
          <w:rFonts w:ascii="Garamond" w:hAnsi="Garamond"/>
          <w:b/>
          <w:bCs/>
          <w:sz w:val="24"/>
          <w:szCs w:val="24"/>
          <w:lang w:eastAsia="ar-SA"/>
        </w:rPr>
        <w:t xml:space="preserve">čísle  </w:t>
      </w:r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>737</w:t>
      </w:r>
      <w:proofErr w:type="gramEnd"/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244 676      </w:t>
      </w:r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 xml:space="preserve"> pro přípravné řízení</w:t>
      </w:r>
    </w:p>
    <w:p w14:paraId="631B314F" w14:textId="77777777" w:rsidR="00A84671" w:rsidRPr="00E027DE" w:rsidRDefault="00A84671" w:rsidP="00A84671">
      <w:pPr>
        <w:suppressAutoHyphens/>
        <w:jc w:val="center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</w:p>
    <w:p w14:paraId="253F8003" w14:textId="77777777" w:rsidR="00A84671" w:rsidRPr="00E027D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b/>
          <w:bCs/>
          <w:sz w:val="24"/>
          <w:szCs w:val="24"/>
          <w:lang w:eastAsia="ar-SA"/>
        </w:rPr>
        <w:t>na čísle</w:t>
      </w:r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737 244 678 </w:t>
      </w:r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</w:r>
      <w:r w:rsidRPr="00E027D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>pro zkrácené přípravné řízení se zadrženou osobou.</w:t>
      </w:r>
    </w:p>
    <w:p w14:paraId="101EC48A" w14:textId="77777777" w:rsidR="00A84671" w:rsidRPr="00E027D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   </w:t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</w:r>
      <w:r w:rsidRPr="00E027DE">
        <w:rPr>
          <w:rFonts w:ascii="Garamond" w:hAnsi="Garamond"/>
          <w:sz w:val="24"/>
          <w:szCs w:val="24"/>
          <w:lang w:eastAsia="ar-SA"/>
        </w:rPr>
        <w:tab/>
        <w:t xml:space="preserve">   </w:t>
      </w:r>
    </w:p>
    <w:p w14:paraId="0812D5FE" w14:textId="5ECD328C" w:rsidR="00A84671" w:rsidRPr="00E027D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>Mgr. Miroslava Purkertová</w:t>
      </w:r>
    </w:p>
    <w:p w14:paraId="55A8158A" w14:textId="77777777" w:rsidR="00A84671" w:rsidRPr="00E027D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E027DE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14:paraId="2C4F25AD" w14:textId="77777777" w:rsidR="00E34847" w:rsidRPr="00E027DE" w:rsidRDefault="00E34847" w:rsidP="00A84671"/>
    <w:sectPr w:rsidR="00E34847" w:rsidRPr="00E027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5C345" w14:textId="77777777" w:rsidR="006B530E" w:rsidRDefault="006B530E" w:rsidP="00F90898">
      <w:r>
        <w:separator/>
      </w:r>
    </w:p>
  </w:endnote>
  <w:endnote w:type="continuationSeparator" w:id="0">
    <w:p w14:paraId="15DA5187" w14:textId="77777777" w:rsidR="006B530E" w:rsidRDefault="006B530E" w:rsidP="00F9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F06B3" w14:textId="77777777" w:rsidR="006B530E" w:rsidRDefault="006B530E" w:rsidP="00F90898">
      <w:r>
        <w:separator/>
      </w:r>
    </w:p>
  </w:footnote>
  <w:footnote w:type="continuationSeparator" w:id="0">
    <w:p w14:paraId="174B3597" w14:textId="77777777" w:rsidR="006B530E" w:rsidRDefault="006B530E" w:rsidP="00F90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2EDD" w14:textId="27D1D2B5" w:rsidR="00F90898" w:rsidRDefault="00F90898" w:rsidP="00F90898">
    <w:pPr>
      <w:jc w:val="right"/>
      <w:rPr>
        <w:rFonts w:ascii="Garamond" w:hAnsi="Garamond"/>
        <w:b/>
        <w:sz w:val="24"/>
        <w:szCs w:val="24"/>
        <w:lang w:eastAsia="ar-SA"/>
      </w:rPr>
    </w:pPr>
    <w:r>
      <w:rPr>
        <w:rFonts w:ascii="Garamond" w:hAnsi="Garamond"/>
        <w:b/>
        <w:sz w:val="24"/>
        <w:szCs w:val="24"/>
        <w:lang w:eastAsia="ar-SA"/>
      </w:rPr>
      <w:t xml:space="preserve">35 </w:t>
    </w:r>
    <w:proofErr w:type="spellStart"/>
    <w:proofErr w:type="gramStart"/>
    <w:r>
      <w:rPr>
        <w:rFonts w:ascii="Garamond" w:hAnsi="Garamond"/>
        <w:b/>
        <w:sz w:val="24"/>
        <w:szCs w:val="24"/>
        <w:lang w:eastAsia="ar-SA"/>
      </w:rPr>
      <w:t>Spr</w:t>
    </w:r>
    <w:proofErr w:type="spellEnd"/>
    <w:r>
      <w:rPr>
        <w:rFonts w:ascii="Garamond" w:hAnsi="Garamond"/>
        <w:b/>
        <w:sz w:val="24"/>
        <w:szCs w:val="24"/>
        <w:lang w:eastAsia="ar-SA"/>
      </w:rPr>
      <w:t xml:space="preserve"> </w:t>
    </w:r>
    <w:r w:rsidR="004349CA">
      <w:rPr>
        <w:rFonts w:ascii="Garamond" w:hAnsi="Garamond"/>
        <w:b/>
        <w:sz w:val="24"/>
        <w:szCs w:val="24"/>
        <w:lang w:eastAsia="ar-SA"/>
      </w:rPr>
      <w:t xml:space="preserve"> </w:t>
    </w:r>
    <w:r w:rsidR="000A7F81">
      <w:rPr>
        <w:rFonts w:ascii="Garamond" w:hAnsi="Garamond"/>
        <w:b/>
        <w:sz w:val="24"/>
        <w:szCs w:val="24"/>
        <w:lang w:eastAsia="ar-SA"/>
      </w:rPr>
      <w:t>1027</w:t>
    </w:r>
    <w:proofErr w:type="gramEnd"/>
    <w:r>
      <w:rPr>
        <w:rFonts w:ascii="Garamond" w:hAnsi="Garamond"/>
        <w:b/>
        <w:sz w:val="24"/>
        <w:szCs w:val="24"/>
        <w:lang w:eastAsia="ar-SA"/>
      </w:rPr>
      <w:t>/2024</w:t>
    </w:r>
  </w:p>
  <w:p w14:paraId="6FE98009" w14:textId="77777777" w:rsidR="00F90898" w:rsidRPr="00F90898" w:rsidRDefault="00F90898" w:rsidP="00F908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9.12.2024 - 7.4.2025 bez  2025 2025/01/28 12:02:58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204324"/>
    <w:rsid w:val="00006F1E"/>
    <w:rsid w:val="00027F4D"/>
    <w:rsid w:val="0004750C"/>
    <w:rsid w:val="0006255D"/>
    <w:rsid w:val="000A7F81"/>
    <w:rsid w:val="000D47A1"/>
    <w:rsid w:val="00153E49"/>
    <w:rsid w:val="00182764"/>
    <w:rsid w:val="00196CD4"/>
    <w:rsid w:val="001C0905"/>
    <w:rsid w:val="001D6C87"/>
    <w:rsid w:val="001F4404"/>
    <w:rsid w:val="00202023"/>
    <w:rsid w:val="00204324"/>
    <w:rsid w:val="00205C03"/>
    <w:rsid w:val="00236E19"/>
    <w:rsid w:val="002B2392"/>
    <w:rsid w:val="002B5B13"/>
    <w:rsid w:val="002D5EB4"/>
    <w:rsid w:val="00305DD4"/>
    <w:rsid w:val="0031569B"/>
    <w:rsid w:val="00331E4B"/>
    <w:rsid w:val="00353B11"/>
    <w:rsid w:val="003544DF"/>
    <w:rsid w:val="00371EB8"/>
    <w:rsid w:val="00372C7A"/>
    <w:rsid w:val="003773BB"/>
    <w:rsid w:val="003A7B8A"/>
    <w:rsid w:val="003B33FB"/>
    <w:rsid w:val="003C2A3A"/>
    <w:rsid w:val="003F1769"/>
    <w:rsid w:val="003F2733"/>
    <w:rsid w:val="0040358B"/>
    <w:rsid w:val="00405C3E"/>
    <w:rsid w:val="004349CA"/>
    <w:rsid w:val="00452BEA"/>
    <w:rsid w:val="00493741"/>
    <w:rsid w:val="00493A01"/>
    <w:rsid w:val="004F543F"/>
    <w:rsid w:val="005145DA"/>
    <w:rsid w:val="00567DF4"/>
    <w:rsid w:val="00591D92"/>
    <w:rsid w:val="005C019D"/>
    <w:rsid w:val="005C3587"/>
    <w:rsid w:val="005D575C"/>
    <w:rsid w:val="00617A78"/>
    <w:rsid w:val="00641050"/>
    <w:rsid w:val="0066321E"/>
    <w:rsid w:val="00684737"/>
    <w:rsid w:val="0068564A"/>
    <w:rsid w:val="006A6FBE"/>
    <w:rsid w:val="006A744B"/>
    <w:rsid w:val="006B0CC3"/>
    <w:rsid w:val="006B530E"/>
    <w:rsid w:val="006D5418"/>
    <w:rsid w:val="00726DB3"/>
    <w:rsid w:val="00737DD9"/>
    <w:rsid w:val="00764A0E"/>
    <w:rsid w:val="00780041"/>
    <w:rsid w:val="007A7EE2"/>
    <w:rsid w:val="007D3960"/>
    <w:rsid w:val="00810A1C"/>
    <w:rsid w:val="00834159"/>
    <w:rsid w:val="00847982"/>
    <w:rsid w:val="00854547"/>
    <w:rsid w:val="00854D05"/>
    <w:rsid w:val="008A22CD"/>
    <w:rsid w:val="008B5172"/>
    <w:rsid w:val="008F6693"/>
    <w:rsid w:val="00901986"/>
    <w:rsid w:val="00925DD6"/>
    <w:rsid w:val="009353F4"/>
    <w:rsid w:val="00950F84"/>
    <w:rsid w:val="00955B19"/>
    <w:rsid w:val="009624AF"/>
    <w:rsid w:val="0097497E"/>
    <w:rsid w:val="009B306F"/>
    <w:rsid w:val="009F5E1F"/>
    <w:rsid w:val="00A14D65"/>
    <w:rsid w:val="00A2798E"/>
    <w:rsid w:val="00A478FF"/>
    <w:rsid w:val="00A511E5"/>
    <w:rsid w:val="00A549A7"/>
    <w:rsid w:val="00A6491B"/>
    <w:rsid w:val="00A84671"/>
    <w:rsid w:val="00A85264"/>
    <w:rsid w:val="00AA77E1"/>
    <w:rsid w:val="00AB333D"/>
    <w:rsid w:val="00AD66F9"/>
    <w:rsid w:val="00AF1DE6"/>
    <w:rsid w:val="00B05F16"/>
    <w:rsid w:val="00B31924"/>
    <w:rsid w:val="00B40300"/>
    <w:rsid w:val="00BC3B98"/>
    <w:rsid w:val="00BF7674"/>
    <w:rsid w:val="00C461DC"/>
    <w:rsid w:val="00C532BB"/>
    <w:rsid w:val="00C62D6F"/>
    <w:rsid w:val="00C961B1"/>
    <w:rsid w:val="00CA1679"/>
    <w:rsid w:val="00D372CD"/>
    <w:rsid w:val="00D65938"/>
    <w:rsid w:val="00D66A38"/>
    <w:rsid w:val="00D7568F"/>
    <w:rsid w:val="00DC2F9B"/>
    <w:rsid w:val="00DF0C8D"/>
    <w:rsid w:val="00E027DE"/>
    <w:rsid w:val="00E34847"/>
    <w:rsid w:val="00E43B6E"/>
    <w:rsid w:val="00E46174"/>
    <w:rsid w:val="00E84ABC"/>
    <w:rsid w:val="00E930B0"/>
    <w:rsid w:val="00EB0D2D"/>
    <w:rsid w:val="00F21112"/>
    <w:rsid w:val="00F26A6B"/>
    <w:rsid w:val="00F40938"/>
    <w:rsid w:val="00F570BF"/>
    <w:rsid w:val="00F5747C"/>
    <w:rsid w:val="00F90898"/>
    <w:rsid w:val="00F93006"/>
    <w:rsid w:val="00FA1C88"/>
    <w:rsid w:val="00FB5B57"/>
    <w:rsid w:val="00FC7A79"/>
    <w:rsid w:val="00F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5A31"/>
  <w15:docId w15:val="{4A3343E4-DA67-4960-8BD3-D01A8112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8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0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89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6C793-D4AB-49A3-9172-0D1ACBF7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6</cp:revision>
  <cp:lastPrinted>2024-10-30T13:13:00Z</cp:lastPrinted>
  <dcterms:created xsi:type="dcterms:W3CDTF">2025-01-22T07:04:00Z</dcterms:created>
  <dcterms:modified xsi:type="dcterms:W3CDTF">2025-01-28T11:04:00Z</dcterms:modified>
</cp:coreProperties>
</file>