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782C6" w14:textId="77777777" w:rsidR="00003068" w:rsidRPr="003F4D89" w:rsidRDefault="00003068" w:rsidP="00003068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3F4D89">
        <w:rPr>
          <w:b/>
          <w:smallCaps/>
          <w:color w:val="000000"/>
          <w:sz w:val="36"/>
        </w:rPr>
        <w:t> Okresní soud v Trutnově</w:t>
      </w:r>
      <w:r w:rsidRPr="003F4D89">
        <w:rPr>
          <w:b/>
          <w:color w:val="000000"/>
          <w:sz w:val="36"/>
        </w:rPr>
        <w:t> </w:t>
      </w:r>
    </w:p>
    <w:p w14:paraId="5BC0E0E3" w14:textId="77777777" w:rsidR="00003068" w:rsidRPr="003F4D89" w:rsidRDefault="00003068" w:rsidP="00003068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3F4D89">
        <w:rPr>
          <w:color w:val="000000"/>
        </w:rPr>
        <w:t>Nádražní 106/5, 541 20</w:t>
      </w:r>
      <w:r w:rsidRPr="003F4D89">
        <w:rPr>
          <w:color w:val="000000"/>
        </w:rPr>
        <w:t> </w:t>
      </w:r>
      <w:r w:rsidRPr="003F4D89">
        <w:rPr>
          <w:color w:val="000000"/>
        </w:rPr>
        <w:t>Trutnov</w:t>
      </w:r>
    </w:p>
    <w:p w14:paraId="11804128" w14:textId="77777777" w:rsidR="00003068" w:rsidRPr="003F4D89" w:rsidRDefault="00003068" w:rsidP="00003068">
      <w:pPr>
        <w:spacing w:before="120" w:after="360"/>
        <w:jc w:val="center"/>
        <w:rPr>
          <w:color w:val="000000"/>
        </w:rPr>
      </w:pPr>
      <w:r w:rsidRPr="003F4D89">
        <w:rPr>
          <w:color w:val="000000"/>
        </w:rPr>
        <w:t>tel.: +420 499 857 212, fax: +420 499 813 054, e</w:t>
      </w:r>
      <w:r w:rsidRPr="003F4D89">
        <w:rPr>
          <w:color w:val="000000"/>
        </w:rPr>
        <w:noBreakHyphen/>
        <w:t xml:space="preserve">mail: podatelna@osoud.tru.justice.cz, </w:t>
      </w:r>
      <w:r w:rsidRPr="003F4D89">
        <w:rPr>
          <w:color w:val="000000"/>
          <w:szCs w:val="18"/>
        </w:rPr>
        <w:t>IDDS: 2c2abj3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003068" w:rsidRPr="003F4D89" w14:paraId="3FB894C9" w14:textId="77777777" w:rsidTr="00811DD5">
        <w:tc>
          <w:tcPr>
            <w:tcW w:w="1123" w:type="pct"/>
            <w:tcMar>
              <w:bottom w:w="0" w:type="dxa"/>
            </w:tcMar>
          </w:tcPr>
          <w:p w14:paraId="00504319" w14:textId="77777777" w:rsidR="00003068" w:rsidRPr="003F4D89" w:rsidRDefault="00003068" w:rsidP="00003068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F4D89">
              <w:rPr>
                <w:b/>
                <w:caps/>
                <w:color w:val="000000"/>
              </w:rPr>
              <w:t>Naše značka</w:t>
            </w:r>
            <w:r w:rsidRPr="003F4D89">
              <w:rPr>
                <w:caps/>
                <w:color w:val="000000"/>
              </w:rPr>
              <w:t>:</w:t>
            </w:r>
            <w:r w:rsidRPr="003F4D89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22AC5F7" w14:textId="77777777" w:rsidR="00003068" w:rsidRPr="003F4D89" w:rsidRDefault="00003068" w:rsidP="00003068">
            <w:pPr>
              <w:spacing w:after="0"/>
              <w:jc w:val="left"/>
              <w:rPr>
                <w:color w:val="000000"/>
              </w:rPr>
            </w:pPr>
            <w:r w:rsidRPr="003F4D89">
              <w:rPr>
                <w:color w:val="000000"/>
              </w:rPr>
              <w:t>35 </w:t>
            </w:r>
            <w:proofErr w:type="spellStart"/>
            <w:r w:rsidRPr="003F4D89">
              <w:rPr>
                <w:color w:val="000000"/>
              </w:rPr>
              <w:t>Spr</w:t>
            </w:r>
            <w:proofErr w:type="spellEnd"/>
            <w:r w:rsidRPr="003F4D89">
              <w:rPr>
                <w:color w:val="000000"/>
              </w:rPr>
              <w:t> 496/2026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DF94AD4" w14:textId="3430E3E3" w:rsidR="00760905" w:rsidRPr="003F4D89" w:rsidRDefault="00760905" w:rsidP="00003068">
            <w:pPr>
              <w:spacing w:after="0" w:line="240" w:lineRule="exact"/>
              <w:jc w:val="left"/>
              <w:rPr>
                <w:color w:val="000000"/>
              </w:rPr>
            </w:pPr>
          </w:p>
        </w:tc>
      </w:tr>
      <w:tr w:rsidR="00003068" w:rsidRPr="003F4D89" w14:paraId="55CD66A5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730C0D5" w14:textId="06A14E01" w:rsidR="00003068" w:rsidRPr="003F4D89" w:rsidRDefault="00003068" w:rsidP="00003068">
            <w:pPr>
              <w:spacing w:after="0"/>
              <w:jc w:val="left"/>
              <w:rPr>
                <w:b/>
                <w:caps/>
                <w:color w:val="000000"/>
              </w:rPr>
            </w:pP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4626EBE" w14:textId="5A83A016" w:rsidR="00003068" w:rsidRPr="003F4D89" w:rsidRDefault="00003068" w:rsidP="00003068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F3F2DD1" w14:textId="77777777" w:rsidR="00003068" w:rsidRPr="003F4D89" w:rsidRDefault="00003068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03068" w:rsidRPr="003F4D89" w14:paraId="4F765C60" w14:textId="77777777" w:rsidTr="00906102">
        <w:tc>
          <w:tcPr>
            <w:tcW w:w="1123" w:type="pct"/>
            <w:tcMar>
              <w:top w:w="0" w:type="dxa"/>
            </w:tcMar>
          </w:tcPr>
          <w:p w14:paraId="43E798DD" w14:textId="77777777" w:rsidR="00003068" w:rsidRPr="003F4D89" w:rsidRDefault="00003068" w:rsidP="00003068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F4D89">
              <w:rPr>
                <w:b/>
                <w:caps/>
                <w:color w:val="000000"/>
              </w:rPr>
              <w:t>Vyřizuje:</w:t>
            </w:r>
            <w:r w:rsidRPr="003F4D89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6E036B8" w14:textId="77777777" w:rsidR="00003068" w:rsidRPr="003F4D89" w:rsidRDefault="00003068" w:rsidP="00003068">
            <w:pPr>
              <w:spacing w:after="0"/>
              <w:jc w:val="left"/>
              <w:rPr>
                <w:color w:val="000000"/>
              </w:rPr>
            </w:pPr>
            <w:r w:rsidRPr="003F4D89">
              <w:rPr>
                <w:color w:val="000000"/>
              </w:rPr>
              <w:t>Petra Dohnalová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2A001EC" w14:textId="77777777" w:rsidR="00003068" w:rsidRPr="003F4D89" w:rsidRDefault="00003068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03068" w:rsidRPr="003F4D89" w14:paraId="2D04C579" w14:textId="77777777" w:rsidTr="00906102">
        <w:tc>
          <w:tcPr>
            <w:tcW w:w="1123" w:type="pct"/>
            <w:tcMar>
              <w:top w:w="0" w:type="dxa"/>
            </w:tcMar>
          </w:tcPr>
          <w:p w14:paraId="0AC2BE13" w14:textId="77777777" w:rsidR="00003068" w:rsidRPr="003F4D89" w:rsidRDefault="00003068" w:rsidP="00003068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F4D89">
              <w:rPr>
                <w:b/>
                <w:caps/>
                <w:color w:val="000000"/>
              </w:rPr>
              <w:t>DNE:</w:t>
            </w:r>
            <w:r w:rsidRPr="003F4D89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02984C" w14:textId="77777777" w:rsidR="00003068" w:rsidRPr="003F4D89" w:rsidRDefault="00003068" w:rsidP="00003068">
            <w:pPr>
              <w:spacing w:after="0"/>
              <w:jc w:val="left"/>
              <w:rPr>
                <w:color w:val="000000"/>
              </w:rPr>
            </w:pPr>
            <w:r w:rsidRPr="003F4D89">
              <w:rPr>
                <w:color w:val="000000"/>
              </w:rPr>
              <w:t>15. července 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A997AB2" w14:textId="77777777" w:rsidR="00003068" w:rsidRPr="003F4D89" w:rsidRDefault="00003068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B187F63" w14:textId="77777777" w:rsidR="00003068" w:rsidRPr="003F4D89" w:rsidRDefault="00003068" w:rsidP="00B84F61">
      <w:pPr>
        <w:spacing w:after="480"/>
        <w:rPr>
          <w:color w:val="000000"/>
        </w:rPr>
      </w:pPr>
    </w:p>
    <w:p w14:paraId="3905AA9E" w14:textId="77777777" w:rsidR="00003068" w:rsidRPr="003F4D89" w:rsidRDefault="00003068" w:rsidP="00EA2A08">
      <w:pPr>
        <w:spacing w:before="360"/>
        <w:rPr>
          <w:color w:val="000000"/>
        </w:rPr>
      </w:pPr>
      <w:r w:rsidRPr="003F4D89">
        <w:rPr>
          <w:color w:val="000000"/>
        </w:rPr>
        <w:t>Vážení,</w:t>
      </w:r>
    </w:p>
    <w:p w14:paraId="296F474B" w14:textId="5CB8778E" w:rsidR="004C070E" w:rsidRPr="003F4D89" w:rsidRDefault="00760905" w:rsidP="00EA2A08">
      <w:pPr>
        <w:rPr>
          <w:color w:val="000000"/>
        </w:rPr>
      </w:pPr>
      <w:r w:rsidRPr="003F4D89">
        <w:rPr>
          <w:color w:val="000000"/>
        </w:rPr>
        <w:t>oznamuji Vám, že od 17. 8. – 24. 8. 2026 měla vykonávat službu Mgr. Gabriela Řezníčková a</w:t>
      </w:r>
      <w:r w:rsidR="00EA2A08" w:rsidRPr="003F4D89">
        <w:rPr>
          <w:color w:val="000000"/>
        </w:rPr>
        <w:t> </w:t>
      </w:r>
      <w:r w:rsidRPr="003F4D89">
        <w:rPr>
          <w:color w:val="000000"/>
        </w:rPr>
        <w:t>od</w:t>
      </w:r>
      <w:r w:rsidR="00EA2A08" w:rsidRPr="003F4D89">
        <w:rPr>
          <w:color w:val="000000"/>
        </w:rPr>
        <w:t> </w:t>
      </w:r>
      <w:r w:rsidRPr="003F4D89">
        <w:rPr>
          <w:color w:val="000000"/>
        </w:rPr>
        <w:t>24. 8. – 31. 8. 2026 JUDr. Pavla Novotná.</w:t>
      </w:r>
    </w:p>
    <w:p w14:paraId="60500BC2" w14:textId="77058AF6" w:rsidR="00760905" w:rsidRPr="003F4D89" w:rsidRDefault="00760905" w:rsidP="00EA2A08">
      <w:pPr>
        <w:rPr>
          <w:b/>
          <w:bCs/>
          <w:color w:val="000000"/>
        </w:rPr>
      </w:pPr>
      <w:r w:rsidRPr="003F4D89">
        <w:rPr>
          <w:b/>
          <w:bCs/>
          <w:color w:val="000000"/>
        </w:rPr>
        <w:t xml:space="preserve">Nahlašuji změnu ve výkonu s tím, že </w:t>
      </w:r>
    </w:p>
    <w:p w14:paraId="6366147E" w14:textId="26F40673" w:rsidR="00760905" w:rsidRPr="003F4D89" w:rsidRDefault="00760905" w:rsidP="00EA2A08">
      <w:pPr>
        <w:rPr>
          <w:color w:val="000000"/>
        </w:rPr>
      </w:pPr>
      <w:r w:rsidRPr="003F4D89">
        <w:rPr>
          <w:color w:val="000000"/>
        </w:rPr>
        <w:t>od 17. 8. – 24. 8. 2026 bude vykonávat službu JUDR. Pavla Novotná a</w:t>
      </w:r>
    </w:p>
    <w:p w14:paraId="18E5557D" w14:textId="23E099F4" w:rsidR="00760905" w:rsidRPr="003F4D89" w:rsidRDefault="00760905" w:rsidP="00EA2A08">
      <w:pPr>
        <w:rPr>
          <w:color w:val="000000"/>
        </w:rPr>
      </w:pPr>
      <w:r w:rsidRPr="003F4D89">
        <w:rPr>
          <w:color w:val="000000"/>
        </w:rPr>
        <w:t>od 24. 8. – 31. 8. 2026 bude vykonávat službu Mgr. Gabriela Řezníčková</w:t>
      </w:r>
    </w:p>
    <w:p w14:paraId="7092979A" w14:textId="77777777" w:rsidR="00760905" w:rsidRPr="003F4D89" w:rsidRDefault="00760905" w:rsidP="00EA2A08">
      <w:pPr>
        <w:rPr>
          <w:color w:val="000000"/>
        </w:rPr>
      </w:pPr>
    </w:p>
    <w:p w14:paraId="2D0EBE32" w14:textId="77777777" w:rsidR="00003068" w:rsidRPr="003F4D89" w:rsidRDefault="00003068" w:rsidP="00EA2A08">
      <w:pPr>
        <w:rPr>
          <w:color w:val="000000"/>
        </w:rPr>
      </w:pPr>
      <w:r w:rsidRPr="003F4D89">
        <w:rPr>
          <w:color w:val="000000"/>
        </w:rPr>
        <w:t>S pozdravem</w:t>
      </w:r>
    </w:p>
    <w:p w14:paraId="29A3559D" w14:textId="223155AD" w:rsidR="00003068" w:rsidRPr="003F4D89" w:rsidRDefault="00003068" w:rsidP="00EA2A08">
      <w:pPr>
        <w:keepNext/>
        <w:keepLines/>
        <w:spacing w:before="600" w:after="0"/>
        <w:rPr>
          <w:color w:val="000000"/>
        </w:rPr>
      </w:pPr>
      <w:bookmarkStart w:id="1" w:name="ApResiJmeno"/>
      <w:r w:rsidRPr="003F4D89">
        <w:rPr>
          <w:color w:val="000000"/>
        </w:rPr>
        <w:t>Mgr. Miroslava Purkertová</w:t>
      </w:r>
      <w:r w:rsidR="00760905" w:rsidRPr="003F4D89">
        <w:rPr>
          <w:color w:val="000000"/>
        </w:rPr>
        <w:t xml:space="preserve"> v. r. </w:t>
      </w:r>
    </w:p>
    <w:p w14:paraId="7A182C84" w14:textId="77777777" w:rsidR="00003068" w:rsidRPr="003F4D89" w:rsidRDefault="00003068" w:rsidP="00EA2A08">
      <w:pPr>
        <w:keepNext/>
        <w:keepLines/>
        <w:rPr>
          <w:color w:val="000000"/>
        </w:rPr>
      </w:pPr>
      <w:bookmarkStart w:id="2" w:name="ApResiFunkce"/>
      <w:bookmarkEnd w:id="1"/>
      <w:r w:rsidRPr="003F4D89">
        <w:rPr>
          <w:color w:val="000000"/>
        </w:rPr>
        <w:t>předsedkyně soudu</w:t>
      </w:r>
      <w:bookmarkEnd w:id="2"/>
    </w:p>
    <w:sectPr w:rsidR="00003068" w:rsidRPr="003F4D89" w:rsidSect="0000306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0C21C" w14:textId="77777777" w:rsidR="007A4E8E" w:rsidRDefault="007A4E8E" w:rsidP="00AE1EE3">
      <w:pPr>
        <w:spacing w:after="0"/>
      </w:pPr>
      <w:r>
        <w:separator/>
      </w:r>
    </w:p>
  </w:endnote>
  <w:endnote w:type="continuationSeparator" w:id="0">
    <w:p w14:paraId="4B03D082" w14:textId="77777777" w:rsidR="007A4E8E" w:rsidRDefault="007A4E8E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5C2AF" w14:textId="77777777" w:rsidR="00003068" w:rsidRPr="00003068" w:rsidRDefault="00003068" w:rsidP="00003068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664B" w14:textId="77777777" w:rsidR="00003068" w:rsidRPr="00003068" w:rsidRDefault="00003068" w:rsidP="00003068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0D3DA" w14:textId="61E648CC" w:rsidR="00181993" w:rsidRPr="00003068" w:rsidRDefault="00760905" w:rsidP="00003068">
    <w:pPr>
      <w:pStyle w:val="Zpat"/>
      <w:spacing w:before="170"/>
      <w:jc w:val="left"/>
    </w:pPr>
    <w:r>
      <w:t xml:space="preserve">Za správnost </w:t>
    </w:r>
    <w:r w:rsidR="00EA2A08">
      <w:t>vyhotovení: Petra Dohnalová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31621" w14:textId="77777777" w:rsidR="007A4E8E" w:rsidRDefault="007A4E8E" w:rsidP="00AE1EE3">
      <w:pPr>
        <w:spacing w:after="0"/>
      </w:pPr>
      <w:r>
        <w:separator/>
      </w:r>
    </w:p>
  </w:footnote>
  <w:footnote w:type="continuationSeparator" w:id="0">
    <w:p w14:paraId="52A607B8" w14:textId="77777777" w:rsidR="007A4E8E" w:rsidRDefault="007A4E8E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2FDC8" w14:textId="77777777" w:rsidR="00181993" w:rsidRPr="00003068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003068">
      <w:rPr>
        <w:rStyle w:val="slostrnky"/>
        <w:sz w:val="24"/>
      </w:rPr>
      <w:fldChar w:fldCharType="begin"/>
    </w:r>
    <w:r w:rsidR="00C65426" w:rsidRPr="00003068">
      <w:rPr>
        <w:rStyle w:val="slostrnky"/>
        <w:sz w:val="24"/>
      </w:rPr>
      <w:instrText xml:space="preserve">PAGE  </w:instrText>
    </w:r>
    <w:r w:rsidRPr="00003068">
      <w:rPr>
        <w:rStyle w:val="slostrnky"/>
        <w:sz w:val="24"/>
      </w:rPr>
      <w:fldChar w:fldCharType="end"/>
    </w:r>
  </w:p>
  <w:p w14:paraId="39BEAB50" w14:textId="77777777" w:rsidR="00181993" w:rsidRPr="0000306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96B43" w14:textId="19FCD9DA" w:rsidR="00003068" w:rsidRPr="00003068" w:rsidRDefault="00003068">
    <w:pPr>
      <w:pStyle w:val="Zhlav"/>
      <w:rPr>
        <w:sz w:val="24"/>
      </w:rPr>
    </w:pPr>
    <w:r w:rsidRPr="00003068">
      <w:rPr>
        <w:sz w:val="24"/>
      </w:rPr>
      <w:tab/>
    </w:r>
    <w:r w:rsidRPr="00003068">
      <w:rPr>
        <w:sz w:val="24"/>
      </w:rPr>
      <w:tab/>
      <w:t>č. j. 35 </w:t>
    </w:r>
    <w:proofErr w:type="spellStart"/>
    <w:r w:rsidRPr="00003068">
      <w:rPr>
        <w:sz w:val="24"/>
      </w:rPr>
      <w:t>Spr</w:t>
    </w:r>
    <w:proofErr w:type="spellEnd"/>
    <w:r w:rsidRPr="00003068">
      <w:rPr>
        <w:sz w:val="24"/>
      </w:rPr>
      <w:t> 496/2026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380105">
    <w:abstractNumId w:val="1"/>
  </w:num>
  <w:num w:numId="2" w16cid:durableId="772210770">
    <w:abstractNumId w:val="0"/>
  </w:num>
  <w:num w:numId="3" w16cid:durableId="1824201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ČR - Okresní soud v Trutnově&quot; CisloListu=&quot;0&quot; Key=&quot;\\SOUTU\SOUTU_DFS_B$\DFS_Homes\DohnalovaPetra\My Documents\Apstr V4\Vystup\35-SPR-496-2026--07-15--08-48-12--xX001 Přípis (opk)-ČR  Okresní sou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6-07-15&quot;&gt;&lt;HlavniSpis Key=&quot;31692,6154&quot; PredmetRizeni=&quot;Změna příslužby OS Trutnov&quot; DatumDoslo=&quot;2026-07-15&quot; IsEPR=&quot;0&quot; SOPCastka=&quot;0&quot; SOPDatum=&quot;1899-12-30&quot; IsSenatni=&quot;0&quot;&gt;&lt;SpisovaZnacka Key=&quot;31677,86&quot; Senat=&quot;35&quot; Rejstrik=&quot;SPR&quot; Cislo=&quot;496&quot; Rok=&quot;2026&quot; CL=&quot;&quot; Oddeleni=&quot;N&quot;/&gt;&lt;SpisovaZnackaCizi Key=&quot;31692,62165&quot; Senat=&quot;0&quot; Rejstrik=&quot;&quot; Cislo=&quot;0&quot; Rok=&quot;0&quot; CL=&quot;&quot; Oddeleni=&quot;N&quot;/&gt;&lt;SpisovaZnackaDalsi Key=&quot;31692,63251&quot; Senat=&quot;0&quot; Rejstrik=&quot;&quot; Cislo=&quot;0&quot; Rok=&quot;0&quot; CL=&quot;&quot; Oddeleni=&quot;N&quot;/&gt;&lt;SpisoveZnackyPanc Key=&quot;31698,15332&quot;/&gt;&lt;UcastniciA Key=&quot;31692,6156&quot; Role=&quot;&quot; Rod=&quot;1&quot;&gt;&lt;Zastupci Key=&quot;31692,6157&quot;/&gt;&lt;Osoby/&gt;&lt;/UcastniciA&gt;&lt;Ucastnici1 Key=&quot;31692,6158&quot; Role=&quot;podatel&quot; Rod=&quot;1&quot;&gt;&lt;Zastupci Key=&quot;31692,6159&quot;/&gt;&lt;Osoby&gt;&lt;Osoba Key=&quot;CROSVYCTU&quot; OsobaRootType=&quot;1&quot; Poradi=&quot;01.&quot; Prijmeni=&quot;ČR - Okresní soud v Trutnově&quot; ICO=&quot;00025020&quot; Role=&quot;podatel&quot; IDDS=&quot;2c2abj3&quot; IsasID=&quot;CROSVYCTU&quot;&gt;&lt;Adresy&gt;&lt;Adresa Key=&quot;209851&quot; Druh=&quot;OSTATNÍ&quot;&gt;&lt;ComplexAdress Ulice=&quot;Nádražní&quot; CisloPopisne=&quot;106/5&quot; PSC=&quot;541 20&quot; Mesto=&quot;Trutnov&quot;/&gt;&lt;/Adresa&gt;&lt;Adresa Key=&quot;210583&quot; Druh=&quot;OSTATNÍ&quot;&gt;&lt;ComplexAdress Ulice=&quot;Nádražní&quot; CisloPopisne=&quot;106/5&quot; PSC=&quot;541 20&quot; Mesto=&quot;Trutnov&quot;/&gt;&lt;/Adresa&gt;&lt;Adresa Key=&quot;210584&quot; Druh=&quot;OSTATNÍ&quot;&gt;&lt;ComplexAdress Ulice=&quot;Nádražní&quot; CisloPopisne=&quot;106/5&quot; PSC=&quot;541 20&quot; Mesto=&quot;Trutnov&quot;/&gt;&lt;/Adresa&gt;&lt;Adresa Key=&quot;210585&quot; Druh=&quot;OSTATNÍ&quot;&gt;&lt;ComplexAdress Ulice=&quot;Nádražní&quot; CisloPopisne=&quot;106/5&quot; PSC=&quot;541 20&quot; Mesto=&quot;Trutnov&quot;/&gt;&lt;/Adresa&gt;&lt;Adresa Key=&quot;214023&quot; Druh=&quot;OSTATNÍ&quot;&gt;&lt;ComplexAdress Ulice=&quot;Nádražní&quot; CisloPopisne=&quot;106/5&quot; PSC=&quot;541 20&quot; Mesto=&quot;Trutnov&quot;/&gt;&lt;/Adresa&gt;&lt;Adresa Key=&quot;231756&quot; Druh=&quot;OSTATNÍ&quot;&gt;&lt;ComplexAdress Ulice=&quot;Nádražní&quot; CisloPopisne=&quot;106/5&quot; PSC=&quot;541 20&quot; Mesto=&quot;Trutnov&quot;/&gt;&lt;/Adresa&gt;&lt;Adresa Key=&quot;341622&quot; Druh=&quot;OSTATNÍ&quot;&gt;&lt;ComplexAdress Ulice=&quot;&quot; CisloPopisne=&quot;&quot; PSC=&quot;541 01&quot; Mesto=&quot;Trutnov&quot;/&gt;&lt;/Adresa&gt;&lt;Adresa Key=&quot;80442&quot; Druh=&quot;SÍDLO ORG.&quot;&gt;&lt;ComplexAdress Ulice=&quot;Nádražní&quot; CisloPopisne=&quot;106/5&quot; PSC=&quot;541 20&quot; Mesto=&quot;Trutnov&quot;/&gt;&lt;/Adresa&gt;&lt;/Adresy&gt;&lt;/Osoba&gt;&lt;/Osoby&gt;&lt;/Ucastnici1&gt;&lt;OsobyAll Key=&quot;31692,63179&quot; Role=&quot;podatel&quot; Rod=&quot;1&quot;&gt;&lt;Zastupci Key=&quot;31692,63180&quot;/&gt;&lt;Osoby&gt;&lt;Osoba Key=&quot;CROSVYCTU&quot; OsobaRootType=&quot;1&quot; Poradi=&quot;01.&quot; Prijmeni=&quot;ČR - Okresní soud v Trutnově&quot; ICO=&quot;00025020&quot; Role=&quot;podatel&quot; IDDS=&quot;2c2abj3&quot; IsasID=&quot;CROSVYCTU&quot;&gt;&lt;Adresy&gt;&lt;Adresa Key=&quot;209851&quot; Druh=&quot;OSTATNÍ&quot;&gt;&lt;ComplexAdress Ulice=&quot;Nádražní&quot; CisloPopisne=&quot;106/5&quot; PSC=&quot;541 20&quot; Mesto=&quot;Trutnov&quot;/&gt;&lt;/Adresa&gt;&lt;Adresa Key=&quot;210583&quot; Druh=&quot;OSTATNÍ&quot;&gt;&lt;ComplexAdress Ulice=&quot;Nádražní&quot; CisloPopisne=&quot;106/5&quot; PSC=&quot;541 20&quot; Mesto=&quot;Trutnov&quot;/&gt;&lt;/Adresa&gt;&lt;Adresa Key=&quot;210584&quot; Druh=&quot;OSTATNÍ&quot;&gt;&lt;ComplexAdress Ulice=&quot;Nádražní&quot; CisloPopisne=&quot;106/5&quot; PSC=&quot;541 20&quot; Mesto=&quot;Trutnov&quot;/&gt;&lt;/Adresa&gt;&lt;Adresa Key=&quot;210585&quot; Druh=&quot;OSTATNÍ&quot;&gt;&lt;ComplexAdress Ulice=&quot;Nádražní&quot; CisloPopisne=&quot;106/5&quot; PSC=&quot;541 20&quot; Mesto=&quot;Trutnov&quot;/&gt;&lt;/Adresa&gt;&lt;Adresa Key=&quot;214023&quot; Druh=&quot;OSTATNÍ&quot;&gt;&lt;ComplexAdress Ulice=&quot;Nádražní&quot; CisloPopisne=&quot;106/5&quot; PSC=&quot;541 20&quot; Mesto=&quot;Trutnov&quot;/&gt;&lt;/Adresa&gt;&lt;Adresa Key=&quot;231756&quot; Druh=&quot;OSTATNÍ&quot;&gt;&lt;ComplexAdress Ulice=&quot;Nádražní&quot; CisloPopisne=&quot;106/5&quot; PSC=&quot;541 20&quot; Mesto=&quot;Trutnov&quot;/&gt;&lt;/Adresa&gt;&lt;Adresa Key=&quot;341622&quot; Druh=&quot;OSTATNÍ&quot;&gt;&lt;ComplexAdress Ulice=&quot;&quot; CisloPopisne=&quot;&quot; PSC=&quot;541 01&quot; Mesto=&quot;Trutnov&quot;/&gt;&lt;/Adresa&gt;&lt;Adresa Key=&quot;80442&quot; Druh=&quot;SÍDLO ORG.&quot;&gt;&lt;ComplexAdress Ulice=&quot;Nádražní&quot; CisloPopisne=&quot;106/5&quot; PSC=&quot;541 20&quot; Mesto=&quot;Trutnov&quot;/&gt;&lt;/Adresa&gt;&lt;/Adresy&gt;&lt;/Osoba&gt;&lt;/Osoby&gt;&lt;/OsobyAll&gt;&lt;VydanaRozhodnuti Key=&quot;31698,16333&quot; ExTOnly=&quot;0&quot; FullInfo=&quot;0&quot;/&gt;&lt;ExekucniTituly Key=&quot;31692,6155&quot; ExTOnly=&quot;-1&quot; FullInfo=&quot;0&quot;/&gt;&lt;UdajeZIS Key=&quot;31692,6161&quot;&gt;&lt;Udaj Popis=&quot;UZIVATEL_KOD&quot; Value=&quot;DOHNAPE&quot;/&gt;&lt;Udaj Popis=&quot;UZIVATEL&quot; Value=&quot;Petra Dohnalová&quot;/&gt;&lt;Udaj Popis=&quot;UZIVATEL_PROFESE&quot; Value=&quot;Zapisovatelka&quot;/&gt;&lt;Udaj Popis=&quot;UZIVATEL_SKLON&quot; Value=&quot;&quot;/&gt;&lt;Udaj Popis=&quot;SYSTEMOVY_DATUM - čas&quot; Value=&quot;08:48&quot;/&gt;&lt;Udaj Popis=&quot;SYSTEMOVY_DATUM&quot; Value=&quot;2026-07-15&quot;/&gt;&lt;Udaj Popis=&quot;SOUD_NAZEV&quot; Value=&quot;Okresní soud v Trutnově&quot;/&gt;&lt;Udaj Popis=&quot;SOUD_ULICE&quot; Value=&quot;Nádražní&quot;/&gt;&lt;Udaj Popis=&quot;SOUD_CISLO_POPISNE&quot; Value=&quot;106/5&quot;/&gt;&lt;Udaj Popis=&quot;SOUD_MESTO&quot; Value=&quot;Trutnov&quot;/&gt;&lt;Udaj Popis=&quot;SOUD_PSC&quot; Value=&quot;541 20&quot;/&gt;&lt;Udaj Popis=&quot;SOUD_FAX&quot; Value=&quot;+420 499 813 054&quot;/&gt;&lt;Udaj Popis=&quot;SOUD_ICO&quot; Value=&quot;00025020&quot;/&gt;&lt;Udaj Popis=&quot;SOUD_DS&quot; Value=&quot;2c2abj3&quot;/&gt;&lt;Udaj Popis=&quot;SOUD_TELEFON&quot; Value=&quot;+420 499 857 212&quot;/&gt;&lt;Udaj Popis=&quot;SOUD_EMAIL&quot; Value=&quot;podatelna@osoud.tru.justice.cz&quot;/&gt;&lt;Udaj Popis=&quot;NADRIZENY_SOUD_NAZEV&quot; Value=&quot;Krajský soud v Hradci Králové&quot;/&gt;&lt;Udaj Popis=&quot;NADRIZENY_SOUD_ULICE&quot; Value=&quot;Československé armády&quot;/&gt;&lt;Udaj Popis=&quot;NADRIZENY_SOUD_CISLO_POPISNE&quot; Value=&quot;218&quot;/&gt;&lt;Udaj Popis=&quot;NADRIZENY_SOUD_MESTO&quot; Value=&quot;Hradec Králové&quot;/&gt;&lt;Udaj Popis=&quot;NADRIZENY_SOUD_PSC&quot; Value=&quot;500 02&quot;/&gt;&lt;Udaj Popis=&quot;SOUD_MISTO_VYSTAVENI&quot; Value=&quot;Trutnov&quot;/&gt;&lt;Udaj Popis=&quot;RESI_JMENO&quot; Value=&quot;Miroslava&quot;/&gt;&lt;Udaj Popis=&quot;RESI_PRIJMENI&quot; Value=&quot;Purkertová&quot;/&gt;&lt;Udaj Popis=&quot;RESI_TITUL_PRED&quot; Value=&quot;Mgr.&quot;/&gt;&lt;Udaj Popis=&quot;RESI_PROFESE&quot; Value=&quot;samosoudkyně&quot;/&gt;&lt;Udaj Popis=&quot;CISLO_SENATU&quot; Value=&quot;35&quot;/&gt;&lt;Udaj Popis=&quot;DRUH_VEC&quot; Value=&quot;SPR&quot;/&gt;&lt;Udaj Popis=&quot;BC_VEC&quot; Value=&quot;496&quot;/&gt;&lt;Udaj Popis=&quot;ROCNIK&quot; Value=&quot;2026&quot;/&gt;&lt;Udaj Popis=&quot;DRUH_STAV_VECI&quot; Value=&quot;NEVYRIZENA&quot;/&gt;&lt;Udaj Popis=&quot;PRIZNAK_AN_SENATNI_VEC&quot; Value=&quot;F&quot;/&gt;&lt;Udaj Popis=&quot;CAROVY_KOD_VEC&quot; Value=&quot;*35SPR496/2026*&quot;/&gt;&lt;Udaj Popis=&quot;DATUM_A_CAS_AKTUALIZACE&quot; Value=&quot;15.07.2026 08:19:33&quot;/&gt;&lt;Udaj Popis=&quot;DATUM_A_CAS_VLOZENI&quot; Value=&quot;15.07.2026 08:19:23&quot;/&gt;&lt;Udaj Popis=&quot;DATUM_DOSLO&quot; Value=&quot;15.07.2026&quot;/&gt;&lt;Udaj Popis=&quot;DATUM_VYRIZENI&quot; Value=&quot;15.07.2026&quot;/&gt;&lt;Udaj Popis=&quot;DRUH_HESLO&quot; Value=&quot;POHOTOVOST&quot;/&gt;&lt;Udaj Popis=&quot;DRUH_VECI_SPISOVA_ZNACKA&quot; Value=&quot;Spr&quot;/&gt;&lt;Udaj Popis=&quot;KOD_UZIV_AKTUALIZOVAL&quot; Value=&quot;DOHNAPE&quot;/&gt;&lt;Udaj Popis=&quot;KOD_UZIV_VLOZIL&quot; Value=&quot;DOHNAPE&quot;/&gt;&lt;Udaj Popis=&quot;OSOBA_PRIDELENA&quot; Value=&quot;Mgr. Miroslava Purkertová&quot;/&gt;&lt;Udaj Popis=&quot;POPIS_DRUH_VECI&quot; Value=&quot;Správní agenda&quot;/&gt;&lt;Udaj Popis=&quot;POPIS_STAV_VECI&quot; Value=&quot;Nevyřízená věc&quot;/&gt;&lt;Udaj Popis=&quot;POZPATKU_BC_VECI&quot; Value=&quot;694&quot;/&gt;&lt;Udaj Popis=&quot;POZPATKU_CISLO_SENATU&quot; Value=&quot;53&quot;/&gt;&lt;Udaj Popis=&quot;POZPATKU_DRUH_VECI&quot; Value=&quot;rpS&quot;/&gt;&lt;Udaj Popis=&quot;POZPATKU_ROCNIK&quot; Value=&quot;6202&quot;/&gt;&lt;Udaj Popis=&quot;POZPATKU_SPISOVA_ZNACKA&quot; Value=&quot;6202/694 rpS 53&quot;/&gt;&lt;Udaj Popis=&quot;PREDMET_RIZENI&quot; Value=&quot;Změna příslužby OS Trutnov&quot;/&gt;&lt;Udaj Popis=&quot;PREDSEDA_SENATU&quot; Value=&quot;Mgr. Miroslava Purkert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Miroslava Purkertová&quot;/&gt;&lt;Udaj Popis=&quot;RESI_JMENO_SKLON&quot; Value=&quot;Miroslavou&quot;/&gt;&lt;Udaj Popis=&quot;RESI_PRIJMENI_SKLON&quot; Value=&quot;Purkertovou&quot;/&gt;&lt;Udaj Popis=&quot;SOUD_ID_ORGANIZACE&quot; Value=&quot;OSVYCTU&quot;/&gt;&lt;Udaj Popis=&quot;SOUD_ID_POBOCKA&quot; Value=&quot;OSVYCTU&quot;/&gt;&lt;Udaj Popis=&quot;SOUD_CISLO_ORGANIZACE&quot; Value=&quot;206100&quot;/&gt;&lt;Udaj Popis=&quot;SPISOVA_ZNACKA&quot; Value=&quot;35 Spr 496/2026&quot;/&gt;&lt;Udaj Popis=&quot;OSOBA&quot; Value=&quot;CROSVYCTU&quot;/&gt;&lt;Udaj Popis=&quot;PORADI&quot; Value=&quot;01.&quot;/&gt;&lt;Udaj Popis=&quot;PRIZNAK_AN_MLADISTVY&quot; Value=&quot;F&quot;/&gt;&lt;Udaj Popis=&quot;PRIZNAK_AN_SVEPRAVNY&quot; Value=&quot;T&quot;/&gt;&lt;Udaj Popis=&quot;DRUH_ROLE_V_RIZENI&quot; Value=&quot;PODATEL&quot;/&gt;&lt;Udaj Popis=&quot;NAZEV_OSOBY_PRESNY&quot; Value=&quot;ČR - Okresní soud v Trutnově&quot;/&gt;&lt;Udaj Popis=&quot;NAZEV_OSOBY&quot; Value=&quot;ČR - Okresní soud v Trutnově&quot;/&gt;&lt;Udaj Popis=&quot;POHLAVI&quot; Value=&quot;Neurceno&quot;/&gt;&lt;Udaj Popis=&quot;DRUH_OSOBY&quot; Value=&quot;organizace resortu&quot;/&gt;&lt;Udaj Popis=&quot;PRIZNAK_AN_UMRTI&quot; Value=&quot;F&quot;/&gt;&lt;Udaj Popis=&quot;ICO&quot; Value=&quot;00025020&quot;/&gt;&lt;Udaj Popis=&quot;PRIZNAK_DOVOLATEL&quot; Value=&quot;F&quot;/&gt;&lt;Udaj Popis=&quot;IDDS&quot; Value=&quot;2c2abj3&quot;/&gt;&lt;Udaj Popis=&quot;ID_ADRESY&quot; Value=&quot;209851&quot;/&gt;&lt;Udaj Popis=&quot;DRUH_ADRESY&quot; Value=&quot;OSTATNÍ&quot;/&gt;&lt;Udaj Popis=&quot;BYTEM_U&quot; Value=&quot;správa pohledávek státu&quot;/&gt;&lt;Udaj Popis=&quot;ULICE&quot; Value=&quot;Nádražní&quot;/&gt;&lt;Udaj Popis=&quot;CISLO_POPISNE&quot; Value=&quot;106/5&quot;/&gt;&lt;Udaj Popis=&quot;MESTO&quot; Value=&quot;Trutnov&quot;/&gt;&lt;Udaj Popis=&quot;PSC&quot; Value=&quot;541 20&quot;/&gt;&lt;Udaj Popis=&quot;SOUCET_PREDEPSANYCH_POPLATKU&quot; Value=&quot;0&quot;/&gt;&lt;/UdajeZIS&gt;&lt;Resitel Key=&quot;31692,62169&quot; Jmeno=&quot;Mgr. Miroslava Purkertová&quot; Jmeno2p=&quot;Mgr. Miroslavy Purkertové&quot; Jmeno3p=&quot;Mgr. Miroslavě Purkertové&quot; Jmeno7p=&quot;Mgr. Miroslavou Purkertovou&quot; Funkce=&quot;samosoudkyně&quot; Funkce2p=&quot;samosoudkyně&quot; Funkce3p=&quot;samosoudkyni&quot; Funkce7p=&quot;samosoudkyní&quot; IsVychozi=&quot;0&quot; IsVychoziZaSpravnost=&quot;0&quot; IsVychoziPrisedici1=&quot;0&quot; IsVychoziPrisedici2=&quot;0&quot;/&gt;&lt;Zapisovatel Key=&quot;31692,62167&quot; Jmeno=&quot;Petra Dohnalová&quot; Jmeno2p=&quot;Petry Dohnalové&quot; Jmeno3p=&quot;Petře Dohnalové&quot; Jmeno7p=&quot;Petrou Dohna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8966,82118&quot; Jmeno=&quot;Mgr. Miroslava Purkertová&quot; Jmeno2p=&quot;Mgr. Miroslavy Purkertové&quot; Jmeno3p=&quot;Mgr. Miroslavě Purkertové&quot; Jmeno7p=&quot;Mgr. Miroslavou Purkertovou&quot; Funkce=&quot;předsedkyně soudu&quot; Funkce2p=&quot;předsedkyni soudu&quot; Funkce3p=&quot;předsedkyni soudu&quot; Funkce7p=&quot;&quot; IsVychozi=&quot;0&quot; IsVychoziZaSpravnost=&quot;0&quot; IsVychoziPrisedici1=&quot;0&quot; IsVychoziPrisedici2=&quot;0&quot;/&gt;&lt;ZapisovatelFinal Key=&quot;27857,28433&quot; Jmeno=&quot;Petra Dohnalová&quot; Jmeno2p=&quot;Petry Dohnalové&quot; Jmeno3p=&quot;Petře Dohnalové&quot; Jmeno7p=&quot;Petrou Dohnalovou&quot; Funkce=&quot;mzdová účetní&quot; Funkce2p=&quot;mzdová účetní&quot; Funkce3p=&quot;mzdová účetní&quot; Funkce7p=&quot;mzdová účetní&quot; IsVychozi=&quot;0&quot; IsVychoziZaSpravnost=&quot;0&quot; IsVychoziPrisedici1=&quot;0&quot; IsVychoziPrisedici2=&quot;0&quot;/&gt;&lt;KolekceOsob JmenoKolekce=&quot;všechny osoby&quot;&gt;&lt;OsobaKey Key=&quot;CROSVYCTU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CROSVYCTU&quot;/&gt;&lt;/KolekceOsob&gt;&lt;KolekceOsob JmenoKolekce=&quot;účastníci a&quot;/&gt;&lt;KolekceOsob JmenoKolekce=&quot;účastníci 1&quot;&gt;&lt;OsobaKey Key=&quot;CROSVYCTU&quot;/&gt;&lt;/KolekceOsob&gt;&lt;KolekceOsob JmenoKolekce=&quot;účastníci&quot;&gt;&lt;OsobaKey Key=&quot;CROSVYCTU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1696,16326&quot;/&gt;&lt;/KolekceOsob&gt;&lt;GlobalniSlovnikOsob Key=&quot;31700,24341&quot; Role=&quot;podatel&quot; Rod=&quot;3&quot;&gt;&lt;Zastupci Key=&quot;31700,24342&quot;/&gt;&lt;Osoby&gt;&lt;Osoba Key=&quot;CROSVYCTU&quot; OsobaRootType=&quot;1&quot; Poradi=&quot;01.&quot; Prijmeni=&quot;ČR - Okresní soud v Trutnově&quot; ICO=&quot;00025020&quot; Role=&quot;podatel&quot; IDDS=&quot;2c2abj3&quot; IsasID=&quot;CROSVYCTU&quot;&gt;&lt;Adresy&gt;&lt;Adresa Key=&quot;209851&quot; Druh=&quot;OSTATNÍ&quot;&gt;&lt;ComplexAdress Ulice=&quot;Nádražní&quot; CisloPopisne=&quot;106/5&quot; PSC=&quot;541 20&quot; Mesto=&quot;Trutnov&quot;/&gt;&lt;/Adresa&gt;&lt;Adresa Key=&quot;210583&quot; Druh=&quot;OSTATNÍ&quot;&gt;&lt;ComplexAdress Ulice=&quot;Nádražní&quot; CisloPopisne=&quot;106/5&quot; PSC=&quot;541 20&quot; Mesto=&quot;Trutnov&quot;/&gt;&lt;/Adresa&gt;&lt;Adresa Key=&quot;210584&quot; Druh=&quot;OSTATNÍ&quot;&gt;&lt;ComplexAdress Ulice=&quot;Nádražní&quot; CisloPopisne=&quot;106/5&quot; PSC=&quot;541 20&quot; Mesto=&quot;Trutnov&quot;/&gt;&lt;/Adresa&gt;&lt;Adresa Key=&quot;210585&quot; Druh=&quot;OSTATNÍ&quot;&gt;&lt;ComplexAdress Ulice=&quot;Nádražní&quot; CisloPopisne=&quot;106/5&quot; PSC=&quot;541 20&quot; Mesto=&quot;Trutnov&quot;/&gt;&lt;/Adresa&gt;&lt;Adresa Key=&quot;214023&quot; Druh=&quot;OSTATNÍ&quot;&gt;&lt;ComplexAdress Ulice=&quot;Nádražní&quot; CisloPopisne=&quot;106/5&quot; PSC=&quot;541 20&quot; Mesto=&quot;Trutnov&quot;/&gt;&lt;/Adresa&gt;&lt;Adresa Key=&quot;231756&quot; Druh=&quot;OSTATNÍ&quot;&gt;&lt;ComplexAdress Ulice=&quot;Nádražní&quot; CisloPopisne=&quot;106/5&quot; PSC=&quot;541 20&quot; Mesto=&quot;Trutnov&quot;/&gt;&lt;/Adresa&gt;&lt;Adresa Key=&quot;341622&quot; Druh=&quot;OSTATNÍ&quot;&gt;&lt;ComplexAdress Ulice=&quot;&quot; CisloPopisne=&quot;&quot; PSC=&quot;541 01&quot; Mesto=&quot;Trutnov&quot;/&gt;&lt;/Adresa&gt;&lt;Adresa Key=&quot;80442&quot; Druh=&quot;SÍDLO ORG.&quot;&gt;&lt;ComplexAdress Ulice=&quot;Nádražní&quot; CisloPopisne=&quot;106/5&quot; PSC=&quot;541 20&quot; Mesto=&quot;Trutnov&quot;/&gt;&lt;/Adresa&gt;&lt;/Adresy&gt;&lt;/Osoba&gt;&lt;Osoba Key=&quot;31696,16326&quot; OsobaRootType=&quot;1&quot; Poradi=&quot;01.&quot; Prijmeni=&quot;ČR - Okresní soud v Trutnově&quot; ICO=&quot;00025020&quot; Role=&quot;podatel&quot; IDDS=&quot;2c2abj3&quot; IsasID=&quot;CROSVYCTU&quot;&gt;&lt;Adresy&gt;&lt;Adresa Key=&quot;209851&quot; Druh=&quot;OSTATNÍ&quot;&gt;&lt;ComplexAdress Ulice=&quot;Nádražní&quot; CisloPopisne=&quot;106/5&quot; PSC=&quot;541 20&quot; Mesto=&quot;Trutnov&quot;/&gt;&lt;/Adresa&gt;&lt;Adresa Key=&quot;210583&quot; Druh=&quot;OSTATNÍ&quot;&gt;&lt;ComplexAdress Ulice=&quot;Nádražní&quot; CisloPopisne=&quot;106/5&quot; PSC=&quot;541 20&quot; Mesto=&quot;Trutnov&quot;/&gt;&lt;/Adresa&gt;&lt;Adresa Key=&quot;210584&quot; Druh=&quot;OSTATNÍ&quot;&gt;&lt;ComplexAdress Ulice=&quot;Nádražní&quot; CisloPopisne=&quot;106/5&quot; PSC=&quot;541 20&quot; Mesto=&quot;Trutnov&quot;/&gt;&lt;/Adresa&gt;&lt;Adresa Key=&quot;210585&quot; Druh=&quot;OSTATNÍ&quot;&gt;&lt;ComplexAdress Ulice=&quot;Nádražní&quot; CisloPopisne=&quot;106/5&quot; PSC=&quot;541 20&quot; Mesto=&quot;Trutnov&quot;/&gt;&lt;/Adresa&gt;&lt;Adresa Key=&quot;214023&quot; Druh=&quot;OSTATNÍ&quot;&gt;&lt;ComplexAdress Ulice=&quot;Nádražní&quot; CisloPopisne=&quot;106/5&quot; PSC=&quot;541 20&quot; Mesto=&quot;Trutnov&quot;/&gt;&lt;/Adresa&gt;&lt;Adresa Key=&quot;231756&quot; Druh=&quot;OSTATNÍ&quot;&gt;&lt;ComplexAdress Ulice=&quot;Nádražní&quot; CisloPopisne=&quot;106/5&quot; PSC=&quot;541 20&quot; Mesto=&quot;Trutnov&quot;/&gt;&lt;/Adresa&gt;&lt;Adresa Key=&quot;341622&quot; Druh=&quot;OSTATNÍ&quot;&gt;&lt;ComplexAdress Ulice=&quot;&quot; CisloPopisne=&quot;&quot; PSC=&quot;541 01&quot; Mesto=&quot;Trutnov&quot;/&gt;&lt;/Adresa&gt;&lt;Adresa Key=&quot;80442&quot; Druh=&quot;SÍDLO ORG.&quot;&gt;&lt;ComplexAdress Ulice=&quot;Nádražní&quot; CisloPopisne=&quot;106/5&quot; PSC=&quot;541 20&quot; Mesto=&quot;Trutnov&quot;/&gt;&lt;/Adresa&gt;&lt;/Adresy&gt;&lt;/Osoba&gt;&lt;/Osoby&gt;&lt;/GlobalniSlovnikOsob&gt;&lt;/Kompilace&gt;&lt;Zapisovatel Key=&quot;27857,28433&quot; Jmeno=&quot;Petra Dohnalová&quot; Jmeno2p=&quot;Petry Dohnalové&quot; Jmeno3p=&quot;Petře Dohnalové&quot; Jmeno7p=&quot;Petrou Dohnalovou&quot; Funkce=&quot;mzdová účetní&quot; Funkce2p=&quot;mzdová účetní&quot; Funkce3p=&quot;mzdová účetní&quot; Funkce7p=&quot;mzdová účetní&quot; IsVychozi=&quot;0&quot; IsVychoziZaSpravnost=&quot;0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(prvopis) 35-SPR-496-2026 2026 2026/07/20 09:12:46"/>
    <w:docVar w:name="DOKUMENT_ADRESAR_FS" w:val="C:\TMP\DB"/>
    <w:docVar w:name="DOKUMENT_AUTOMATICKE_UKLADANI" w:val="ANO"/>
    <w:docVar w:name="DOKUMENT_PERIODA_UKLADANI" w:val="5"/>
    <w:docVar w:name="DOKUMENT_ULOZIT_JAKO_DOCX" w:val="ANO"/>
    <w:docVar w:name="DOKUMENT_ULOZIT_JAKO_PDF" w:val="NE"/>
    <w:docVar w:name="KeyOfCOutputDoc" w:val="31700,92345"/>
  </w:docVars>
  <w:rsids>
    <w:rsidRoot w:val="00865BEA"/>
    <w:rsid w:val="00000E54"/>
    <w:rsid w:val="00003068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C5985"/>
    <w:rsid w:val="000D1EAE"/>
    <w:rsid w:val="000E5F83"/>
    <w:rsid w:val="000F2340"/>
    <w:rsid w:val="00117257"/>
    <w:rsid w:val="00123DC8"/>
    <w:rsid w:val="00125228"/>
    <w:rsid w:val="00150D5E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E1390"/>
    <w:rsid w:val="001F4809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09E7"/>
    <w:rsid w:val="003B7B1C"/>
    <w:rsid w:val="003C1C54"/>
    <w:rsid w:val="003C3B6C"/>
    <w:rsid w:val="003C659A"/>
    <w:rsid w:val="003D0A5B"/>
    <w:rsid w:val="003E6E11"/>
    <w:rsid w:val="003F4D89"/>
    <w:rsid w:val="0042571C"/>
    <w:rsid w:val="00436E3D"/>
    <w:rsid w:val="00446DEA"/>
    <w:rsid w:val="0048129E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57CEB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1F46"/>
    <w:rsid w:val="006D2084"/>
    <w:rsid w:val="006E2EC7"/>
    <w:rsid w:val="006E5F93"/>
    <w:rsid w:val="006F4CFD"/>
    <w:rsid w:val="007024A7"/>
    <w:rsid w:val="007327F8"/>
    <w:rsid w:val="00760905"/>
    <w:rsid w:val="00767F2B"/>
    <w:rsid w:val="00770744"/>
    <w:rsid w:val="007750BE"/>
    <w:rsid w:val="00777094"/>
    <w:rsid w:val="00791886"/>
    <w:rsid w:val="00794C11"/>
    <w:rsid w:val="007A4E8E"/>
    <w:rsid w:val="007B487E"/>
    <w:rsid w:val="007B7568"/>
    <w:rsid w:val="007C71EA"/>
    <w:rsid w:val="007D4C49"/>
    <w:rsid w:val="007E1F1F"/>
    <w:rsid w:val="007F11B7"/>
    <w:rsid w:val="007F4812"/>
    <w:rsid w:val="008115AA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0DA2"/>
    <w:rsid w:val="009C797C"/>
    <w:rsid w:val="009E12E8"/>
    <w:rsid w:val="009E19B2"/>
    <w:rsid w:val="00A07032"/>
    <w:rsid w:val="00A158D5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1766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2A08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C5EAE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8BF9C06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Dohnalová Petra</dc:creator>
  <cp:keywords/>
  <cp:lastModifiedBy>Štočková Jitka</cp:lastModifiedBy>
  <cp:revision>3</cp:revision>
  <cp:lastPrinted>2026-07-20T07:07:00Z</cp:lastPrinted>
  <dcterms:created xsi:type="dcterms:W3CDTF">2026-07-20T07:10:00Z</dcterms:created>
  <dcterms:modified xsi:type="dcterms:W3CDTF">2026-07-20T07:14:00Z</dcterms:modified>
</cp:coreProperties>
</file>