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D97E9" w14:textId="701255B5" w:rsidR="00344F5A" w:rsidRPr="0052416B" w:rsidRDefault="00344F5A" w:rsidP="00344F5A">
      <w:pPr>
        <w:jc w:val="right"/>
      </w:pPr>
      <w:r w:rsidRPr="0052416B">
        <w:t xml:space="preserve">35 </w:t>
      </w:r>
      <w:proofErr w:type="spellStart"/>
      <w:r w:rsidRPr="0052416B">
        <w:t>Spr</w:t>
      </w:r>
      <w:proofErr w:type="spellEnd"/>
      <w:r w:rsidR="00611F60" w:rsidRPr="0052416B">
        <w:t xml:space="preserve"> 352</w:t>
      </w:r>
      <w:r w:rsidR="00885EC7" w:rsidRPr="0052416B">
        <w:t>/2026</w:t>
      </w:r>
    </w:p>
    <w:p w14:paraId="6AF987F4" w14:textId="7C65A955" w:rsidR="00344F5A" w:rsidRPr="0052416B" w:rsidRDefault="00344F5A" w:rsidP="00344F5A">
      <w:pPr>
        <w:jc w:val="right"/>
      </w:pPr>
      <w:r w:rsidRPr="0052416B">
        <w:t xml:space="preserve">Trutnov </w:t>
      </w:r>
      <w:r w:rsidR="00590802" w:rsidRPr="0052416B">
        <w:t>1</w:t>
      </w:r>
      <w:r w:rsidR="007855B4" w:rsidRPr="0052416B">
        <w:t>3</w:t>
      </w:r>
      <w:r w:rsidR="00885EC7" w:rsidRPr="0052416B">
        <w:t xml:space="preserve">. </w:t>
      </w:r>
      <w:r w:rsidR="007855B4" w:rsidRPr="0052416B">
        <w:t>5</w:t>
      </w:r>
      <w:r w:rsidR="00885EC7" w:rsidRPr="0052416B">
        <w:t>.</w:t>
      </w:r>
      <w:r w:rsidR="006A50D8" w:rsidRPr="0052416B">
        <w:t xml:space="preserve"> </w:t>
      </w:r>
      <w:r w:rsidRPr="0052416B">
        <w:t>202</w:t>
      </w:r>
      <w:r w:rsidR="005E6224" w:rsidRPr="0052416B">
        <w:t>6</w:t>
      </w:r>
    </w:p>
    <w:p w14:paraId="01E19255" w14:textId="3F339107" w:rsidR="00344F5A" w:rsidRPr="0052416B" w:rsidRDefault="00344F5A" w:rsidP="00344F5A">
      <w:pPr>
        <w:spacing w:before="360" w:after="120"/>
        <w:ind w:left="1441" w:hanging="1418"/>
        <w:jc w:val="center"/>
        <w:rPr>
          <w:b/>
          <w:bCs/>
        </w:rPr>
      </w:pPr>
      <w:r w:rsidRPr="0052416B">
        <w:rPr>
          <w:b/>
          <w:bCs/>
        </w:rPr>
        <w:t>Změna rozvrhu práce Okresního soudu v Trutnově pro rok 202</w:t>
      </w:r>
      <w:r w:rsidR="005E6224" w:rsidRPr="0052416B">
        <w:rPr>
          <w:b/>
          <w:bCs/>
        </w:rPr>
        <w:t>6</w:t>
      </w:r>
    </w:p>
    <w:p w14:paraId="45B76F91" w14:textId="176FE18C" w:rsidR="00344F5A" w:rsidRPr="0052416B" w:rsidRDefault="00344F5A" w:rsidP="00344F5A">
      <w:pPr>
        <w:spacing w:after="360"/>
        <w:ind w:left="1441" w:hanging="1418"/>
        <w:jc w:val="center"/>
        <w:rPr>
          <w:b/>
          <w:bCs/>
        </w:rPr>
      </w:pPr>
      <w:r w:rsidRPr="0052416B">
        <w:rPr>
          <w:b/>
          <w:bCs/>
        </w:rPr>
        <w:t xml:space="preserve">číslo </w:t>
      </w:r>
      <w:r w:rsidR="007855B4" w:rsidRPr="0052416B">
        <w:rPr>
          <w:b/>
          <w:bCs/>
        </w:rPr>
        <w:t>5</w:t>
      </w:r>
    </w:p>
    <w:p w14:paraId="293FD95B" w14:textId="77777777" w:rsidR="00344F5A" w:rsidRPr="0052416B" w:rsidRDefault="00344F5A" w:rsidP="00344F5A">
      <w:pPr>
        <w:spacing w:after="120"/>
        <w:jc w:val="center"/>
        <w:rPr>
          <w:b/>
        </w:rPr>
      </w:pPr>
      <w:r w:rsidRPr="0052416B">
        <w:rPr>
          <w:b/>
        </w:rPr>
        <w:t>I.</w:t>
      </w:r>
    </w:p>
    <w:p w14:paraId="11825413" w14:textId="7333EB23" w:rsidR="00344F5A" w:rsidRPr="0052416B" w:rsidRDefault="00344F5A" w:rsidP="00344F5A">
      <w:pPr>
        <w:jc w:val="both"/>
        <w:rPr>
          <w:b/>
          <w:bCs/>
        </w:rPr>
      </w:pPr>
      <w:bookmarkStart w:id="0" w:name="_Hlk188947166"/>
      <w:r w:rsidRPr="0052416B">
        <w:t xml:space="preserve">S účinností od </w:t>
      </w:r>
      <w:r w:rsidR="007E6319" w:rsidRPr="0052416B">
        <w:rPr>
          <w:b/>
          <w:bCs/>
        </w:rPr>
        <w:t>2</w:t>
      </w:r>
      <w:r w:rsidR="00B1516F" w:rsidRPr="0052416B">
        <w:rPr>
          <w:b/>
          <w:bCs/>
        </w:rPr>
        <w:t>1</w:t>
      </w:r>
      <w:r w:rsidR="007E6319" w:rsidRPr="0052416B">
        <w:rPr>
          <w:b/>
          <w:bCs/>
        </w:rPr>
        <w:t>.</w:t>
      </w:r>
      <w:r w:rsidR="007855B4" w:rsidRPr="0052416B">
        <w:t xml:space="preserve"> </w:t>
      </w:r>
      <w:r w:rsidR="007855B4" w:rsidRPr="0052416B">
        <w:rPr>
          <w:b/>
        </w:rPr>
        <w:t>5.</w:t>
      </w:r>
      <w:r w:rsidR="00F55F18" w:rsidRPr="0052416B">
        <w:rPr>
          <w:b/>
        </w:rPr>
        <w:t xml:space="preserve"> </w:t>
      </w:r>
      <w:r w:rsidRPr="0052416B">
        <w:rPr>
          <w:b/>
        </w:rPr>
        <w:t>202</w:t>
      </w:r>
      <w:r w:rsidR="005E6224" w:rsidRPr="0052416B">
        <w:rPr>
          <w:b/>
        </w:rPr>
        <w:t>6</w:t>
      </w:r>
      <w:r w:rsidRPr="0052416B">
        <w:rPr>
          <w:b/>
          <w:bCs/>
        </w:rPr>
        <w:t xml:space="preserve"> </w:t>
      </w:r>
      <w:r w:rsidRPr="0052416B">
        <w:t xml:space="preserve">měním rozvrh práce Okresního soudu v Trutnově vedený pod 35 </w:t>
      </w:r>
      <w:proofErr w:type="spellStart"/>
      <w:r w:rsidRPr="0052416B">
        <w:t>Spr</w:t>
      </w:r>
      <w:proofErr w:type="spellEnd"/>
      <w:r w:rsidRPr="0052416B">
        <w:t xml:space="preserve"> </w:t>
      </w:r>
      <w:r w:rsidR="005E6224" w:rsidRPr="0052416B">
        <w:t>800/2025</w:t>
      </w:r>
      <w:r w:rsidRPr="0052416B">
        <w:t xml:space="preserve">   </w:t>
      </w:r>
      <w:r w:rsidRPr="0052416B">
        <w:rPr>
          <w:b/>
          <w:bCs/>
        </w:rPr>
        <w:t>takto:</w:t>
      </w:r>
    </w:p>
    <w:bookmarkEnd w:id="0"/>
    <w:p w14:paraId="4FE0127A" w14:textId="6E2C4BD2" w:rsidR="00344F5A" w:rsidRPr="0052416B" w:rsidRDefault="00344F5A" w:rsidP="00344F5A">
      <w:pPr>
        <w:spacing w:after="120"/>
        <w:jc w:val="center"/>
        <w:rPr>
          <w:b/>
          <w:bCs/>
        </w:rPr>
      </w:pPr>
    </w:p>
    <w:p w14:paraId="58955BDB" w14:textId="77777777" w:rsidR="00B1516F" w:rsidRPr="0052416B" w:rsidRDefault="00B1516F" w:rsidP="00B1516F">
      <w:pPr>
        <w:pStyle w:val="Odstavecseseznamem"/>
        <w:keepNext/>
        <w:numPr>
          <w:ilvl w:val="0"/>
          <w:numId w:val="18"/>
        </w:numPr>
        <w:autoSpaceDE w:val="0"/>
        <w:autoSpaceDN w:val="0"/>
        <w:outlineLvl w:val="1"/>
        <w:rPr>
          <w:b/>
          <w:bCs/>
        </w:rPr>
      </w:pPr>
      <w:bookmarkStart w:id="1" w:name="_Toc54253781"/>
      <w:bookmarkStart w:id="2" w:name="_Toc215471746"/>
      <w:bookmarkStart w:id="3" w:name="_Toc392248847"/>
      <w:bookmarkStart w:id="4" w:name="_Toc394669747"/>
      <w:bookmarkStart w:id="5" w:name="_Toc404155040"/>
      <w:bookmarkStart w:id="6" w:name="_Toc466378021"/>
      <w:bookmarkStart w:id="7" w:name="_Toc54253801"/>
      <w:bookmarkStart w:id="8" w:name="_Toc215471765"/>
      <w:r w:rsidRPr="0052416B">
        <w:rPr>
          <w:b/>
          <w:bCs/>
        </w:rPr>
        <w:t>Správa soudu</w:t>
      </w:r>
      <w:bookmarkEnd w:id="1"/>
      <w:bookmarkEnd w:id="2"/>
      <w:r w:rsidRPr="0052416B">
        <w:rPr>
          <w:b/>
          <w:bCs/>
        </w:rPr>
        <w:t xml:space="preserve"> </w:t>
      </w:r>
      <w:r w:rsidRPr="0052416B">
        <w:t>(strana 4)</w:t>
      </w:r>
    </w:p>
    <w:p w14:paraId="74F1D6DE" w14:textId="77777777" w:rsidR="00B1516F" w:rsidRPr="0052416B" w:rsidRDefault="00B1516F" w:rsidP="00B1516F">
      <w:pPr>
        <w:pStyle w:val="Odstavecseseznamem"/>
        <w:keepNext/>
        <w:autoSpaceDE w:val="0"/>
        <w:autoSpaceDN w:val="0"/>
        <w:ind w:left="420"/>
        <w:outlineLvl w:val="1"/>
      </w:pPr>
      <w:r w:rsidRPr="0052416B">
        <w:t>Upravuje se část tabulky správy soudu takto:</w:t>
      </w:r>
    </w:p>
    <w:tbl>
      <w:tblPr>
        <w:tblW w:w="1072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5479"/>
        <w:gridCol w:w="2553"/>
      </w:tblGrid>
      <w:tr w:rsidR="0052416B" w:rsidRPr="0052416B" w14:paraId="1EBBE9D8" w14:textId="7777777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CFB94" w14:textId="77777777" w:rsidR="00B1516F" w:rsidRPr="0052416B" w:rsidRDefault="00B1516F">
            <w:pPr>
              <w:ind w:firstLine="170"/>
              <w:jc w:val="center"/>
              <w:rPr>
                <w:b/>
                <w:kern w:val="2"/>
                <w:lang w:eastAsia="en-US"/>
                <w14:ligatures w14:val="standardContextual"/>
              </w:rPr>
            </w:pPr>
            <w:r w:rsidRPr="0052416B">
              <w:rPr>
                <w:b/>
                <w:kern w:val="2"/>
                <w:lang w:eastAsia="en-US"/>
                <w14:ligatures w14:val="standardContextual"/>
              </w:rPr>
              <w:t>Funkce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C638F" w14:textId="77777777" w:rsidR="00B1516F" w:rsidRPr="0052416B" w:rsidRDefault="00B1516F">
            <w:pPr>
              <w:ind w:firstLine="170"/>
              <w:jc w:val="center"/>
              <w:rPr>
                <w:b/>
                <w:kern w:val="2"/>
                <w:lang w:eastAsia="en-US"/>
                <w14:ligatures w14:val="standardContextual"/>
              </w:rPr>
            </w:pPr>
            <w:r w:rsidRPr="0052416B">
              <w:rPr>
                <w:b/>
                <w:kern w:val="2"/>
                <w:lang w:eastAsia="en-US"/>
                <w14:ligatures w14:val="standardContextual"/>
              </w:rPr>
              <w:t xml:space="preserve">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45C76" w14:textId="77777777" w:rsidR="00B1516F" w:rsidRPr="0052416B" w:rsidRDefault="00B1516F">
            <w:pPr>
              <w:ind w:firstLine="170"/>
              <w:jc w:val="center"/>
              <w:rPr>
                <w:b/>
                <w:kern w:val="2"/>
                <w:lang w:eastAsia="en-US"/>
                <w14:ligatures w14:val="standardContextual"/>
              </w:rPr>
            </w:pPr>
            <w:r w:rsidRPr="0052416B">
              <w:rPr>
                <w:b/>
                <w:kern w:val="2"/>
                <w:lang w:eastAsia="en-US"/>
                <w14:ligatures w14:val="standardContextual"/>
              </w:rPr>
              <w:t>Zastupuje</w:t>
            </w:r>
          </w:p>
        </w:tc>
      </w:tr>
      <w:tr w:rsidR="0052416B" w:rsidRPr="0052416B" w14:paraId="0D8E3D3D" w14:textId="77777777">
        <w:trPr>
          <w:trHeight w:val="39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6C82E" w14:textId="77777777" w:rsidR="00B1516F" w:rsidRPr="0052416B" w:rsidRDefault="00B1516F">
            <w:pPr>
              <w:ind w:left="34"/>
              <w:rPr>
                <w:kern w:val="2"/>
                <w:lang w:eastAsia="en-US"/>
                <w14:ligatures w14:val="standardContextual"/>
              </w:rPr>
            </w:pPr>
            <w:r w:rsidRPr="0052416B">
              <w:rPr>
                <w:kern w:val="2"/>
                <w:lang w:eastAsia="en-US"/>
                <w14:ligatures w14:val="standardContextual"/>
              </w:rPr>
              <w:t>Ředitel správy soudu</w:t>
            </w:r>
          </w:p>
          <w:p w14:paraId="613A55D7" w14:textId="77777777" w:rsidR="00B1516F" w:rsidRPr="0052416B" w:rsidRDefault="00B1516F">
            <w:pPr>
              <w:ind w:left="34"/>
              <w:rPr>
                <w:kern w:val="2"/>
                <w:lang w:eastAsia="en-US"/>
                <w14:ligatures w14:val="standardContextual"/>
              </w:rPr>
            </w:pPr>
            <w:r w:rsidRPr="0052416B">
              <w:rPr>
                <w:kern w:val="2"/>
                <w:lang w:eastAsia="en-US"/>
                <w14:ligatures w14:val="standardContextual"/>
              </w:rPr>
              <w:t xml:space="preserve"> 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BFDBD" w14:textId="77777777" w:rsidR="00B1516F" w:rsidRPr="0052416B" w:rsidRDefault="00B1516F">
            <w:pPr>
              <w:ind w:left="34"/>
              <w:rPr>
                <w:b/>
                <w:kern w:val="2"/>
                <w:lang w:eastAsia="en-US"/>
                <w14:ligatures w14:val="standardContextual"/>
              </w:rPr>
            </w:pPr>
            <w:r w:rsidRPr="0052416B">
              <w:rPr>
                <w:b/>
                <w:kern w:val="2"/>
                <w:lang w:eastAsia="en-US"/>
                <w14:ligatures w14:val="standardContextual"/>
              </w:rPr>
              <w:t xml:space="preserve">Mgr. Kateřina Macková </w:t>
            </w:r>
          </w:p>
          <w:p w14:paraId="7F41ECF6" w14:textId="77777777" w:rsidR="00B1516F" w:rsidRPr="0052416B" w:rsidRDefault="00B1516F">
            <w:pPr>
              <w:ind w:left="34"/>
              <w:rPr>
                <w:strike/>
                <w:kern w:val="2"/>
                <w:lang w:eastAsia="en-US"/>
                <w14:ligatures w14:val="standardContextual"/>
              </w:rPr>
            </w:pPr>
            <w:r w:rsidRPr="0052416B">
              <w:rPr>
                <w:strike/>
                <w:kern w:val="2"/>
                <w:lang w:eastAsia="en-US"/>
                <w14:ligatures w14:val="standardContextual"/>
              </w:rPr>
              <w:t xml:space="preserve">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C8724" w14:textId="77777777" w:rsidR="00B1516F" w:rsidRPr="0052416B" w:rsidRDefault="00B1516F">
            <w:pPr>
              <w:rPr>
                <w:i/>
                <w:kern w:val="2"/>
                <w:lang w:eastAsia="en-US"/>
                <w14:ligatures w14:val="standardContextual"/>
              </w:rPr>
            </w:pPr>
            <w:r w:rsidRPr="0052416B">
              <w:rPr>
                <w:i/>
                <w:kern w:val="2"/>
                <w:lang w:eastAsia="en-US"/>
                <w14:ligatures w14:val="standardContextual"/>
              </w:rPr>
              <w:t>oblast ekonomiky</w:t>
            </w:r>
          </w:p>
          <w:p w14:paraId="0A49279B" w14:textId="77777777" w:rsidR="00B1516F" w:rsidRPr="0052416B" w:rsidRDefault="00B1516F">
            <w:pPr>
              <w:rPr>
                <w:kern w:val="2"/>
                <w:lang w:eastAsia="en-US"/>
                <w14:ligatures w14:val="standardContextual"/>
              </w:rPr>
            </w:pPr>
            <w:r w:rsidRPr="0052416B">
              <w:rPr>
                <w:kern w:val="2"/>
                <w:lang w:eastAsia="en-US"/>
                <w14:ligatures w14:val="standardContextual"/>
              </w:rPr>
              <w:t>- Bc. A. Šormová</w:t>
            </w:r>
          </w:p>
          <w:p w14:paraId="33810946" w14:textId="77777777" w:rsidR="00B1516F" w:rsidRPr="0052416B" w:rsidRDefault="00B1516F">
            <w:pPr>
              <w:rPr>
                <w:kern w:val="2"/>
                <w:lang w:eastAsia="en-US"/>
                <w14:ligatures w14:val="standardContextual"/>
              </w:rPr>
            </w:pPr>
            <w:r w:rsidRPr="0052416B">
              <w:rPr>
                <w:kern w:val="2"/>
                <w:lang w:eastAsia="en-US"/>
                <w14:ligatures w14:val="standardContextual"/>
              </w:rPr>
              <w:t>- V. Maková</w:t>
            </w:r>
          </w:p>
          <w:p w14:paraId="784DA375" w14:textId="77777777" w:rsidR="00B1516F" w:rsidRPr="0052416B" w:rsidRDefault="00B1516F">
            <w:pPr>
              <w:spacing w:before="120"/>
              <w:rPr>
                <w:i/>
                <w:kern w:val="2"/>
                <w:lang w:eastAsia="en-US"/>
                <w14:ligatures w14:val="standardContextual"/>
              </w:rPr>
            </w:pPr>
            <w:r w:rsidRPr="0052416B">
              <w:rPr>
                <w:i/>
                <w:kern w:val="2"/>
                <w:lang w:eastAsia="en-US"/>
                <w14:ligatures w14:val="standardContextual"/>
              </w:rPr>
              <w:t xml:space="preserve">oblast chodu kanceláří </w:t>
            </w:r>
          </w:p>
          <w:p w14:paraId="5584C852" w14:textId="77777777" w:rsidR="00B1516F" w:rsidRPr="0052416B" w:rsidRDefault="00B1516F">
            <w:pPr>
              <w:rPr>
                <w:kern w:val="2"/>
                <w:lang w:eastAsia="en-US"/>
                <w14:ligatures w14:val="standardContextual"/>
              </w:rPr>
            </w:pPr>
            <w:r w:rsidRPr="0052416B">
              <w:rPr>
                <w:kern w:val="2"/>
                <w:lang w:eastAsia="en-US"/>
                <w14:ligatures w14:val="standardContextual"/>
              </w:rPr>
              <w:t>- L. Hájková</w:t>
            </w:r>
          </w:p>
          <w:p w14:paraId="6205E5B4" w14:textId="77777777" w:rsidR="00B1516F" w:rsidRPr="0052416B" w:rsidRDefault="00B1516F">
            <w:pPr>
              <w:spacing w:before="120"/>
              <w:rPr>
                <w:i/>
                <w:kern w:val="2"/>
                <w:lang w:eastAsia="en-US"/>
                <w14:ligatures w14:val="standardContextual"/>
              </w:rPr>
            </w:pPr>
            <w:r w:rsidRPr="0052416B">
              <w:rPr>
                <w:i/>
                <w:kern w:val="2"/>
                <w:lang w:eastAsia="en-US"/>
                <w14:ligatures w14:val="standardContextual"/>
              </w:rPr>
              <w:t xml:space="preserve">oblast správy budovy </w:t>
            </w:r>
          </w:p>
          <w:p w14:paraId="174A0428" w14:textId="77777777" w:rsidR="00B1516F" w:rsidRPr="0052416B" w:rsidRDefault="00B1516F">
            <w:pPr>
              <w:rPr>
                <w:kern w:val="2"/>
                <w:lang w:eastAsia="en-US"/>
                <w14:ligatures w14:val="standardContextual"/>
              </w:rPr>
            </w:pPr>
            <w:r w:rsidRPr="0052416B">
              <w:rPr>
                <w:kern w:val="2"/>
                <w:lang w:eastAsia="en-US"/>
                <w14:ligatures w14:val="standardContextual"/>
              </w:rPr>
              <w:t>- L. Jankovičová</w:t>
            </w:r>
          </w:p>
        </w:tc>
      </w:tr>
      <w:tr w:rsidR="0052416B" w:rsidRPr="0052416B" w14:paraId="510FA1DA" w14:textId="77777777">
        <w:trPr>
          <w:trHeight w:val="39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0044F" w14:textId="77777777" w:rsidR="00B1516F" w:rsidRPr="0052416B" w:rsidRDefault="00B1516F">
            <w:pPr>
              <w:ind w:left="34"/>
              <w:rPr>
                <w:kern w:val="2"/>
                <w:lang w:eastAsia="en-US"/>
                <w14:ligatures w14:val="standardContextual"/>
              </w:rPr>
            </w:pPr>
            <w:r w:rsidRPr="0052416B">
              <w:rPr>
                <w:kern w:val="2"/>
                <w:lang w:eastAsia="en-US"/>
                <w14:ligatures w14:val="standardContextual"/>
              </w:rPr>
              <w:t>Hlavní účetní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188C" w14:textId="77777777" w:rsidR="00B1516F" w:rsidRPr="0052416B" w:rsidRDefault="00B1516F">
            <w:pPr>
              <w:ind w:left="34"/>
              <w:rPr>
                <w:b/>
                <w:kern w:val="2"/>
                <w:lang w:eastAsia="en-US"/>
                <w14:ligatures w14:val="standardContextual"/>
              </w:rPr>
            </w:pPr>
            <w:r w:rsidRPr="0052416B">
              <w:rPr>
                <w:b/>
                <w:kern w:val="2"/>
                <w:lang w:eastAsia="en-US"/>
                <w14:ligatures w14:val="standardContextual"/>
              </w:rPr>
              <w:t>Bc. Andrea Šormová</w:t>
            </w:r>
          </w:p>
          <w:p w14:paraId="11B4A880" w14:textId="77777777" w:rsidR="00B1516F" w:rsidRPr="0052416B" w:rsidRDefault="00B1516F">
            <w:pPr>
              <w:autoSpaceDE w:val="0"/>
              <w:autoSpaceDN w:val="0"/>
              <w:ind w:left="34" w:right="567"/>
              <w:jc w:val="both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0F0B8" w14:textId="77777777" w:rsidR="00B1516F" w:rsidRPr="0052416B" w:rsidRDefault="00B1516F">
            <w:pPr>
              <w:rPr>
                <w:kern w:val="2"/>
                <w:lang w:eastAsia="en-US"/>
                <w14:ligatures w14:val="standardContextual"/>
              </w:rPr>
            </w:pPr>
            <w:r w:rsidRPr="0052416B">
              <w:rPr>
                <w:kern w:val="2"/>
                <w:lang w:eastAsia="en-US"/>
                <w14:ligatures w14:val="standardContextual"/>
              </w:rPr>
              <w:t>V. Maková</w:t>
            </w:r>
          </w:p>
        </w:tc>
      </w:tr>
      <w:tr w:rsidR="0052416B" w:rsidRPr="0052416B" w14:paraId="34D7AF08" w14:textId="77777777">
        <w:trPr>
          <w:trHeight w:val="13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10E52" w14:textId="77777777" w:rsidR="00B1516F" w:rsidRPr="0052416B" w:rsidRDefault="00B1516F">
            <w:pPr>
              <w:ind w:left="34"/>
              <w:rPr>
                <w:kern w:val="2"/>
                <w:lang w:eastAsia="en-US"/>
                <w14:ligatures w14:val="standardContextual"/>
              </w:rPr>
            </w:pPr>
            <w:r w:rsidRPr="0052416B">
              <w:rPr>
                <w:kern w:val="2"/>
                <w:lang w:eastAsia="en-US"/>
                <w14:ligatures w14:val="standardContextual"/>
              </w:rPr>
              <w:t>Účetní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F4FBC" w14:textId="77777777" w:rsidR="00B1516F" w:rsidRPr="0052416B" w:rsidRDefault="00B1516F">
            <w:pPr>
              <w:ind w:left="34"/>
              <w:rPr>
                <w:b/>
                <w:bCs/>
                <w:kern w:val="2"/>
                <w:lang w:eastAsia="en-US"/>
                <w14:ligatures w14:val="standardContextual"/>
              </w:rPr>
            </w:pPr>
            <w:r w:rsidRPr="0052416B">
              <w:rPr>
                <w:b/>
                <w:bCs/>
                <w:kern w:val="2"/>
                <w:lang w:eastAsia="en-US"/>
                <w14:ligatures w14:val="standardContextual"/>
              </w:rPr>
              <w:t>Veronika Maková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2A102" w14:textId="77777777" w:rsidR="00B1516F" w:rsidRPr="0052416B" w:rsidRDefault="00B1516F">
            <w:pPr>
              <w:rPr>
                <w:strike/>
                <w:kern w:val="2"/>
                <w:lang w:eastAsia="en-US"/>
                <w14:ligatures w14:val="standardContextual"/>
              </w:rPr>
            </w:pPr>
            <w:r w:rsidRPr="0052416B">
              <w:rPr>
                <w:kern w:val="2"/>
                <w:lang w:eastAsia="en-US"/>
                <w14:ligatures w14:val="standardContextual"/>
              </w:rPr>
              <w:t>Bc. A. Šormová</w:t>
            </w:r>
          </w:p>
        </w:tc>
      </w:tr>
      <w:tr w:rsidR="0052416B" w:rsidRPr="0052416B" w14:paraId="67C8DAED" w14:textId="77777777">
        <w:trPr>
          <w:trHeight w:val="66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28F8F" w14:textId="77777777" w:rsidR="00B1516F" w:rsidRPr="0052416B" w:rsidRDefault="00B1516F">
            <w:pPr>
              <w:ind w:left="34"/>
              <w:rPr>
                <w:kern w:val="2"/>
                <w:lang w:eastAsia="en-US"/>
                <w14:ligatures w14:val="standardContextual"/>
              </w:rPr>
            </w:pPr>
            <w:r w:rsidRPr="0052416B">
              <w:rPr>
                <w:kern w:val="2"/>
                <w:lang w:eastAsia="en-US"/>
                <w14:ligatures w14:val="standardContextual"/>
              </w:rPr>
              <w:t>Rozpočtář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A4FFE" w14:textId="77777777" w:rsidR="00B1516F" w:rsidRPr="0052416B" w:rsidRDefault="00B1516F">
            <w:pPr>
              <w:ind w:left="34"/>
              <w:rPr>
                <w:b/>
                <w:kern w:val="2"/>
                <w:lang w:eastAsia="en-US"/>
                <w14:ligatures w14:val="standardContextual"/>
              </w:rPr>
            </w:pPr>
            <w:r w:rsidRPr="0052416B">
              <w:rPr>
                <w:b/>
                <w:kern w:val="2"/>
                <w:lang w:eastAsia="en-US"/>
                <w14:ligatures w14:val="standardContextual"/>
              </w:rPr>
              <w:t>Lucie Hájková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BA474" w14:textId="77777777" w:rsidR="00B1516F" w:rsidRPr="0052416B" w:rsidRDefault="00B1516F">
            <w:pPr>
              <w:rPr>
                <w:kern w:val="2"/>
                <w:lang w:eastAsia="en-US"/>
                <w14:ligatures w14:val="standardContextual"/>
              </w:rPr>
            </w:pPr>
            <w:r w:rsidRPr="0052416B">
              <w:rPr>
                <w:kern w:val="2"/>
                <w:lang w:eastAsia="en-US"/>
                <w14:ligatures w14:val="standardContextual"/>
              </w:rPr>
              <w:t>Bc. A. Šormová</w:t>
            </w:r>
          </w:p>
          <w:p w14:paraId="4FF0E688" w14:textId="77777777" w:rsidR="00B1516F" w:rsidRPr="0052416B" w:rsidRDefault="00B1516F">
            <w:pPr>
              <w:rPr>
                <w:kern w:val="2"/>
                <w:lang w:eastAsia="en-US"/>
                <w14:ligatures w14:val="standardContextual"/>
              </w:rPr>
            </w:pPr>
            <w:r w:rsidRPr="0052416B">
              <w:rPr>
                <w:kern w:val="2"/>
                <w:lang w:eastAsia="en-US"/>
                <w14:ligatures w14:val="standardContextual"/>
              </w:rPr>
              <w:t>V. Maková</w:t>
            </w:r>
          </w:p>
        </w:tc>
      </w:tr>
      <w:tr w:rsidR="0052416B" w:rsidRPr="0052416B" w14:paraId="3C7C4A3E" w14:textId="77777777">
        <w:trPr>
          <w:trHeight w:val="66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3A90A" w14:textId="77777777" w:rsidR="00B1516F" w:rsidRPr="0052416B" w:rsidRDefault="00B1516F">
            <w:pPr>
              <w:ind w:left="34"/>
              <w:rPr>
                <w:kern w:val="2"/>
                <w:lang w:eastAsia="en-US"/>
                <w14:ligatures w14:val="standardContextual"/>
              </w:rPr>
            </w:pPr>
            <w:r w:rsidRPr="0052416B">
              <w:rPr>
                <w:kern w:val="2"/>
                <w:lang w:eastAsia="en-US"/>
                <w14:ligatures w14:val="standardContextual"/>
              </w:rPr>
              <w:t>Mzdová účetní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8B08A" w14:textId="77777777" w:rsidR="00B1516F" w:rsidRPr="0052416B" w:rsidRDefault="00B1516F">
            <w:pPr>
              <w:ind w:left="34"/>
              <w:rPr>
                <w:b/>
                <w:kern w:val="2"/>
                <w:lang w:eastAsia="en-US"/>
                <w14:ligatures w14:val="standardContextual"/>
              </w:rPr>
            </w:pPr>
            <w:r w:rsidRPr="0052416B">
              <w:rPr>
                <w:b/>
                <w:kern w:val="2"/>
                <w:lang w:eastAsia="en-US"/>
                <w14:ligatures w14:val="standardContextual"/>
              </w:rPr>
              <w:t>Petra Dohnalová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951B0" w14:textId="77777777" w:rsidR="00B1516F" w:rsidRPr="0052416B" w:rsidRDefault="00B1516F">
            <w:pPr>
              <w:rPr>
                <w:kern w:val="2"/>
                <w:lang w:eastAsia="en-US"/>
                <w14:ligatures w14:val="standardContextual"/>
              </w:rPr>
            </w:pPr>
            <w:r w:rsidRPr="0052416B">
              <w:rPr>
                <w:kern w:val="2"/>
                <w:lang w:eastAsia="en-US"/>
                <w14:ligatures w14:val="standardContextual"/>
              </w:rPr>
              <w:t>Bc. A. Šormová</w:t>
            </w:r>
          </w:p>
          <w:p w14:paraId="6FDF7F36" w14:textId="77777777" w:rsidR="00B1516F" w:rsidRPr="0052416B" w:rsidRDefault="00B1516F">
            <w:pPr>
              <w:rPr>
                <w:kern w:val="2"/>
                <w:lang w:eastAsia="en-US"/>
                <w14:ligatures w14:val="standardContextual"/>
              </w:rPr>
            </w:pPr>
            <w:r w:rsidRPr="0052416B">
              <w:rPr>
                <w:kern w:val="2"/>
                <w:lang w:eastAsia="en-US"/>
                <w14:ligatures w14:val="standardContextual"/>
              </w:rPr>
              <w:t>V. Maková</w:t>
            </w:r>
          </w:p>
          <w:p w14:paraId="6C20363F" w14:textId="77777777" w:rsidR="00B1516F" w:rsidRPr="0052416B" w:rsidRDefault="00B1516F">
            <w:pPr>
              <w:spacing w:before="120"/>
              <w:rPr>
                <w:i/>
                <w:kern w:val="2"/>
                <w:lang w:eastAsia="en-US"/>
                <w14:ligatures w14:val="standardContextual"/>
              </w:rPr>
            </w:pPr>
            <w:r w:rsidRPr="0052416B">
              <w:rPr>
                <w:i/>
                <w:kern w:val="2"/>
                <w:lang w:eastAsia="en-US"/>
                <w14:ligatures w14:val="standardContextual"/>
              </w:rPr>
              <w:t>oznamování nepřítomnosti a přípravy podkladů pro mzdy</w:t>
            </w:r>
          </w:p>
          <w:p w14:paraId="2ACE0400" w14:textId="77777777" w:rsidR="00B1516F" w:rsidRPr="0052416B" w:rsidRDefault="00B1516F">
            <w:pPr>
              <w:rPr>
                <w:kern w:val="2"/>
                <w:lang w:eastAsia="en-US"/>
                <w14:ligatures w14:val="standardContextual"/>
              </w:rPr>
            </w:pPr>
            <w:r w:rsidRPr="0052416B">
              <w:rPr>
                <w:kern w:val="2"/>
                <w:lang w:eastAsia="en-US"/>
                <w14:ligatures w14:val="standardContextual"/>
              </w:rPr>
              <w:t>J. Štočková</w:t>
            </w:r>
          </w:p>
        </w:tc>
      </w:tr>
      <w:tr w:rsidR="0052416B" w:rsidRPr="0052416B" w14:paraId="1C631C83" w14:textId="77777777">
        <w:trPr>
          <w:trHeight w:val="279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908FD" w14:textId="77777777" w:rsidR="00B1516F" w:rsidRPr="0052416B" w:rsidRDefault="00B1516F">
            <w:pPr>
              <w:ind w:left="34"/>
              <w:rPr>
                <w:kern w:val="2"/>
                <w:lang w:eastAsia="en-US"/>
                <w14:ligatures w14:val="standardContextual"/>
              </w:rPr>
            </w:pPr>
            <w:r w:rsidRPr="0052416B">
              <w:rPr>
                <w:kern w:val="2"/>
                <w:lang w:eastAsia="en-US"/>
                <w14:ligatures w14:val="standardContextual"/>
              </w:rPr>
              <w:t>Hospodářský referent</w:t>
            </w:r>
          </w:p>
          <w:p w14:paraId="321A8AEF" w14:textId="77777777" w:rsidR="00B1516F" w:rsidRPr="0052416B" w:rsidRDefault="00B1516F">
            <w:pPr>
              <w:ind w:left="34"/>
              <w:rPr>
                <w:kern w:val="2"/>
                <w:lang w:eastAsia="en-US"/>
                <w14:ligatures w14:val="standardContextual"/>
              </w:rPr>
            </w:pPr>
            <w:r w:rsidRPr="0052416B">
              <w:rPr>
                <w:kern w:val="2"/>
                <w:lang w:eastAsia="en-US"/>
                <w14:ligatures w14:val="standardContextual"/>
              </w:rPr>
              <w:t>Bezpečnostní referent</w:t>
            </w:r>
          </w:p>
          <w:p w14:paraId="3F50AF11" w14:textId="77777777" w:rsidR="00B1516F" w:rsidRPr="0052416B" w:rsidRDefault="00B1516F">
            <w:pPr>
              <w:ind w:left="34"/>
              <w:rPr>
                <w:strike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8FA84" w14:textId="77777777" w:rsidR="00B1516F" w:rsidRPr="0052416B" w:rsidRDefault="00B1516F">
            <w:pPr>
              <w:ind w:left="34"/>
              <w:rPr>
                <w:b/>
                <w:kern w:val="2"/>
                <w:lang w:eastAsia="en-US"/>
                <w14:ligatures w14:val="standardContextual"/>
              </w:rPr>
            </w:pPr>
            <w:r w:rsidRPr="0052416B">
              <w:rPr>
                <w:b/>
                <w:kern w:val="2"/>
                <w:lang w:eastAsia="en-US"/>
                <w14:ligatures w14:val="standardContextual"/>
              </w:rPr>
              <w:t>Lenka Jankovičová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F5D8B" w14:textId="77777777" w:rsidR="00B1516F" w:rsidRPr="0052416B" w:rsidRDefault="00B1516F">
            <w:pPr>
              <w:rPr>
                <w:i/>
                <w:kern w:val="2"/>
                <w:lang w:eastAsia="en-US"/>
                <w14:ligatures w14:val="standardContextual"/>
              </w:rPr>
            </w:pPr>
            <w:r w:rsidRPr="0052416B">
              <w:rPr>
                <w:i/>
                <w:kern w:val="2"/>
                <w:lang w:eastAsia="en-US"/>
                <w14:ligatures w14:val="standardContextual"/>
              </w:rPr>
              <w:t>pro pozici hospodářského referenta</w:t>
            </w:r>
          </w:p>
          <w:p w14:paraId="44044AD4" w14:textId="77777777" w:rsidR="00B1516F" w:rsidRPr="0052416B" w:rsidRDefault="00B1516F">
            <w:pPr>
              <w:spacing w:after="120"/>
              <w:rPr>
                <w:kern w:val="2"/>
                <w:lang w:eastAsia="en-US"/>
                <w14:ligatures w14:val="standardContextual"/>
              </w:rPr>
            </w:pPr>
            <w:r w:rsidRPr="0052416B">
              <w:rPr>
                <w:kern w:val="2"/>
                <w:lang w:eastAsia="en-US"/>
                <w14:ligatures w14:val="standardContextual"/>
              </w:rPr>
              <w:t>D. Pokorná</w:t>
            </w:r>
          </w:p>
          <w:p w14:paraId="73B77CBB" w14:textId="77777777" w:rsidR="00B1516F" w:rsidRPr="0052416B" w:rsidRDefault="00B1516F">
            <w:pPr>
              <w:spacing w:before="120"/>
              <w:rPr>
                <w:i/>
                <w:kern w:val="2"/>
                <w:lang w:eastAsia="en-US"/>
                <w14:ligatures w14:val="standardContextual"/>
              </w:rPr>
            </w:pPr>
            <w:r w:rsidRPr="0052416B">
              <w:rPr>
                <w:i/>
                <w:kern w:val="2"/>
                <w:lang w:eastAsia="en-US"/>
                <w14:ligatures w14:val="standardContextual"/>
              </w:rPr>
              <w:t>pro inventarizace</w:t>
            </w:r>
          </w:p>
          <w:p w14:paraId="61390A57" w14:textId="77777777" w:rsidR="00B1516F" w:rsidRPr="0052416B" w:rsidRDefault="00B1516F">
            <w:pPr>
              <w:rPr>
                <w:iCs/>
                <w:kern w:val="2"/>
                <w:lang w:eastAsia="en-US"/>
                <w14:ligatures w14:val="standardContextual"/>
              </w:rPr>
            </w:pPr>
            <w:r w:rsidRPr="0052416B">
              <w:rPr>
                <w:iCs/>
                <w:kern w:val="2"/>
                <w:lang w:eastAsia="en-US"/>
                <w14:ligatures w14:val="standardContextual"/>
              </w:rPr>
              <w:t>V. Maková</w:t>
            </w:r>
          </w:p>
          <w:p w14:paraId="644EA7E9" w14:textId="77777777" w:rsidR="00B1516F" w:rsidRPr="0052416B" w:rsidRDefault="00B1516F">
            <w:pPr>
              <w:rPr>
                <w:kern w:val="2"/>
                <w:lang w:eastAsia="en-US"/>
                <w14:ligatures w14:val="standardContextual"/>
              </w:rPr>
            </w:pPr>
            <w:r w:rsidRPr="0052416B">
              <w:rPr>
                <w:kern w:val="2"/>
                <w:lang w:eastAsia="en-US"/>
                <w14:ligatures w14:val="standardContextual"/>
              </w:rPr>
              <w:t>S. Feik</w:t>
            </w:r>
          </w:p>
          <w:p w14:paraId="388C7C99" w14:textId="77777777" w:rsidR="00B1516F" w:rsidRPr="0052416B" w:rsidRDefault="00B1516F">
            <w:pPr>
              <w:rPr>
                <w:iCs/>
                <w:kern w:val="2"/>
                <w:lang w:eastAsia="en-US"/>
                <w14:ligatures w14:val="standardContextual"/>
              </w:rPr>
            </w:pPr>
            <w:r w:rsidRPr="0052416B">
              <w:rPr>
                <w:iCs/>
                <w:kern w:val="2"/>
                <w:lang w:eastAsia="en-US"/>
                <w14:ligatures w14:val="standardContextual"/>
              </w:rPr>
              <w:t>D. Pokorná</w:t>
            </w:r>
          </w:p>
          <w:p w14:paraId="0094C317" w14:textId="77777777" w:rsidR="00B1516F" w:rsidRPr="0052416B" w:rsidRDefault="00B1516F">
            <w:pPr>
              <w:spacing w:before="120"/>
              <w:rPr>
                <w:i/>
                <w:kern w:val="2"/>
                <w:lang w:eastAsia="en-US"/>
                <w14:ligatures w14:val="standardContextual"/>
              </w:rPr>
            </w:pPr>
            <w:r w:rsidRPr="0052416B">
              <w:rPr>
                <w:i/>
                <w:kern w:val="2"/>
                <w:lang w:eastAsia="en-US"/>
                <w14:ligatures w14:val="standardContextual"/>
              </w:rPr>
              <w:t>pro pozici bezpečnostního referenta</w:t>
            </w:r>
          </w:p>
          <w:p w14:paraId="660D0419" w14:textId="77777777" w:rsidR="00B1516F" w:rsidRPr="0052416B" w:rsidRDefault="00B1516F">
            <w:pPr>
              <w:spacing w:after="120"/>
              <w:rPr>
                <w:kern w:val="2"/>
                <w:lang w:eastAsia="en-US"/>
                <w14:ligatures w14:val="standardContextual"/>
              </w:rPr>
            </w:pPr>
            <w:r w:rsidRPr="0052416B">
              <w:rPr>
                <w:kern w:val="2"/>
                <w:lang w:eastAsia="en-US"/>
                <w14:ligatures w14:val="standardContextual"/>
              </w:rPr>
              <w:t>Mgr. K. Macková</w:t>
            </w:r>
          </w:p>
        </w:tc>
      </w:tr>
    </w:tbl>
    <w:p w14:paraId="3BF55B60" w14:textId="3D61AE6F" w:rsidR="00B1516F" w:rsidRPr="0052416B" w:rsidRDefault="00B1516F" w:rsidP="00B1516F">
      <w:pPr>
        <w:keepNext/>
        <w:autoSpaceDE w:val="0"/>
        <w:autoSpaceDN w:val="0"/>
        <w:spacing w:before="240" w:after="240"/>
        <w:outlineLvl w:val="2"/>
        <w:rPr>
          <w:i/>
          <w:iCs/>
        </w:rPr>
      </w:pPr>
      <w:r w:rsidRPr="0052416B">
        <w:rPr>
          <w:i/>
          <w:iCs/>
        </w:rPr>
        <w:lastRenderedPageBreak/>
        <w:t>Důvodem změny je ukončení pracovního poměru Lucie Hartmanové a nástup do funkce účetní Veroniky Makové.</w:t>
      </w:r>
    </w:p>
    <w:p w14:paraId="0A34E415" w14:textId="23B398B0" w:rsidR="004A5552" w:rsidRPr="0052416B" w:rsidRDefault="004A5552" w:rsidP="004A5552">
      <w:pPr>
        <w:pStyle w:val="Odstavecseseznamem"/>
        <w:keepNext/>
        <w:numPr>
          <w:ilvl w:val="0"/>
          <w:numId w:val="1"/>
        </w:numPr>
        <w:autoSpaceDE w:val="0"/>
        <w:autoSpaceDN w:val="0"/>
        <w:spacing w:before="240" w:after="240"/>
        <w:outlineLvl w:val="2"/>
      </w:pPr>
      <w:r w:rsidRPr="0052416B">
        <w:rPr>
          <w:b/>
          <w:bCs/>
        </w:rPr>
        <w:t>Obecné zásady pro přidělování a zápis opatrovnické</w:t>
      </w:r>
      <w:r w:rsidRPr="0052416B">
        <w:t xml:space="preserve"> agendy</w:t>
      </w:r>
      <w:bookmarkEnd w:id="3"/>
      <w:bookmarkEnd w:id="4"/>
      <w:bookmarkEnd w:id="5"/>
      <w:bookmarkEnd w:id="6"/>
      <w:bookmarkEnd w:id="7"/>
      <w:bookmarkEnd w:id="8"/>
      <w:r w:rsidRPr="0052416B">
        <w:t xml:space="preserve"> (strana 30-32)</w:t>
      </w:r>
    </w:p>
    <w:p w14:paraId="7E745C96" w14:textId="1061CE01" w:rsidR="00405903" w:rsidRPr="0052416B" w:rsidRDefault="005D195F" w:rsidP="004B1A3A">
      <w:pPr>
        <w:pStyle w:val="Odstavecseseznamem"/>
        <w:keepNext/>
        <w:numPr>
          <w:ilvl w:val="0"/>
          <w:numId w:val="10"/>
        </w:numPr>
        <w:autoSpaceDE w:val="0"/>
        <w:autoSpaceDN w:val="0"/>
        <w:spacing w:before="240" w:after="240"/>
        <w:jc w:val="both"/>
        <w:outlineLvl w:val="2"/>
      </w:pPr>
      <w:r w:rsidRPr="0052416B">
        <w:t xml:space="preserve">mění </w:t>
      </w:r>
      <w:proofErr w:type="gramStart"/>
      <w:r w:rsidRPr="0052416B">
        <w:t>se</w:t>
      </w:r>
      <w:proofErr w:type="gramEnd"/>
      <w:r w:rsidRPr="0052416B">
        <w:t xml:space="preserve"> znění bodu 14</w:t>
      </w:r>
      <w:r w:rsidR="00A10039" w:rsidRPr="0052416B">
        <w:t>.</w:t>
      </w:r>
      <w:r w:rsidR="00903E05" w:rsidRPr="0052416B">
        <w:t xml:space="preserve">  </w:t>
      </w:r>
      <w:r w:rsidR="001906BC" w:rsidRPr="0052416B">
        <w:t>sousloví „soudní tajemnice“ se nahrazuje „vyšší soudní úřednicí“</w:t>
      </w:r>
      <w:r w:rsidR="00D34DD9" w:rsidRPr="0052416B">
        <w:t xml:space="preserve"> </w:t>
      </w:r>
    </w:p>
    <w:p w14:paraId="0472CF8A" w14:textId="1A0F7CB3" w:rsidR="005D195F" w:rsidRPr="0052416B" w:rsidRDefault="00D34DD9" w:rsidP="007E660F">
      <w:pPr>
        <w:pStyle w:val="Odstavecseseznamem"/>
        <w:keepNext/>
        <w:numPr>
          <w:ilvl w:val="0"/>
          <w:numId w:val="10"/>
        </w:numPr>
        <w:autoSpaceDE w:val="0"/>
        <w:autoSpaceDN w:val="0"/>
        <w:spacing w:before="240" w:after="240"/>
        <w:jc w:val="both"/>
        <w:outlineLvl w:val="2"/>
      </w:pPr>
      <w:r w:rsidRPr="0052416B">
        <w:t xml:space="preserve">vypouští se bod </w:t>
      </w:r>
      <w:r w:rsidR="009B041E" w:rsidRPr="0052416B">
        <w:t>16.</w:t>
      </w:r>
    </w:p>
    <w:p w14:paraId="5455211D" w14:textId="705548BD" w:rsidR="00903E05" w:rsidRPr="0052416B" w:rsidRDefault="00903E05" w:rsidP="00405903">
      <w:pPr>
        <w:suppressAutoHyphens/>
        <w:spacing w:after="120"/>
        <w:ind w:left="567"/>
        <w:jc w:val="both"/>
      </w:pPr>
      <w:r w:rsidRPr="0052416B">
        <w:t>14. Vyšší soudní úřednice Lucie Hanušová provádí úkony ve věci vybírání soudních poplatků včetně rozhodování o návrzích na osvobození od soudních poplatků</w:t>
      </w:r>
      <w:bookmarkStart w:id="9" w:name="_Hlk215150337"/>
      <w:r w:rsidRPr="0052416B">
        <w:t xml:space="preserve">, nákladů řízení včetně </w:t>
      </w:r>
      <w:proofErr w:type="spellStart"/>
      <w:r w:rsidRPr="0052416B">
        <w:t>tlumočného</w:t>
      </w:r>
      <w:proofErr w:type="spellEnd"/>
      <w:r w:rsidRPr="0052416B">
        <w:t>, znalečného a odměn advokátů</w:t>
      </w:r>
      <w:bookmarkEnd w:id="9"/>
      <w:r w:rsidRPr="0052416B">
        <w:t xml:space="preserve"> a statistiky vyjma věcí v řízeních o omezení svéprávnosti a opatrovnictví člověka v soudních odděleních 13 </w:t>
      </w:r>
      <w:proofErr w:type="spellStart"/>
      <w:r w:rsidRPr="0052416B">
        <w:t>Nc</w:t>
      </w:r>
      <w:proofErr w:type="spellEnd"/>
      <w:r w:rsidRPr="0052416B">
        <w:t xml:space="preserve"> a 13 P a </w:t>
      </w:r>
      <w:proofErr w:type="spellStart"/>
      <w:r w:rsidRPr="0052416B">
        <w:t>Nc</w:t>
      </w:r>
      <w:proofErr w:type="spellEnd"/>
      <w:r w:rsidRPr="0052416B">
        <w:t xml:space="preserve">, 26 </w:t>
      </w:r>
      <w:proofErr w:type="spellStart"/>
      <w:r w:rsidRPr="0052416B">
        <w:t>Nc</w:t>
      </w:r>
      <w:proofErr w:type="spellEnd"/>
      <w:r w:rsidRPr="0052416B">
        <w:t xml:space="preserve"> a 26 P a </w:t>
      </w:r>
      <w:proofErr w:type="spellStart"/>
      <w:r w:rsidRPr="0052416B">
        <w:t>Nc</w:t>
      </w:r>
      <w:proofErr w:type="spellEnd"/>
      <w:r w:rsidRPr="0052416B">
        <w:t xml:space="preserve">, 28 </w:t>
      </w:r>
      <w:proofErr w:type="spellStart"/>
      <w:r w:rsidRPr="0052416B">
        <w:t>Nc</w:t>
      </w:r>
      <w:proofErr w:type="spellEnd"/>
      <w:r w:rsidRPr="0052416B">
        <w:t xml:space="preserve"> a 28 P a </w:t>
      </w:r>
      <w:proofErr w:type="spellStart"/>
      <w:r w:rsidRPr="0052416B">
        <w:t>Nc</w:t>
      </w:r>
      <w:proofErr w:type="spellEnd"/>
      <w:r w:rsidRPr="0052416B">
        <w:t xml:space="preserve"> s tím, že nadřízeným řešitelem je soudce, v jehož soudním oddělení tyto úkony vykonává. Zástupem </w:t>
      </w:r>
      <w:r w:rsidR="008567BE" w:rsidRPr="0052416B">
        <w:t>vyšší soudní úředn</w:t>
      </w:r>
      <w:r w:rsidRPr="0052416B">
        <w:t>ice pro tyto úkony je Jan Ildža.</w:t>
      </w:r>
    </w:p>
    <w:p w14:paraId="137739E2" w14:textId="5F2FAB01" w:rsidR="00903E05" w:rsidRPr="0052416B" w:rsidRDefault="009B041E" w:rsidP="00903E05">
      <w:pPr>
        <w:pStyle w:val="Odstavecseseznamem"/>
        <w:ind w:left="786"/>
      </w:pPr>
      <w:r w:rsidRPr="0052416B">
        <w:t xml:space="preserve"> </w:t>
      </w:r>
    </w:p>
    <w:p w14:paraId="582FC3DD" w14:textId="4F52FF06" w:rsidR="004A5552" w:rsidRPr="0052416B" w:rsidRDefault="004A5552" w:rsidP="004A5552">
      <w:pPr>
        <w:pStyle w:val="Odstavecseseznamem"/>
        <w:keepNext/>
        <w:autoSpaceDE w:val="0"/>
        <w:autoSpaceDN w:val="0"/>
        <w:spacing w:before="240" w:after="240"/>
        <w:ind w:left="420"/>
        <w:outlineLvl w:val="2"/>
      </w:pPr>
    </w:p>
    <w:p w14:paraId="7D0EBC55" w14:textId="74454F4B" w:rsidR="002245AE" w:rsidRPr="0052416B" w:rsidRDefault="00644B92" w:rsidP="00644B92">
      <w:pPr>
        <w:pStyle w:val="Odstavecseseznamem"/>
        <w:numPr>
          <w:ilvl w:val="0"/>
          <w:numId w:val="1"/>
        </w:numPr>
      </w:pPr>
      <w:r w:rsidRPr="0052416B">
        <w:rPr>
          <w:b/>
          <w:bCs/>
        </w:rPr>
        <w:t>S</w:t>
      </w:r>
      <w:r w:rsidR="002245AE" w:rsidRPr="0052416B">
        <w:rPr>
          <w:b/>
          <w:bCs/>
        </w:rPr>
        <w:t>ložení tým</w:t>
      </w:r>
      <w:r w:rsidR="00887D37" w:rsidRPr="0052416B">
        <w:rPr>
          <w:b/>
          <w:bCs/>
        </w:rPr>
        <w:t>ů opatrovnického oddělení</w:t>
      </w:r>
      <w:r w:rsidR="002245AE" w:rsidRPr="0052416B">
        <w:t xml:space="preserve"> (strana 32)</w:t>
      </w:r>
    </w:p>
    <w:p w14:paraId="5CB90527" w14:textId="2E884B53" w:rsidR="005E46F2" w:rsidRPr="0052416B" w:rsidRDefault="00644B92" w:rsidP="00253640">
      <w:pPr>
        <w:pStyle w:val="Odstavecseseznamem"/>
        <w:numPr>
          <w:ilvl w:val="0"/>
          <w:numId w:val="10"/>
        </w:numPr>
      </w:pPr>
      <w:r w:rsidRPr="0052416B">
        <w:t>vypuštění s</w:t>
      </w:r>
      <w:r w:rsidR="00253640" w:rsidRPr="0052416B">
        <w:t>e sousloví</w:t>
      </w:r>
      <w:r w:rsidRPr="0052416B">
        <w:t xml:space="preserve"> </w:t>
      </w:r>
      <w:r w:rsidR="00253640" w:rsidRPr="0052416B">
        <w:t>„</w:t>
      </w:r>
      <w:r w:rsidRPr="0052416B">
        <w:t>soudní tajemník</w:t>
      </w:r>
      <w:r w:rsidR="00253640" w:rsidRPr="0052416B">
        <w:t>“</w:t>
      </w:r>
      <w:r w:rsidRPr="0052416B">
        <w:t>:</w:t>
      </w:r>
      <w:r w:rsidR="005E46F2" w:rsidRPr="0052416B">
        <w:t xml:space="preserve">   </w:t>
      </w:r>
    </w:p>
    <w:p w14:paraId="5EC1A2FC" w14:textId="77777777" w:rsidR="002245AE" w:rsidRPr="0052416B" w:rsidRDefault="002245AE" w:rsidP="002245AE">
      <w:pPr>
        <w:pStyle w:val="Odstavecseseznamem"/>
        <w:ind w:left="420"/>
      </w:pPr>
    </w:p>
    <w:tbl>
      <w:tblPr>
        <w:tblW w:w="10485" w:type="dxa"/>
        <w:tblInd w:w="-59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9"/>
        <w:gridCol w:w="1872"/>
        <w:gridCol w:w="2832"/>
        <w:gridCol w:w="2409"/>
        <w:gridCol w:w="2523"/>
      </w:tblGrid>
      <w:tr w:rsidR="0052416B" w:rsidRPr="0052416B" w14:paraId="2C8278B3" w14:textId="77777777" w:rsidTr="006C3320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EBCE3" w14:textId="77777777" w:rsidR="002245AE" w:rsidRPr="0052416B" w:rsidRDefault="002245AE" w:rsidP="00653D9A">
            <w:pPr>
              <w:suppressAutoHyphens/>
              <w:autoSpaceDN w:val="0"/>
              <w:jc w:val="center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/>
                <w:bCs/>
                <w:kern w:val="3"/>
                <w:lang w:bidi="hi-IN"/>
              </w:rPr>
              <w:t>Tým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116D2" w14:textId="77777777" w:rsidR="002245AE" w:rsidRPr="0052416B" w:rsidRDefault="002245AE" w:rsidP="00653D9A">
            <w:pPr>
              <w:suppressAutoHyphens/>
              <w:autoSpaceDN w:val="0"/>
              <w:jc w:val="center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/>
                <w:bCs/>
                <w:kern w:val="3"/>
                <w:lang w:bidi="hi-IN"/>
              </w:rPr>
              <w:t>Soudní oddělení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565A3" w14:textId="77777777" w:rsidR="002245AE" w:rsidRPr="0052416B" w:rsidRDefault="002245AE" w:rsidP="00653D9A">
            <w:pPr>
              <w:suppressAutoHyphens/>
              <w:autoSpaceDN w:val="0"/>
              <w:jc w:val="center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/>
                <w:bCs/>
                <w:kern w:val="3"/>
                <w:lang w:bidi="hi-IN"/>
              </w:rPr>
              <w:t>Soudce, který tým řídí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8CE8B" w14:textId="77777777" w:rsidR="002245AE" w:rsidRPr="0052416B" w:rsidRDefault="002245AE" w:rsidP="00653D9A">
            <w:pPr>
              <w:suppressAutoHyphens/>
              <w:autoSpaceDN w:val="0"/>
              <w:jc w:val="center"/>
              <w:rPr>
                <w:rFonts w:eastAsia="NSimSun" w:cs="Lucida Sans"/>
                <w:strike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/>
                <w:bCs/>
                <w:kern w:val="3"/>
                <w:lang w:bidi="hi-IN"/>
              </w:rPr>
              <w:t>Vyšší soudní úředník</w:t>
            </w:r>
            <w:r w:rsidRPr="0052416B">
              <w:rPr>
                <w:rFonts w:eastAsia="NSimSun" w:cs="Lucida Sans"/>
                <w:b/>
                <w:bCs/>
                <w:strike/>
                <w:kern w:val="3"/>
                <w:lang w:bidi="hi-IN"/>
              </w:rPr>
              <w:t>/soudní tajemník</w:t>
            </w:r>
          </w:p>
          <w:p w14:paraId="01C88A69" w14:textId="77777777" w:rsidR="002245AE" w:rsidRPr="0052416B" w:rsidRDefault="002245AE" w:rsidP="00653D9A">
            <w:pPr>
              <w:suppressAutoHyphens/>
              <w:autoSpaceDN w:val="0"/>
              <w:jc w:val="center"/>
              <w:rPr>
                <w:rFonts w:eastAsia="NSimSun" w:cs="Lucida Sans"/>
                <w:b/>
                <w:bCs/>
                <w:kern w:val="3"/>
                <w:lang w:bidi="hi-IN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27E71" w14:textId="77777777" w:rsidR="002245AE" w:rsidRPr="0052416B" w:rsidRDefault="002245AE" w:rsidP="00653D9A">
            <w:pPr>
              <w:suppressAutoHyphens/>
              <w:autoSpaceDN w:val="0"/>
              <w:jc w:val="center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/>
                <w:bCs/>
                <w:kern w:val="3"/>
                <w:lang w:bidi="hi-IN"/>
              </w:rPr>
              <w:t>Rejstříková vedoucí</w:t>
            </w:r>
          </w:p>
          <w:p w14:paraId="1469738C" w14:textId="77777777" w:rsidR="002245AE" w:rsidRPr="0052416B" w:rsidRDefault="002245AE" w:rsidP="00653D9A">
            <w:pPr>
              <w:suppressAutoHyphens/>
              <w:autoSpaceDN w:val="0"/>
              <w:jc w:val="center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/>
                <w:bCs/>
                <w:kern w:val="3"/>
                <w:lang w:bidi="hi-IN"/>
              </w:rPr>
              <w:t>zapisovatelka</w:t>
            </w:r>
          </w:p>
        </w:tc>
      </w:tr>
      <w:tr w:rsidR="0052416B" w:rsidRPr="0052416B" w14:paraId="7DE454F9" w14:textId="77777777" w:rsidTr="006C3320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D341F" w14:textId="77777777" w:rsidR="002245AE" w:rsidRPr="0052416B" w:rsidRDefault="002245AE" w:rsidP="00653D9A">
            <w:pPr>
              <w:suppressAutoHyphens/>
              <w:autoSpaceDN w:val="0"/>
              <w:jc w:val="both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Cs/>
                <w:kern w:val="3"/>
                <w:lang w:bidi="hi-IN"/>
              </w:rPr>
              <w:t>1. tým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5573A" w14:textId="77777777" w:rsidR="002245AE" w:rsidRPr="0052416B" w:rsidRDefault="002245AE" w:rsidP="00653D9A">
            <w:pPr>
              <w:suppressAutoHyphens/>
              <w:autoSpaceDN w:val="0"/>
              <w:jc w:val="both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Cs/>
                <w:kern w:val="3"/>
                <w:lang w:bidi="hi-IN"/>
              </w:rPr>
              <w:t xml:space="preserve">5 </w:t>
            </w:r>
            <w:proofErr w:type="spellStart"/>
            <w:r w:rsidRPr="0052416B">
              <w:rPr>
                <w:rFonts w:eastAsia="NSimSun" w:cs="Lucida Sans"/>
                <w:bCs/>
                <w:kern w:val="3"/>
                <w:lang w:bidi="hi-IN"/>
              </w:rPr>
              <w:t>Nc</w:t>
            </w:r>
            <w:proofErr w:type="spellEnd"/>
            <w:r w:rsidRPr="0052416B">
              <w:rPr>
                <w:rFonts w:eastAsia="NSimSun" w:cs="Lucida Sans"/>
                <w:bCs/>
                <w:kern w:val="3"/>
                <w:lang w:bidi="hi-IN"/>
              </w:rPr>
              <w:t xml:space="preserve">, 5 P a </w:t>
            </w:r>
            <w:proofErr w:type="spellStart"/>
            <w:r w:rsidRPr="0052416B">
              <w:rPr>
                <w:rFonts w:eastAsia="NSimSun" w:cs="Lucida Sans"/>
                <w:bCs/>
                <w:kern w:val="3"/>
                <w:lang w:bidi="hi-IN"/>
              </w:rPr>
              <w:t>Nc</w:t>
            </w:r>
            <w:proofErr w:type="spellEnd"/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0129E" w14:textId="77777777" w:rsidR="002245AE" w:rsidRPr="0052416B" w:rsidRDefault="002245AE" w:rsidP="00653D9A">
            <w:pPr>
              <w:suppressAutoHyphens/>
              <w:autoSpaceDN w:val="0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Cs/>
                <w:kern w:val="3"/>
                <w:lang w:bidi="hi-IN"/>
              </w:rPr>
              <w:t>Mgr. Jaroslava Hejzlarová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6FE9D" w14:textId="77777777" w:rsidR="002245AE" w:rsidRPr="0052416B" w:rsidRDefault="002245AE" w:rsidP="00653D9A">
            <w:pPr>
              <w:suppressAutoHyphens/>
              <w:autoSpaceDN w:val="0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Cs/>
                <w:kern w:val="3"/>
                <w:lang w:bidi="hi-IN"/>
              </w:rPr>
              <w:t>Eva Jandová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2D2F8" w14:textId="77777777" w:rsidR="002245AE" w:rsidRPr="0052416B" w:rsidRDefault="002245AE" w:rsidP="00653D9A">
            <w:pPr>
              <w:suppressAutoHyphens/>
              <w:autoSpaceDN w:val="0"/>
              <w:jc w:val="both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kern w:val="3"/>
                <w:lang w:eastAsia="zh-CN" w:bidi="hi-IN"/>
              </w:rPr>
              <w:t>Lenka Nývltová</w:t>
            </w:r>
          </w:p>
        </w:tc>
      </w:tr>
      <w:tr w:rsidR="0052416B" w:rsidRPr="0052416B" w14:paraId="193A631B" w14:textId="77777777" w:rsidTr="006C3320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CCF57" w14:textId="77777777" w:rsidR="002245AE" w:rsidRPr="0052416B" w:rsidRDefault="002245AE" w:rsidP="00653D9A">
            <w:pPr>
              <w:suppressAutoHyphens/>
              <w:autoSpaceDN w:val="0"/>
              <w:jc w:val="both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Cs/>
                <w:kern w:val="3"/>
                <w:lang w:bidi="hi-IN"/>
              </w:rPr>
              <w:t>2. tým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B1241" w14:textId="77777777" w:rsidR="002245AE" w:rsidRPr="0052416B" w:rsidRDefault="002245AE" w:rsidP="00653D9A">
            <w:pPr>
              <w:suppressAutoHyphens/>
              <w:autoSpaceDN w:val="0"/>
              <w:jc w:val="both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Cs/>
                <w:kern w:val="3"/>
                <w:lang w:bidi="hi-IN"/>
              </w:rPr>
              <w:t xml:space="preserve">10 </w:t>
            </w:r>
            <w:proofErr w:type="spellStart"/>
            <w:r w:rsidRPr="0052416B">
              <w:rPr>
                <w:rFonts w:eastAsia="NSimSun" w:cs="Lucida Sans"/>
                <w:bCs/>
                <w:kern w:val="3"/>
                <w:lang w:bidi="hi-IN"/>
              </w:rPr>
              <w:t>Nc</w:t>
            </w:r>
            <w:proofErr w:type="spellEnd"/>
            <w:r w:rsidRPr="0052416B">
              <w:rPr>
                <w:rFonts w:eastAsia="NSimSun" w:cs="Lucida Sans"/>
                <w:bCs/>
                <w:kern w:val="3"/>
                <w:lang w:bidi="hi-IN"/>
              </w:rPr>
              <w:t xml:space="preserve">, 10 P a </w:t>
            </w:r>
            <w:proofErr w:type="spellStart"/>
            <w:r w:rsidRPr="0052416B">
              <w:rPr>
                <w:rFonts w:eastAsia="NSimSun" w:cs="Lucida Sans"/>
                <w:bCs/>
                <w:kern w:val="3"/>
                <w:lang w:bidi="hi-IN"/>
              </w:rPr>
              <w:t>Nc</w:t>
            </w:r>
            <w:proofErr w:type="spellEnd"/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7EC54" w14:textId="77777777" w:rsidR="002245AE" w:rsidRPr="0052416B" w:rsidRDefault="002245AE" w:rsidP="00653D9A">
            <w:pPr>
              <w:suppressAutoHyphens/>
              <w:autoSpaceDN w:val="0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Cs/>
                <w:kern w:val="3"/>
                <w:lang w:bidi="hi-IN"/>
              </w:rPr>
              <w:t>Mgr. Adéla Hálová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22C81" w14:textId="77777777" w:rsidR="002245AE" w:rsidRPr="0052416B" w:rsidRDefault="002245AE" w:rsidP="00653D9A">
            <w:pPr>
              <w:suppressAutoHyphens/>
              <w:autoSpaceDN w:val="0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Cs/>
                <w:kern w:val="3"/>
                <w:lang w:bidi="hi-IN"/>
              </w:rPr>
              <w:t>Kateřina Šrámková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23079" w14:textId="77777777" w:rsidR="002245AE" w:rsidRPr="0052416B" w:rsidRDefault="002245AE" w:rsidP="00653D9A">
            <w:pPr>
              <w:suppressAutoHyphens/>
              <w:autoSpaceDN w:val="0"/>
              <w:jc w:val="both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Cs/>
                <w:kern w:val="3"/>
                <w:lang w:bidi="hi-IN"/>
              </w:rPr>
              <w:t>Lucie Lukešová</w:t>
            </w:r>
          </w:p>
        </w:tc>
      </w:tr>
      <w:tr w:rsidR="0052416B" w:rsidRPr="0052416B" w14:paraId="68FE8D73" w14:textId="77777777" w:rsidTr="006C3320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8D1C8" w14:textId="77777777" w:rsidR="002245AE" w:rsidRPr="0052416B" w:rsidRDefault="002245AE" w:rsidP="00653D9A">
            <w:pPr>
              <w:suppressAutoHyphens/>
              <w:autoSpaceDN w:val="0"/>
              <w:jc w:val="both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Cs/>
                <w:kern w:val="3"/>
                <w:lang w:bidi="hi-IN"/>
              </w:rPr>
              <w:t>3. tým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4D0BB" w14:textId="77777777" w:rsidR="002245AE" w:rsidRPr="0052416B" w:rsidRDefault="002245AE" w:rsidP="00653D9A">
            <w:pPr>
              <w:suppressAutoHyphens/>
              <w:autoSpaceDN w:val="0"/>
              <w:jc w:val="both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Cs/>
                <w:kern w:val="3"/>
                <w:lang w:bidi="hi-IN"/>
              </w:rPr>
              <w:t xml:space="preserve">13 </w:t>
            </w:r>
            <w:proofErr w:type="spellStart"/>
            <w:r w:rsidRPr="0052416B">
              <w:rPr>
                <w:rFonts w:eastAsia="NSimSun" w:cs="Lucida Sans"/>
                <w:bCs/>
                <w:kern w:val="3"/>
                <w:lang w:bidi="hi-IN"/>
              </w:rPr>
              <w:t>Nc</w:t>
            </w:r>
            <w:proofErr w:type="spellEnd"/>
            <w:r w:rsidRPr="0052416B">
              <w:rPr>
                <w:rFonts w:eastAsia="NSimSun" w:cs="Lucida Sans"/>
                <w:bCs/>
                <w:kern w:val="3"/>
                <w:lang w:bidi="hi-IN"/>
              </w:rPr>
              <w:t xml:space="preserve">, 13 P a </w:t>
            </w:r>
            <w:proofErr w:type="spellStart"/>
            <w:r w:rsidRPr="0052416B">
              <w:rPr>
                <w:rFonts w:eastAsia="NSimSun" w:cs="Lucida Sans"/>
                <w:bCs/>
                <w:kern w:val="3"/>
                <w:lang w:bidi="hi-IN"/>
              </w:rPr>
              <w:t>Nc</w:t>
            </w:r>
            <w:proofErr w:type="spellEnd"/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85F23" w14:textId="77777777" w:rsidR="002245AE" w:rsidRPr="0052416B" w:rsidRDefault="002245AE" w:rsidP="00653D9A">
            <w:pPr>
              <w:suppressAutoHyphens/>
              <w:autoSpaceDN w:val="0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Cs/>
                <w:kern w:val="3"/>
                <w:lang w:bidi="hi-IN"/>
              </w:rPr>
              <w:t>Mgr. Lenka Hamplová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6AD50" w14:textId="77777777" w:rsidR="002245AE" w:rsidRPr="0052416B" w:rsidRDefault="002245AE" w:rsidP="00653D9A">
            <w:pPr>
              <w:suppressAutoHyphens/>
              <w:autoSpaceDN w:val="0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Cs/>
                <w:kern w:val="3"/>
                <w:lang w:bidi="hi-IN"/>
              </w:rPr>
              <w:t>Jan Ildža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3A99B" w14:textId="77777777" w:rsidR="002245AE" w:rsidRPr="0052416B" w:rsidRDefault="002245AE" w:rsidP="00653D9A">
            <w:pPr>
              <w:suppressAutoHyphens/>
              <w:autoSpaceDN w:val="0"/>
              <w:jc w:val="both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Cs/>
                <w:kern w:val="3"/>
                <w:lang w:bidi="hi-IN"/>
              </w:rPr>
              <w:t>Bc. Šárka Knapová</w:t>
            </w:r>
          </w:p>
        </w:tc>
      </w:tr>
      <w:tr w:rsidR="0052416B" w:rsidRPr="0052416B" w14:paraId="36439F1D" w14:textId="77777777" w:rsidTr="006C3320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5756F" w14:textId="77777777" w:rsidR="002245AE" w:rsidRPr="0052416B" w:rsidRDefault="002245AE" w:rsidP="00653D9A">
            <w:pPr>
              <w:suppressAutoHyphens/>
              <w:autoSpaceDN w:val="0"/>
              <w:jc w:val="both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Cs/>
                <w:kern w:val="3"/>
                <w:lang w:bidi="hi-IN"/>
              </w:rPr>
              <w:t>4. tým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6D215" w14:textId="77777777" w:rsidR="002245AE" w:rsidRPr="0052416B" w:rsidRDefault="002245AE" w:rsidP="00653D9A">
            <w:pPr>
              <w:suppressAutoHyphens/>
              <w:autoSpaceDN w:val="0"/>
              <w:jc w:val="both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Cs/>
                <w:kern w:val="3"/>
                <w:lang w:bidi="hi-IN"/>
              </w:rPr>
              <w:t xml:space="preserve">26 </w:t>
            </w:r>
            <w:proofErr w:type="spellStart"/>
            <w:r w:rsidRPr="0052416B">
              <w:rPr>
                <w:rFonts w:eastAsia="NSimSun" w:cs="Lucida Sans"/>
                <w:bCs/>
                <w:kern w:val="3"/>
                <w:lang w:bidi="hi-IN"/>
              </w:rPr>
              <w:t>Nc</w:t>
            </w:r>
            <w:proofErr w:type="spellEnd"/>
            <w:r w:rsidRPr="0052416B">
              <w:rPr>
                <w:rFonts w:eastAsia="NSimSun" w:cs="Lucida Sans"/>
                <w:bCs/>
                <w:kern w:val="3"/>
                <w:lang w:bidi="hi-IN"/>
              </w:rPr>
              <w:t xml:space="preserve">, 26 P a </w:t>
            </w:r>
            <w:proofErr w:type="spellStart"/>
            <w:r w:rsidRPr="0052416B">
              <w:rPr>
                <w:rFonts w:eastAsia="NSimSun" w:cs="Lucida Sans"/>
                <w:bCs/>
                <w:kern w:val="3"/>
                <w:lang w:bidi="hi-IN"/>
              </w:rPr>
              <w:t>Nc</w:t>
            </w:r>
            <w:proofErr w:type="spellEnd"/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6304B" w14:textId="77777777" w:rsidR="002245AE" w:rsidRPr="0052416B" w:rsidRDefault="002245AE" w:rsidP="00653D9A">
            <w:pPr>
              <w:suppressAutoHyphens/>
              <w:autoSpaceDN w:val="0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Cs/>
                <w:kern w:val="3"/>
                <w:lang w:bidi="hi-IN"/>
              </w:rPr>
              <w:t>Mgr. Miloslava Mervartová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77DBA" w14:textId="77777777" w:rsidR="002245AE" w:rsidRPr="0052416B" w:rsidRDefault="002245AE" w:rsidP="00653D9A">
            <w:pPr>
              <w:suppressAutoHyphens/>
              <w:autoSpaceDN w:val="0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Cs/>
                <w:kern w:val="3"/>
                <w:lang w:bidi="hi-IN"/>
              </w:rPr>
              <w:t>Jan Ildža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EEFD6" w14:textId="77777777" w:rsidR="002245AE" w:rsidRPr="0052416B" w:rsidRDefault="002245AE" w:rsidP="00653D9A">
            <w:pPr>
              <w:suppressAutoHyphens/>
              <w:autoSpaceDN w:val="0"/>
              <w:jc w:val="both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Cs/>
                <w:kern w:val="3"/>
                <w:lang w:bidi="hi-IN"/>
              </w:rPr>
              <w:t>Blanka Volfová</w:t>
            </w:r>
          </w:p>
        </w:tc>
      </w:tr>
      <w:tr w:rsidR="0052416B" w:rsidRPr="0052416B" w14:paraId="14D2C1D6" w14:textId="77777777" w:rsidTr="00D5407D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607C8" w14:textId="77777777" w:rsidR="006C3320" w:rsidRPr="0052416B" w:rsidRDefault="006C3320" w:rsidP="00D5407D">
            <w:pPr>
              <w:suppressAutoHyphens/>
              <w:autoSpaceDN w:val="0"/>
              <w:jc w:val="both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Cs/>
                <w:kern w:val="3"/>
                <w:lang w:bidi="hi-IN"/>
              </w:rPr>
              <w:t>5. tým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56C41" w14:textId="77777777" w:rsidR="006C3320" w:rsidRPr="0052416B" w:rsidRDefault="006C3320" w:rsidP="00D5407D">
            <w:pPr>
              <w:suppressAutoHyphens/>
              <w:autoSpaceDN w:val="0"/>
              <w:jc w:val="both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Cs/>
                <w:kern w:val="3"/>
                <w:lang w:bidi="hi-IN"/>
              </w:rPr>
              <w:t xml:space="preserve">27 </w:t>
            </w:r>
            <w:proofErr w:type="spellStart"/>
            <w:r w:rsidRPr="0052416B">
              <w:rPr>
                <w:rFonts w:eastAsia="NSimSun" w:cs="Lucida Sans"/>
                <w:bCs/>
                <w:kern w:val="3"/>
                <w:lang w:bidi="hi-IN"/>
              </w:rPr>
              <w:t>Nc</w:t>
            </w:r>
            <w:proofErr w:type="spellEnd"/>
            <w:r w:rsidRPr="0052416B">
              <w:rPr>
                <w:rFonts w:eastAsia="NSimSun" w:cs="Lucida Sans"/>
                <w:bCs/>
                <w:kern w:val="3"/>
                <w:lang w:bidi="hi-IN"/>
              </w:rPr>
              <w:t xml:space="preserve">, 27 P a </w:t>
            </w:r>
            <w:proofErr w:type="spellStart"/>
            <w:r w:rsidRPr="0052416B">
              <w:rPr>
                <w:rFonts w:eastAsia="NSimSun" w:cs="Lucida Sans"/>
                <w:bCs/>
                <w:kern w:val="3"/>
                <w:lang w:bidi="hi-IN"/>
              </w:rPr>
              <w:t>Nc</w:t>
            </w:r>
            <w:proofErr w:type="spellEnd"/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6E954" w14:textId="77777777" w:rsidR="006C3320" w:rsidRPr="0052416B" w:rsidRDefault="006C3320" w:rsidP="00D5407D">
            <w:pPr>
              <w:suppressAutoHyphens/>
              <w:autoSpaceDN w:val="0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Cs/>
                <w:kern w:val="3"/>
                <w:lang w:bidi="hi-IN"/>
              </w:rPr>
              <w:t>Mgr. Aneta Bendová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23520" w14:textId="77777777" w:rsidR="006C3320" w:rsidRPr="0052416B" w:rsidRDefault="006C3320" w:rsidP="00D5407D">
            <w:pPr>
              <w:suppressAutoHyphens/>
              <w:autoSpaceDN w:val="0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Cs/>
                <w:kern w:val="3"/>
                <w:lang w:bidi="hi-IN"/>
              </w:rPr>
              <w:t>Gabriela Bulawová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CDEF8" w14:textId="77777777" w:rsidR="006C3320" w:rsidRPr="0052416B" w:rsidRDefault="006C3320" w:rsidP="00D5407D">
            <w:pPr>
              <w:suppressAutoHyphens/>
              <w:autoSpaceDN w:val="0"/>
              <w:jc w:val="both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Cs/>
                <w:kern w:val="3"/>
                <w:lang w:bidi="hi-IN"/>
              </w:rPr>
              <w:t>Veronika Švidroňová</w:t>
            </w:r>
          </w:p>
        </w:tc>
      </w:tr>
      <w:tr w:rsidR="0052416B" w:rsidRPr="0052416B" w14:paraId="54AA53CB" w14:textId="77777777" w:rsidTr="006C3320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BE21E" w14:textId="7A3B52E7" w:rsidR="002245AE" w:rsidRPr="0052416B" w:rsidRDefault="006C3320" w:rsidP="00653D9A">
            <w:pPr>
              <w:suppressAutoHyphens/>
              <w:autoSpaceDN w:val="0"/>
              <w:jc w:val="both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Cs/>
                <w:kern w:val="3"/>
                <w:lang w:bidi="hi-IN"/>
              </w:rPr>
              <w:t>6</w:t>
            </w:r>
            <w:r w:rsidR="002245AE" w:rsidRPr="0052416B">
              <w:rPr>
                <w:rFonts w:eastAsia="NSimSun" w:cs="Lucida Sans"/>
                <w:bCs/>
                <w:kern w:val="3"/>
                <w:lang w:bidi="hi-IN"/>
              </w:rPr>
              <w:t>. tým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E76C9" w14:textId="3A680E9D" w:rsidR="002245AE" w:rsidRPr="0052416B" w:rsidRDefault="002245AE" w:rsidP="00653D9A">
            <w:pPr>
              <w:suppressAutoHyphens/>
              <w:autoSpaceDN w:val="0"/>
              <w:jc w:val="both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Cs/>
                <w:kern w:val="3"/>
                <w:lang w:bidi="hi-IN"/>
              </w:rPr>
              <w:t>2</w:t>
            </w:r>
            <w:r w:rsidR="006C3320" w:rsidRPr="0052416B">
              <w:rPr>
                <w:rFonts w:eastAsia="NSimSun" w:cs="Lucida Sans"/>
                <w:bCs/>
                <w:kern w:val="3"/>
                <w:lang w:bidi="hi-IN"/>
              </w:rPr>
              <w:t>8</w:t>
            </w:r>
            <w:r w:rsidRPr="0052416B">
              <w:rPr>
                <w:rFonts w:eastAsia="NSimSun" w:cs="Lucida Sans"/>
                <w:bCs/>
                <w:kern w:val="3"/>
                <w:lang w:bidi="hi-IN"/>
              </w:rPr>
              <w:t xml:space="preserve"> </w:t>
            </w:r>
            <w:proofErr w:type="spellStart"/>
            <w:r w:rsidRPr="0052416B">
              <w:rPr>
                <w:rFonts w:eastAsia="NSimSun" w:cs="Lucida Sans"/>
                <w:bCs/>
                <w:kern w:val="3"/>
                <w:lang w:bidi="hi-IN"/>
              </w:rPr>
              <w:t>Nc</w:t>
            </w:r>
            <w:proofErr w:type="spellEnd"/>
            <w:r w:rsidRPr="0052416B">
              <w:rPr>
                <w:rFonts w:eastAsia="NSimSun" w:cs="Lucida Sans"/>
                <w:bCs/>
                <w:kern w:val="3"/>
                <w:lang w:bidi="hi-IN"/>
              </w:rPr>
              <w:t>, 2</w:t>
            </w:r>
            <w:r w:rsidR="006C3320" w:rsidRPr="0052416B">
              <w:rPr>
                <w:rFonts w:eastAsia="NSimSun" w:cs="Lucida Sans"/>
                <w:bCs/>
                <w:kern w:val="3"/>
                <w:lang w:bidi="hi-IN"/>
              </w:rPr>
              <w:t>8</w:t>
            </w:r>
            <w:r w:rsidRPr="0052416B">
              <w:rPr>
                <w:rFonts w:eastAsia="NSimSun" w:cs="Lucida Sans"/>
                <w:bCs/>
                <w:kern w:val="3"/>
                <w:lang w:bidi="hi-IN"/>
              </w:rPr>
              <w:t xml:space="preserve"> P a </w:t>
            </w:r>
            <w:proofErr w:type="spellStart"/>
            <w:r w:rsidRPr="0052416B">
              <w:rPr>
                <w:rFonts w:eastAsia="NSimSun" w:cs="Lucida Sans"/>
                <w:bCs/>
                <w:kern w:val="3"/>
                <w:lang w:bidi="hi-IN"/>
              </w:rPr>
              <w:t>Nc</w:t>
            </w:r>
            <w:proofErr w:type="spellEnd"/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FC758" w14:textId="253DA53B" w:rsidR="002245AE" w:rsidRPr="0052416B" w:rsidRDefault="002245AE" w:rsidP="00653D9A">
            <w:pPr>
              <w:suppressAutoHyphens/>
              <w:autoSpaceDN w:val="0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Cs/>
                <w:kern w:val="3"/>
                <w:lang w:bidi="hi-IN"/>
              </w:rPr>
              <w:t xml:space="preserve">Mgr. </w:t>
            </w:r>
            <w:r w:rsidR="006C3320" w:rsidRPr="0052416B">
              <w:rPr>
                <w:rFonts w:eastAsia="NSimSun" w:cs="Lucida Sans"/>
                <w:bCs/>
                <w:kern w:val="3"/>
                <w:lang w:bidi="hi-IN"/>
              </w:rPr>
              <w:t>Monika Petráčková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F825D" w14:textId="288456F0" w:rsidR="002245AE" w:rsidRPr="0052416B" w:rsidRDefault="006C3320" w:rsidP="00653D9A">
            <w:pPr>
              <w:suppressAutoHyphens/>
              <w:autoSpaceDN w:val="0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Cs/>
                <w:kern w:val="3"/>
                <w:lang w:bidi="hi-IN"/>
              </w:rPr>
              <w:t>Lucie Hanušová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90C50" w14:textId="6324D6B7" w:rsidR="002245AE" w:rsidRPr="0052416B" w:rsidRDefault="006C3320" w:rsidP="00653D9A">
            <w:pPr>
              <w:suppressAutoHyphens/>
              <w:autoSpaceDN w:val="0"/>
              <w:jc w:val="both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bCs/>
                <w:kern w:val="3"/>
                <w:lang w:bidi="hi-IN"/>
              </w:rPr>
              <w:t xml:space="preserve">Kristýna </w:t>
            </w:r>
            <w:proofErr w:type="spellStart"/>
            <w:r w:rsidRPr="0052416B">
              <w:rPr>
                <w:rFonts w:eastAsia="NSimSun" w:cs="Lucida Sans"/>
                <w:bCs/>
                <w:kern w:val="3"/>
                <w:lang w:bidi="hi-IN"/>
              </w:rPr>
              <w:t>Brunátová</w:t>
            </w:r>
            <w:proofErr w:type="spellEnd"/>
          </w:p>
        </w:tc>
      </w:tr>
      <w:tr w:rsidR="0052416B" w:rsidRPr="0052416B" w14:paraId="464275EC" w14:textId="77777777" w:rsidTr="006C3320">
        <w:trPr>
          <w:trHeight w:val="114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BF84F" w14:textId="27D5E2CB" w:rsidR="00710115" w:rsidRPr="0052416B" w:rsidRDefault="00710115" w:rsidP="00D5407D">
            <w:pPr>
              <w:suppressAutoHyphens/>
              <w:autoSpaceDN w:val="0"/>
              <w:jc w:val="both"/>
              <w:rPr>
                <w:rFonts w:eastAsia="NSimSun" w:cs="Lucida Sans"/>
                <w:bCs/>
                <w:kern w:val="3"/>
                <w:lang w:bidi="hi-IN"/>
              </w:rPr>
            </w:pPr>
            <w:r w:rsidRPr="0052416B">
              <w:rPr>
                <w:rFonts w:eastAsia="NSimSun" w:cs="Lucida Sans"/>
                <w:bCs/>
                <w:kern w:val="3"/>
                <w:lang w:bidi="hi-IN"/>
              </w:rPr>
              <w:t>7. tým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1DA86" w14:textId="77777777" w:rsidR="00710115" w:rsidRPr="0052416B" w:rsidRDefault="00710115" w:rsidP="00D5407D">
            <w:pPr>
              <w:suppressAutoHyphens/>
              <w:autoSpaceDN w:val="0"/>
              <w:jc w:val="both"/>
              <w:rPr>
                <w:rFonts w:eastAsia="NSimSun" w:cs="Lucida Sans"/>
                <w:bCs/>
                <w:kern w:val="3"/>
                <w:lang w:bidi="hi-IN"/>
              </w:rPr>
            </w:pPr>
            <w:r w:rsidRPr="0052416B">
              <w:rPr>
                <w:rFonts w:eastAsia="NSimSun" w:cs="Lucida Sans"/>
                <w:bCs/>
                <w:kern w:val="3"/>
                <w:lang w:bidi="hi-IN"/>
              </w:rPr>
              <w:t xml:space="preserve">29 </w:t>
            </w:r>
            <w:proofErr w:type="spellStart"/>
            <w:r w:rsidRPr="0052416B">
              <w:rPr>
                <w:rFonts w:eastAsia="NSimSun" w:cs="Lucida Sans"/>
                <w:bCs/>
                <w:kern w:val="3"/>
                <w:lang w:bidi="hi-IN"/>
              </w:rPr>
              <w:t>Nc</w:t>
            </w:r>
            <w:proofErr w:type="spellEnd"/>
            <w:r w:rsidRPr="0052416B">
              <w:rPr>
                <w:rFonts w:eastAsia="NSimSun" w:cs="Lucida Sans"/>
                <w:bCs/>
                <w:kern w:val="3"/>
                <w:lang w:bidi="hi-IN"/>
              </w:rPr>
              <w:t xml:space="preserve">, 29 P a </w:t>
            </w:r>
            <w:proofErr w:type="spellStart"/>
            <w:r w:rsidRPr="0052416B">
              <w:rPr>
                <w:rFonts w:eastAsia="NSimSun" w:cs="Lucida Sans"/>
                <w:bCs/>
                <w:kern w:val="3"/>
                <w:lang w:bidi="hi-IN"/>
              </w:rPr>
              <w:t>Nc</w:t>
            </w:r>
            <w:proofErr w:type="spellEnd"/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908C4" w14:textId="77777777" w:rsidR="00710115" w:rsidRPr="0052416B" w:rsidRDefault="00710115" w:rsidP="00D5407D">
            <w:pPr>
              <w:suppressAutoHyphens/>
              <w:autoSpaceDN w:val="0"/>
              <w:rPr>
                <w:rFonts w:eastAsia="NSimSun" w:cs="Lucida Sans"/>
                <w:bCs/>
                <w:kern w:val="3"/>
                <w:lang w:bidi="hi-IN"/>
              </w:rPr>
            </w:pPr>
            <w:r w:rsidRPr="0052416B">
              <w:rPr>
                <w:rFonts w:eastAsia="NSimSun" w:cs="Lucida Sans"/>
                <w:bCs/>
                <w:kern w:val="3"/>
                <w:lang w:bidi="hi-IN"/>
              </w:rPr>
              <w:t>Mgr. Andrea Kolínová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228FC" w14:textId="77777777" w:rsidR="00710115" w:rsidRPr="0052416B" w:rsidRDefault="00710115" w:rsidP="00D5407D">
            <w:pPr>
              <w:suppressAutoHyphens/>
              <w:autoSpaceDN w:val="0"/>
              <w:rPr>
                <w:rFonts w:eastAsia="NSimSun" w:cs="Lucida Sans"/>
                <w:bCs/>
                <w:kern w:val="3"/>
                <w:lang w:bidi="hi-IN"/>
              </w:rPr>
            </w:pPr>
            <w:r w:rsidRPr="0052416B">
              <w:rPr>
                <w:rFonts w:eastAsia="NSimSun" w:cs="Lucida Sans"/>
                <w:bCs/>
                <w:kern w:val="3"/>
                <w:lang w:bidi="hi-IN"/>
              </w:rPr>
              <w:t>Jan Ildža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B26F6" w14:textId="77777777" w:rsidR="00710115" w:rsidRPr="0052416B" w:rsidRDefault="00710115" w:rsidP="00D5407D">
            <w:pPr>
              <w:suppressAutoHyphens/>
              <w:autoSpaceDN w:val="0"/>
              <w:rPr>
                <w:rFonts w:eastAsia="NSimSun" w:cs="Lucida Sans"/>
                <w:bCs/>
                <w:kern w:val="3"/>
                <w:lang w:bidi="hi-IN"/>
              </w:rPr>
            </w:pPr>
            <w:r w:rsidRPr="0052416B">
              <w:rPr>
                <w:rFonts w:eastAsia="NSimSun" w:cs="Lucida Sans"/>
                <w:bCs/>
                <w:kern w:val="3"/>
                <w:lang w:bidi="hi-IN"/>
              </w:rPr>
              <w:t>Blanka Volfová</w:t>
            </w:r>
          </w:p>
        </w:tc>
      </w:tr>
    </w:tbl>
    <w:p w14:paraId="357BE21E" w14:textId="77777777" w:rsidR="00253640" w:rsidRPr="0052416B" w:rsidRDefault="00253640" w:rsidP="00253640">
      <w:pPr>
        <w:rPr>
          <w:b/>
          <w:bCs/>
        </w:rPr>
      </w:pPr>
    </w:p>
    <w:p w14:paraId="1FE0CF1D" w14:textId="0BE1AF6E" w:rsidR="00253640" w:rsidRPr="0052416B" w:rsidRDefault="00253640" w:rsidP="00253640">
      <w:pPr>
        <w:pStyle w:val="Odstavecseseznamem"/>
        <w:keepNext/>
        <w:numPr>
          <w:ilvl w:val="0"/>
          <w:numId w:val="1"/>
        </w:numPr>
        <w:autoSpaceDE w:val="0"/>
        <w:autoSpaceDN w:val="0"/>
        <w:spacing w:before="240" w:after="240"/>
        <w:outlineLvl w:val="2"/>
        <w:rPr>
          <w:b/>
          <w:bCs/>
        </w:rPr>
      </w:pPr>
      <w:r w:rsidRPr="0052416B">
        <w:rPr>
          <w:b/>
          <w:bCs/>
        </w:rPr>
        <w:t xml:space="preserve">Vyšší soudní úředníci a soudní tajemníci opatrovnické agendy </w:t>
      </w:r>
      <w:r w:rsidRPr="0052416B">
        <w:t>(strana 35-36)</w:t>
      </w:r>
    </w:p>
    <w:p w14:paraId="673AE87B" w14:textId="0636C0B4" w:rsidR="001906BC" w:rsidRPr="0052416B" w:rsidRDefault="00F51253" w:rsidP="00817AF2">
      <w:pPr>
        <w:pStyle w:val="Odstavecseseznamem"/>
        <w:keepNext/>
        <w:numPr>
          <w:ilvl w:val="0"/>
          <w:numId w:val="10"/>
        </w:numPr>
        <w:autoSpaceDE w:val="0"/>
        <w:autoSpaceDN w:val="0"/>
        <w:spacing w:before="240" w:after="240"/>
        <w:jc w:val="both"/>
        <w:outlineLvl w:val="2"/>
      </w:pPr>
      <w:r w:rsidRPr="0052416B">
        <w:t xml:space="preserve">u Lucie Hanušové se </w:t>
      </w:r>
      <w:r w:rsidR="001906BC" w:rsidRPr="0052416B">
        <w:t>sousloví „soudní tajemnice“ se nahrazuje „vyšší soudní úřednic</w:t>
      </w:r>
      <w:r w:rsidR="00405903" w:rsidRPr="0052416B">
        <w:t>e</w:t>
      </w:r>
      <w:r w:rsidR="001906BC" w:rsidRPr="0052416B">
        <w:t>“</w:t>
      </w:r>
      <w:r w:rsidR="00887619" w:rsidRPr="0052416B">
        <w:t xml:space="preserve"> a</w:t>
      </w:r>
      <w:r w:rsidR="00817AF2" w:rsidRPr="0052416B">
        <w:t> </w:t>
      </w:r>
      <w:r w:rsidR="00887619" w:rsidRPr="0052416B">
        <w:t>vypouští se „</w:t>
      </w:r>
      <w:r w:rsidR="00887619" w:rsidRPr="0052416B">
        <w:rPr>
          <w:bCs/>
          <w:kern w:val="2"/>
        </w:rPr>
        <w:t>podle § 6 odst. 2 písm. a), b), c), d), g), h), i), l), p), odst. 5 vyhlášky č. 37/1992 Sb.“</w:t>
      </w:r>
    </w:p>
    <w:tbl>
      <w:tblPr>
        <w:tblW w:w="989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1559"/>
        <w:gridCol w:w="1559"/>
        <w:gridCol w:w="5362"/>
      </w:tblGrid>
      <w:tr w:rsidR="0052416B" w:rsidRPr="0052416B" w14:paraId="77B74588" w14:textId="77777777" w:rsidTr="00F30479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65F62" w14:textId="77777777" w:rsidR="00253640" w:rsidRPr="0052416B" w:rsidRDefault="00253640" w:rsidP="00F30479">
            <w:pPr>
              <w:autoSpaceDE w:val="0"/>
              <w:autoSpaceDN w:val="0"/>
              <w:spacing w:line="276" w:lineRule="auto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vyšší soudní úřednice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5EFE4" w14:textId="77777777" w:rsidR="00253640" w:rsidRPr="0052416B" w:rsidRDefault="00253640" w:rsidP="00F30479">
            <w:pPr>
              <w:tabs>
                <w:tab w:val="left" w:pos="742"/>
              </w:tabs>
              <w:autoSpaceDE w:val="0"/>
              <w:autoSpaceDN w:val="0"/>
              <w:spacing w:after="120" w:line="276" w:lineRule="auto"/>
              <w:jc w:val="both"/>
              <w:rPr>
                <w:b/>
                <w:bCs/>
                <w:kern w:val="2"/>
              </w:rPr>
            </w:pPr>
            <w:r w:rsidRPr="0052416B">
              <w:rPr>
                <w:b/>
                <w:bCs/>
                <w:kern w:val="2"/>
              </w:rPr>
              <w:t>Eva Jandová</w:t>
            </w:r>
          </w:p>
          <w:p w14:paraId="2640EDFF" w14:textId="77777777" w:rsidR="00253640" w:rsidRPr="0052416B" w:rsidRDefault="00253640" w:rsidP="00F30479">
            <w:pPr>
              <w:tabs>
                <w:tab w:val="left" w:pos="700"/>
                <w:tab w:val="left" w:pos="742"/>
              </w:tabs>
              <w:autoSpaceDE w:val="0"/>
              <w:autoSpaceDN w:val="0"/>
              <w:spacing w:line="276" w:lineRule="auto"/>
              <w:ind w:firstLine="170"/>
              <w:rPr>
                <w:kern w:val="2"/>
              </w:rPr>
            </w:pPr>
            <w:r w:rsidRPr="0052416B">
              <w:rPr>
                <w:bCs/>
                <w:i/>
                <w:kern w:val="2"/>
              </w:rPr>
              <w:t>zástup</w:t>
            </w:r>
            <w:r w:rsidRPr="0052416B">
              <w:rPr>
                <w:bCs/>
                <w:kern w:val="2"/>
              </w:rPr>
              <w:t>:</w:t>
            </w:r>
          </w:p>
          <w:p w14:paraId="23F72655" w14:textId="77777777" w:rsidR="00253640" w:rsidRPr="0052416B" w:rsidRDefault="00253640" w:rsidP="00F30479">
            <w:pPr>
              <w:tabs>
                <w:tab w:val="left" w:pos="742"/>
              </w:tabs>
              <w:autoSpaceDE w:val="0"/>
              <w:autoSpaceDN w:val="0"/>
              <w:spacing w:line="276" w:lineRule="auto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K. Šrámková</w:t>
            </w:r>
          </w:p>
          <w:p w14:paraId="5B86446C" w14:textId="77777777" w:rsidR="00253640" w:rsidRPr="0052416B" w:rsidRDefault="00253640" w:rsidP="00F30479">
            <w:pPr>
              <w:tabs>
                <w:tab w:val="left" w:pos="742"/>
              </w:tabs>
              <w:autoSpaceDE w:val="0"/>
              <w:autoSpaceDN w:val="0"/>
              <w:spacing w:line="276" w:lineRule="auto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G. Bulawová</w:t>
            </w:r>
          </w:p>
          <w:p w14:paraId="48FBD041" w14:textId="77777777" w:rsidR="00253640" w:rsidRPr="0052416B" w:rsidRDefault="00253640" w:rsidP="00F30479">
            <w:pPr>
              <w:tabs>
                <w:tab w:val="left" w:pos="742"/>
              </w:tabs>
              <w:autoSpaceDE w:val="0"/>
              <w:autoSpaceDN w:val="0"/>
              <w:spacing w:line="276" w:lineRule="auto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J. Ildža</w:t>
            </w:r>
          </w:p>
          <w:p w14:paraId="7F713277" w14:textId="77777777" w:rsidR="00253640" w:rsidRPr="0052416B" w:rsidRDefault="00253640" w:rsidP="00F30479">
            <w:pPr>
              <w:tabs>
                <w:tab w:val="left" w:pos="742"/>
              </w:tabs>
              <w:autoSpaceDE w:val="0"/>
              <w:autoSpaceDN w:val="0"/>
              <w:spacing w:line="276" w:lineRule="auto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L. Hanušová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9EBCD" w14:textId="77777777" w:rsidR="00253640" w:rsidRPr="0052416B" w:rsidRDefault="00253640" w:rsidP="00F30479">
            <w:pPr>
              <w:autoSpaceDE w:val="0"/>
              <w:autoSpaceDN w:val="0"/>
              <w:spacing w:line="276" w:lineRule="auto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Mgr. Jaroslava Hejzlarová</w:t>
            </w:r>
          </w:p>
          <w:p w14:paraId="75C7F8F4" w14:textId="77777777" w:rsidR="00253640" w:rsidRPr="0052416B" w:rsidRDefault="00253640" w:rsidP="00F30479">
            <w:pPr>
              <w:autoSpaceDE w:val="0"/>
              <w:autoSpaceDN w:val="0"/>
              <w:spacing w:line="276" w:lineRule="auto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Mgr. Tereza Teršová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68E8C" w14:textId="77777777" w:rsidR="00253640" w:rsidRPr="0052416B" w:rsidRDefault="00253640" w:rsidP="00F30479">
            <w:pPr>
              <w:autoSpaceDE w:val="0"/>
              <w:autoSpaceDN w:val="0"/>
              <w:jc w:val="both"/>
              <w:rPr>
                <w:kern w:val="2"/>
              </w:rPr>
            </w:pPr>
            <w:r w:rsidRPr="0052416B">
              <w:rPr>
                <w:bCs/>
                <w:kern w:val="2"/>
              </w:rPr>
              <w:t>provádí úkony v soudním oddělení 5, úkony ve spisech (vyjma omezení svéprávnosti) založených do 31. 12. 2023 podle obvodů podle přílohy č. 1 a úkony ve věcech nezapsaných v rejstříku P a </w:t>
            </w:r>
            <w:proofErr w:type="spellStart"/>
            <w:r w:rsidRPr="0052416B">
              <w:rPr>
                <w:bCs/>
                <w:kern w:val="2"/>
              </w:rPr>
              <w:t>Nc</w:t>
            </w:r>
            <w:proofErr w:type="spellEnd"/>
            <w:r w:rsidRPr="0052416B">
              <w:rPr>
                <w:bCs/>
                <w:kern w:val="2"/>
              </w:rPr>
              <w:t xml:space="preserve"> podle obvodů podle přílohy č. 1, pokud jimi nejsou pověřeni jiní zaměstnanci; včetně statistiky </w:t>
            </w:r>
            <w:r w:rsidRPr="0052416B">
              <w:t>v řízeních o omezení svéprávnosti a opatrovnictví člověka</w:t>
            </w:r>
          </w:p>
        </w:tc>
      </w:tr>
      <w:tr w:rsidR="0052416B" w:rsidRPr="0052416B" w14:paraId="1DAE2FAE" w14:textId="77777777" w:rsidTr="00F30479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366D8" w14:textId="432384AC" w:rsidR="00253640" w:rsidRPr="0052416B" w:rsidRDefault="007D6710" w:rsidP="00F30479">
            <w:pPr>
              <w:autoSpaceDE w:val="0"/>
              <w:autoSpaceDN w:val="0"/>
              <w:spacing w:line="276" w:lineRule="auto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vyšší soudní úřednice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D50CD" w14:textId="77777777" w:rsidR="00253640" w:rsidRPr="0052416B" w:rsidRDefault="00253640" w:rsidP="00F30479">
            <w:pPr>
              <w:tabs>
                <w:tab w:val="left" w:pos="742"/>
              </w:tabs>
              <w:autoSpaceDE w:val="0"/>
              <w:autoSpaceDN w:val="0"/>
              <w:spacing w:after="120" w:line="276" w:lineRule="auto"/>
              <w:jc w:val="both"/>
              <w:rPr>
                <w:b/>
                <w:bCs/>
                <w:kern w:val="2"/>
              </w:rPr>
            </w:pPr>
            <w:r w:rsidRPr="0052416B">
              <w:rPr>
                <w:b/>
                <w:bCs/>
                <w:kern w:val="2"/>
              </w:rPr>
              <w:t>Lucie Hanušová</w:t>
            </w:r>
          </w:p>
          <w:p w14:paraId="69D18443" w14:textId="77777777" w:rsidR="00253640" w:rsidRPr="0052416B" w:rsidRDefault="00253640" w:rsidP="00F30479">
            <w:pPr>
              <w:autoSpaceDE w:val="0"/>
              <w:autoSpaceDN w:val="0"/>
              <w:spacing w:line="276" w:lineRule="auto"/>
              <w:ind w:firstLine="170"/>
              <w:jc w:val="both"/>
              <w:rPr>
                <w:kern w:val="2"/>
              </w:rPr>
            </w:pPr>
            <w:r w:rsidRPr="0052416B">
              <w:rPr>
                <w:bCs/>
                <w:i/>
                <w:kern w:val="2"/>
              </w:rPr>
              <w:t>zástup:</w:t>
            </w:r>
          </w:p>
          <w:p w14:paraId="25CBFC99" w14:textId="77777777" w:rsidR="00253640" w:rsidRPr="0052416B" w:rsidRDefault="00253640" w:rsidP="00F30479">
            <w:pPr>
              <w:autoSpaceDE w:val="0"/>
              <w:autoSpaceDN w:val="0"/>
              <w:spacing w:line="276" w:lineRule="auto"/>
              <w:jc w:val="both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J. Ildža</w:t>
            </w:r>
          </w:p>
          <w:p w14:paraId="1DA62F88" w14:textId="77777777" w:rsidR="00253640" w:rsidRPr="0052416B" w:rsidRDefault="00253640" w:rsidP="00F30479">
            <w:pPr>
              <w:autoSpaceDE w:val="0"/>
              <w:autoSpaceDN w:val="0"/>
              <w:spacing w:line="276" w:lineRule="auto"/>
              <w:jc w:val="both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G. Bulawová E. Jandová</w:t>
            </w:r>
          </w:p>
          <w:p w14:paraId="0B7A45DB" w14:textId="77777777" w:rsidR="00253640" w:rsidRPr="0052416B" w:rsidRDefault="00253640" w:rsidP="00F30479">
            <w:pPr>
              <w:autoSpaceDE w:val="0"/>
              <w:autoSpaceDN w:val="0"/>
              <w:spacing w:line="276" w:lineRule="auto"/>
              <w:jc w:val="both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lastRenderedPageBreak/>
              <w:t>K. Šrámková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A70A" w14:textId="77777777" w:rsidR="00253640" w:rsidRPr="0052416B" w:rsidRDefault="00253640" w:rsidP="00F30479">
            <w:pPr>
              <w:autoSpaceDE w:val="0"/>
              <w:autoSpaceDN w:val="0"/>
              <w:spacing w:line="276" w:lineRule="auto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lastRenderedPageBreak/>
              <w:t>Mgr. Monika Petráčková</w:t>
            </w:r>
          </w:p>
          <w:p w14:paraId="01D32B97" w14:textId="77777777" w:rsidR="00253640" w:rsidRPr="0052416B" w:rsidRDefault="00253640" w:rsidP="00F30479">
            <w:pPr>
              <w:autoSpaceDE w:val="0"/>
              <w:autoSpaceDN w:val="0"/>
              <w:spacing w:line="276" w:lineRule="auto"/>
              <w:rPr>
                <w:bCs/>
                <w:kern w:val="2"/>
              </w:rPr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BE433" w14:textId="77777777" w:rsidR="00253640" w:rsidRPr="0052416B" w:rsidRDefault="00253640" w:rsidP="00F30479">
            <w:pPr>
              <w:jc w:val="both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 xml:space="preserve">provádí úkony </w:t>
            </w:r>
            <w:r w:rsidRPr="0052416B">
              <w:rPr>
                <w:bCs/>
                <w:strike/>
                <w:kern w:val="2"/>
              </w:rPr>
              <w:t>podle § 6 odst. 2 písm. a), b), c), d), g), h), i), l), p), odst. 5 vyhlášky č. 37/1992 Sb.,</w:t>
            </w:r>
            <w:r w:rsidRPr="0052416B">
              <w:rPr>
                <w:bCs/>
                <w:kern w:val="2"/>
              </w:rPr>
              <w:t xml:space="preserve"> v soudním oddělení 28, úkony ve spisech (vyjma omezení svéprávnosti) založených do 31. 12. 2023 podle obvodů podle přílohy č. 1 a úkony ve věcech nezapsaných v rejstříku P a </w:t>
            </w:r>
            <w:proofErr w:type="spellStart"/>
            <w:r w:rsidRPr="0052416B">
              <w:rPr>
                <w:bCs/>
                <w:kern w:val="2"/>
              </w:rPr>
              <w:t>Nc</w:t>
            </w:r>
            <w:proofErr w:type="spellEnd"/>
            <w:r w:rsidRPr="0052416B">
              <w:rPr>
                <w:bCs/>
                <w:kern w:val="2"/>
              </w:rPr>
              <w:t xml:space="preserve"> podle obvodů podle přílohy č. 1, pokud jimi nejsou pověřeni jiní zaměstnanci, včetně statistiky</w:t>
            </w:r>
          </w:p>
        </w:tc>
      </w:tr>
      <w:tr w:rsidR="0052416B" w:rsidRPr="0052416B" w14:paraId="1BD9BFEE" w14:textId="77777777" w:rsidTr="00F30479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7E4B4" w14:textId="77777777" w:rsidR="00253640" w:rsidRPr="0052416B" w:rsidRDefault="00253640" w:rsidP="00F30479">
            <w:pPr>
              <w:autoSpaceDE w:val="0"/>
              <w:autoSpaceDN w:val="0"/>
              <w:spacing w:line="276" w:lineRule="auto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vyšší soudní úředník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D9399" w14:textId="77777777" w:rsidR="00253640" w:rsidRPr="0052416B" w:rsidRDefault="00253640" w:rsidP="00F30479">
            <w:pPr>
              <w:tabs>
                <w:tab w:val="left" w:pos="742"/>
              </w:tabs>
              <w:autoSpaceDE w:val="0"/>
              <w:autoSpaceDN w:val="0"/>
              <w:spacing w:after="120" w:line="276" w:lineRule="auto"/>
              <w:jc w:val="both"/>
              <w:rPr>
                <w:b/>
                <w:bCs/>
                <w:kern w:val="2"/>
              </w:rPr>
            </w:pPr>
            <w:r w:rsidRPr="0052416B">
              <w:rPr>
                <w:b/>
                <w:bCs/>
                <w:kern w:val="2"/>
              </w:rPr>
              <w:t>Jan Ildža</w:t>
            </w:r>
          </w:p>
          <w:p w14:paraId="2DD435FE" w14:textId="77777777" w:rsidR="00253640" w:rsidRPr="0052416B" w:rsidRDefault="00253640" w:rsidP="00F30479">
            <w:pPr>
              <w:autoSpaceDE w:val="0"/>
              <w:autoSpaceDN w:val="0"/>
              <w:spacing w:line="276" w:lineRule="auto"/>
              <w:ind w:firstLine="170"/>
              <w:jc w:val="both"/>
              <w:rPr>
                <w:kern w:val="2"/>
              </w:rPr>
            </w:pPr>
            <w:r w:rsidRPr="0052416B">
              <w:rPr>
                <w:bCs/>
                <w:i/>
                <w:kern w:val="2"/>
              </w:rPr>
              <w:t>zástup:</w:t>
            </w:r>
          </w:p>
          <w:p w14:paraId="412809D8" w14:textId="77777777" w:rsidR="00253640" w:rsidRPr="0052416B" w:rsidRDefault="00253640" w:rsidP="00F30479">
            <w:pPr>
              <w:autoSpaceDE w:val="0"/>
              <w:autoSpaceDN w:val="0"/>
              <w:spacing w:line="276" w:lineRule="auto"/>
              <w:jc w:val="both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E. Jandová</w:t>
            </w:r>
          </w:p>
          <w:p w14:paraId="380E82A1" w14:textId="77777777" w:rsidR="00253640" w:rsidRPr="0052416B" w:rsidRDefault="00253640" w:rsidP="00F30479">
            <w:pPr>
              <w:autoSpaceDE w:val="0"/>
              <w:autoSpaceDN w:val="0"/>
              <w:spacing w:line="276" w:lineRule="auto"/>
              <w:jc w:val="both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K. Šrámková</w:t>
            </w:r>
          </w:p>
          <w:p w14:paraId="1FB62831" w14:textId="77777777" w:rsidR="00253640" w:rsidRPr="0052416B" w:rsidRDefault="00253640" w:rsidP="00F30479">
            <w:pPr>
              <w:tabs>
                <w:tab w:val="left" w:pos="742"/>
              </w:tabs>
              <w:autoSpaceDE w:val="0"/>
              <w:autoSpaceDN w:val="0"/>
              <w:spacing w:line="276" w:lineRule="auto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G. Bulawová</w:t>
            </w:r>
          </w:p>
          <w:p w14:paraId="2A30A124" w14:textId="77777777" w:rsidR="00253640" w:rsidRPr="0052416B" w:rsidRDefault="00253640" w:rsidP="00F30479">
            <w:pPr>
              <w:tabs>
                <w:tab w:val="left" w:pos="742"/>
              </w:tabs>
              <w:autoSpaceDE w:val="0"/>
              <w:autoSpaceDN w:val="0"/>
              <w:spacing w:line="276" w:lineRule="auto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 xml:space="preserve">L. Hanušová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2A48B" w14:textId="77777777" w:rsidR="00253640" w:rsidRPr="0052416B" w:rsidRDefault="00253640" w:rsidP="00F30479">
            <w:pPr>
              <w:autoSpaceDE w:val="0"/>
              <w:autoSpaceDN w:val="0"/>
              <w:spacing w:line="276" w:lineRule="auto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Mgr. Lenka Hamplová</w:t>
            </w:r>
          </w:p>
          <w:p w14:paraId="488F2064" w14:textId="77777777" w:rsidR="00253640" w:rsidRPr="0052416B" w:rsidRDefault="00253640" w:rsidP="00F30479">
            <w:pPr>
              <w:autoSpaceDE w:val="0"/>
              <w:autoSpaceDN w:val="0"/>
              <w:spacing w:line="276" w:lineRule="auto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Mgr. Andrea Kolínová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A8980" w14:textId="77777777" w:rsidR="00253640" w:rsidRPr="0052416B" w:rsidRDefault="00253640" w:rsidP="00F30479">
            <w:pPr>
              <w:jc w:val="both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provádí úkony v soudním oddělení 13 a 29 (v opatrovnické agendě), úkony ve spisech (vyjma omezení svéprávnosti) založených do 31. 12. 2023 podle obvodů podle přílohy č. 1 a úkony ve věcech nezapsaných v rejstříku P a </w:t>
            </w:r>
            <w:proofErr w:type="spellStart"/>
            <w:r w:rsidRPr="0052416B">
              <w:rPr>
                <w:bCs/>
                <w:kern w:val="2"/>
              </w:rPr>
              <w:t>Nc</w:t>
            </w:r>
            <w:proofErr w:type="spellEnd"/>
            <w:r w:rsidRPr="0052416B">
              <w:rPr>
                <w:bCs/>
                <w:kern w:val="2"/>
              </w:rPr>
              <w:t xml:space="preserve"> podle obvodů podle přílohy č. 1, pokud jimi nejsou pověřeni jiní zaměstnanci; včetně statistiky</w:t>
            </w:r>
          </w:p>
        </w:tc>
      </w:tr>
      <w:tr w:rsidR="0052416B" w:rsidRPr="0052416B" w14:paraId="2C98FE75" w14:textId="77777777" w:rsidTr="00F30479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4CB6E" w14:textId="77777777" w:rsidR="00253640" w:rsidRPr="0052416B" w:rsidRDefault="00253640" w:rsidP="00F30479">
            <w:pPr>
              <w:autoSpaceDE w:val="0"/>
              <w:autoSpaceDN w:val="0"/>
              <w:spacing w:line="276" w:lineRule="auto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vyšší soudní úředník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CF6C1" w14:textId="77777777" w:rsidR="00253640" w:rsidRPr="0052416B" w:rsidRDefault="00253640" w:rsidP="00F30479">
            <w:pPr>
              <w:tabs>
                <w:tab w:val="left" w:pos="742"/>
              </w:tabs>
              <w:autoSpaceDE w:val="0"/>
              <w:autoSpaceDN w:val="0"/>
              <w:spacing w:after="120" w:line="276" w:lineRule="auto"/>
              <w:jc w:val="both"/>
              <w:rPr>
                <w:b/>
                <w:bCs/>
                <w:kern w:val="2"/>
              </w:rPr>
            </w:pPr>
            <w:r w:rsidRPr="0052416B">
              <w:rPr>
                <w:b/>
                <w:bCs/>
                <w:kern w:val="2"/>
              </w:rPr>
              <w:t>Jan Ildža</w:t>
            </w:r>
          </w:p>
          <w:p w14:paraId="0E332202" w14:textId="77777777" w:rsidR="00253640" w:rsidRPr="0052416B" w:rsidRDefault="00253640" w:rsidP="00F30479">
            <w:pPr>
              <w:autoSpaceDE w:val="0"/>
              <w:autoSpaceDN w:val="0"/>
              <w:spacing w:line="276" w:lineRule="auto"/>
              <w:ind w:firstLine="170"/>
              <w:jc w:val="both"/>
              <w:rPr>
                <w:kern w:val="2"/>
              </w:rPr>
            </w:pPr>
            <w:r w:rsidRPr="0052416B">
              <w:rPr>
                <w:bCs/>
                <w:i/>
                <w:kern w:val="2"/>
              </w:rPr>
              <w:t>zástup:</w:t>
            </w:r>
          </w:p>
          <w:p w14:paraId="5AAC5CAC" w14:textId="77777777" w:rsidR="00253640" w:rsidRPr="0052416B" w:rsidRDefault="00253640" w:rsidP="00F30479">
            <w:pPr>
              <w:autoSpaceDE w:val="0"/>
              <w:autoSpaceDN w:val="0"/>
              <w:spacing w:line="276" w:lineRule="auto"/>
              <w:jc w:val="both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E. Jandová</w:t>
            </w:r>
          </w:p>
          <w:p w14:paraId="216C2A4C" w14:textId="77777777" w:rsidR="00253640" w:rsidRPr="0052416B" w:rsidRDefault="00253640" w:rsidP="00F30479">
            <w:pPr>
              <w:autoSpaceDE w:val="0"/>
              <w:autoSpaceDN w:val="0"/>
              <w:spacing w:line="276" w:lineRule="auto"/>
              <w:jc w:val="both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K. Šrámková</w:t>
            </w:r>
          </w:p>
          <w:p w14:paraId="4D9F6A18" w14:textId="77777777" w:rsidR="00253640" w:rsidRPr="0052416B" w:rsidRDefault="00253640" w:rsidP="00F30479">
            <w:pPr>
              <w:tabs>
                <w:tab w:val="left" w:pos="742"/>
              </w:tabs>
              <w:autoSpaceDE w:val="0"/>
              <w:autoSpaceDN w:val="0"/>
              <w:spacing w:line="276" w:lineRule="auto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 xml:space="preserve">G. Bulawová </w:t>
            </w:r>
          </w:p>
          <w:p w14:paraId="77B5F54E" w14:textId="77777777" w:rsidR="00253640" w:rsidRPr="0052416B" w:rsidRDefault="00253640" w:rsidP="00F30479">
            <w:pPr>
              <w:tabs>
                <w:tab w:val="left" w:pos="742"/>
              </w:tabs>
              <w:autoSpaceDE w:val="0"/>
              <w:autoSpaceDN w:val="0"/>
              <w:spacing w:line="276" w:lineRule="auto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L. Hanušová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0A255" w14:textId="77777777" w:rsidR="00253640" w:rsidRPr="0052416B" w:rsidRDefault="00253640" w:rsidP="00F30479">
            <w:pPr>
              <w:autoSpaceDE w:val="0"/>
              <w:autoSpaceDN w:val="0"/>
              <w:spacing w:line="276" w:lineRule="auto"/>
              <w:rPr>
                <w:bCs/>
              </w:rPr>
            </w:pPr>
            <w:r w:rsidRPr="0052416B">
              <w:rPr>
                <w:bCs/>
              </w:rPr>
              <w:t>Mgr. Miloslava Mervartová/</w:t>
            </w:r>
          </w:p>
          <w:p w14:paraId="39B0470F" w14:textId="77777777" w:rsidR="00253640" w:rsidRPr="0052416B" w:rsidRDefault="00253640" w:rsidP="00F30479">
            <w:pPr>
              <w:autoSpaceDE w:val="0"/>
              <w:autoSpaceDN w:val="0"/>
              <w:spacing w:line="276" w:lineRule="auto"/>
              <w:rPr>
                <w:bCs/>
                <w:kern w:val="2"/>
              </w:rPr>
            </w:pPr>
            <w:r w:rsidRPr="0052416B">
              <w:rPr>
                <w:bCs/>
              </w:rPr>
              <w:t>soudce, jemuž byl dočasně přidělen spis po Mgr. Mervartové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2DC6C" w14:textId="77777777" w:rsidR="00253640" w:rsidRPr="0052416B" w:rsidRDefault="00253640" w:rsidP="00F30479">
            <w:pPr>
              <w:jc w:val="both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provádí úkony v soudním oddělení 26, úkony ve spisech (vyjma omezení svéprávnosti) založených do 31. 12. 2023 podle obvodů podle přílohy č. 1 a úkony ve věcech nezapsaných v rejstříku P a </w:t>
            </w:r>
            <w:proofErr w:type="spellStart"/>
            <w:r w:rsidRPr="0052416B">
              <w:rPr>
                <w:bCs/>
                <w:kern w:val="2"/>
              </w:rPr>
              <w:t>Nc</w:t>
            </w:r>
            <w:proofErr w:type="spellEnd"/>
            <w:r w:rsidRPr="0052416B">
              <w:rPr>
                <w:bCs/>
                <w:kern w:val="2"/>
              </w:rPr>
              <w:t xml:space="preserve"> podle obvodů podle přílohy č. 1, pokud jimi nejsou pověřeni jiní zaměstnanci; včetně statistiky</w:t>
            </w:r>
          </w:p>
          <w:p w14:paraId="14EEEA23" w14:textId="77777777" w:rsidR="00253640" w:rsidRPr="0052416B" w:rsidRDefault="00253640" w:rsidP="00F30479">
            <w:pPr>
              <w:jc w:val="both"/>
              <w:rPr>
                <w:bCs/>
                <w:kern w:val="2"/>
              </w:rPr>
            </w:pPr>
            <w:r w:rsidRPr="0052416B">
              <w:t xml:space="preserve"> </w:t>
            </w:r>
          </w:p>
        </w:tc>
      </w:tr>
      <w:tr w:rsidR="0052416B" w:rsidRPr="0052416B" w14:paraId="5443D04D" w14:textId="77777777" w:rsidTr="00F30479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69BC2" w14:textId="77777777" w:rsidR="00253640" w:rsidRPr="0052416B" w:rsidRDefault="00253640" w:rsidP="00F30479">
            <w:pPr>
              <w:autoSpaceDE w:val="0"/>
              <w:autoSpaceDN w:val="0"/>
              <w:spacing w:line="276" w:lineRule="auto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vyšší soudní úřednice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21F5D" w14:textId="77777777" w:rsidR="00253640" w:rsidRPr="0052416B" w:rsidRDefault="00253640" w:rsidP="00F30479">
            <w:pPr>
              <w:tabs>
                <w:tab w:val="left" w:pos="742"/>
              </w:tabs>
              <w:autoSpaceDE w:val="0"/>
              <w:autoSpaceDN w:val="0"/>
              <w:spacing w:after="120" w:line="276" w:lineRule="auto"/>
              <w:jc w:val="both"/>
              <w:rPr>
                <w:b/>
                <w:bCs/>
                <w:kern w:val="2"/>
              </w:rPr>
            </w:pPr>
            <w:r w:rsidRPr="0052416B">
              <w:rPr>
                <w:b/>
                <w:bCs/>
                <w:kern w:val="2"/>
              </w:rPr>
              <w:t>Kateřina Šrámková</w:t>
            </w:r>
          </w:p>
          <w:p w14:paraId="082A3457" w14:textId="77777777" w:rsidR="00253640" w:rsidRPr="0052416B" w:rsidRDefault="00253640" w:rsidP="00F30479">
            <w:pPr>
              <w:tabs>
                <w:tab w:val="left" w:pos="700"/>
                <w:tab w:val="left" w:pos="742"/>
              </w:tabs>
              <w:autoSpaceDE w:val="0"/>
              <w:autoSpaceDN w:val="0"/>
              <w:spacing w:line="276" w:lineRule="auto"/>
              <w:jc w:val="both"/>
              <w:rPr>
                <w:kern w:val="2"/>
              </w:rPr>
            </w:pPr>
            <w:r w:rsidRPr="0052416B">
              <w:rPr>
                <w:bCs/>
                <w:i/>
                <w:kern w:val="2"/>
              </w:rPr>
              <w:t>zástup</w:t>
            </w:r>
            <w:r w:rsidRPr="0052416B">
              <w:rPr>
                <w:bCs/>
                <w:kern w:val="2"/>
              </w:rPr>
              <w:t>:</w:t>
            </w:r>
            <w:r w:rsidRPr="0052416B">
              <w:rPr>
                <w:kern w:val="2"/>
              </w:rPr>
              <w:t xml:space="preserve"> </w:t>
            </w:r>
          </w:p>
          <w:p w14:paraId="5626A354" w14:textId="77777777" w:rsidR="00253640" w:rsidRPr="0052416B" w:rsidRDefault="00253640" w:rsidP="00F30479">
            <w:pPr>
              <w:tabs>
                <w:tab w:val="left" w:pos="742"/>
              </w:tabs>
              <w:autoSpaceDE w:val="0"/>
              <w:autoSpaceDN w:val="0"/>
              <w:spacing w:line="276" w:lineRule="auto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 xml:space="preserve">G. Bulawová </w:t>
            </w:r>
          </w:p>
          <w:p w14:paraId="2354B06C" w14:textId="77777777" w:rsidR="00253640" w:rsidRPr="0052416B" w:rsidRDefault="00253640" w:rsidP="00F30479">
            <w:pPr>
              <w:tabs>
                <w:tab w:val="left" w:pos="742"/>
              </w:tabs>
              <w:autoSpaceDE w:val="0"/>
              <w:autoSpaceDN w:val="0"/>
              <w:spacing w:line="276" w:lineRule="auto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 xml:space="preserve">E. Jandová </w:t>
            </w:r>
          </w:p>
          <w:p w14:paraId="0300F016" w14:textId="77777777" w:rsidR="00253640" w:rsidRPr="0052416B" w:rsidRDefault="00253640" w:rsidP="00F30479">
            <w:pPr>
              <w:tabs>
                <w:tab w:val="left" w:pos="742"/>
              </w:tabs>
              <w:autoSpaceDE w:val="0"/>
              <w:autoSpaceDN w:val="0"/>
              <w:spacing w:line="276" w:lineRule="auto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J. Ildža</w:t>
            </w:r>
          </w:p>
          <w:p w14:paraId="56072F18" w14:textId="77777777" w:rsidR="00253640" w:rsidRPr="0052416B" w:rsidRDefault="00253640" w:rsidP="00F30479">
            <w:pPr>
              <w:tabs>
                <w:tab w:val="left" w:pos="742"/>
              </w:tabs>
              <w:autoSpaceDE w:val="0"/>
              <w:autoSpaceDN w:val="0"/>
              <w:spacing w:line="276" w:lineRule="auto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L. Hanušová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680EA" w14:textId="77777777" w:rsidR="00253640" w:rsidRPr="0052416B" w:rsidRDefault="00253640" w:rsidP="00F30479">
            <w:pPr>
              <w:autoSpaceDE w:val="0"/>
              <w:autoSpaceDN w:val="0"/>
              <w:spacing w:line="276" w:lineRule="auto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Mgr. Adéla Hálová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C6FA4" w14:textId="77777777" w:rsidR="00253640" w:rsidRPr="0052416B" w:rsidRDefault="00253640" w:rsidP="00F30479">
            <w:pPr>
              <w:autoSpaceDE w:val="0"/>
              <w:autoSpaceDN w:val="0"/>
              <w:jc w:val="both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provádí úkony v soudním oddělení 10, úkony ve spisech (vyjma omezení svéprávnosti) založených do 31. 12. 2023 podle obvodů podle přílohy č. 1 a úkony ve věcech nezapsaných v rejstříku P a </w:t>
            </w:r>
            <w:proofErr w:type="spellStart"/>
            <w:r w:rsidRPr="0052416B">
              <w:rPr>
                <w:bCs/>
                <w:kern w:val="2"/>
              </w:rPr>
              <w:t>Nc</w:t>
            </w:r>
            <w:proofErr w:type="spellEnd"/>
            <w:r w:rsidRPr="0052416B">
              <w:rPr>
                <w:bCs/>
                <w:kern w:val="2"/>
              </w:rPr>
              <w:t xml:space="preserve"> podle obvodů podle přílohy č. 1, pokud jimi nejsou pověřeni jiní zaměstnanci, včetně statistiky </w:t>
            </w:r>
            <w:r w:rsidRPr="0052416B">
              <w:t>v řízeních o omezení svéprávnosti a opatrovnictví člověka</w:t>
            </w:r>
          </w:p>
        </w:tc>
      </w:tr>
      <w:tr w:rsidR="0052416B" w:rsidRPr="0052416B" w14:paraId="2DE9C61E" w14:textId="77777777" w:rsidTr="00F30479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AFF20" w14:textId="77777777" w:rsidR="00253640" w:rsidRPr="0052416B" w:rsidRDefault="00253640" w:rsidP="00F30479">
            <w:pPr>
              <w:autoSpaceDE w:val="0"/>
              <w:autoSpaceDN w:val="0"/>
              <w:spacing w:line="276" w:lineRule="auto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vyšší soudní úřednice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A50B4" w14:textId="77777777" w:rsidR="00253640" w:rsidRPr="0052416B" w:rsidRDefault="00253640" w:rsidP="00F30479">
            <w:pPr>
              <w:tabs>
                <w:tab w:val="left" w:pos="742"/>
              </w:tabs>
              <w:autoSpaceDE w:val="0"/>
              <w:autoSpaceDN w:val="0"/>
              <w:spacing w:after="120" w:line="276" w:lineRule="auto"/>
              <w:jc w:val="both"/>
              <w:rPr>
                <w:b/>
                <w:bCs/>
                <w:kern w:val="2"/>
              </w:rPr>
            </w:pPr>
            <w:r w:rsidRPr="0052416B">
              <w:rPr>
                <w:b/>
                <w:bCs/>
                <w:kern w:val="2"/>
              </w:rPr>
              <w:t>Gabriela Bulawová</w:t>
            </w:r>
          </w:p>
          <w:p w14:paraId="413700AD" w14:textId="77777777" w:rsidR="00253640" w:rsidRPr="0052416B" w:rsidRDefault="00253640" w:rsidP="00F30479">
            <w:pPr>
              <w:tabs>
                <w:tab w:val="left" w:pos="700"/>
                <w:tab w:val="left" w:pos="742"/>
              </w:tabs>
              <w:autoSpaceDE w:val="0"/>
              <w:autoSpaceDN w:val="0"/>
              <w:spacing w:line="276" w:lineRule="auto"/>
              <w:jc w:val="both"/>
              <w:rPr>
                <w:kern w:val="2"/>
              </w:rPr>
            </w:pPr>
            <w:r w:rsidRPr="0052416B">
              <w:rPr>
                <w:bCs/>
                <w:i/>
                <w:kern w:val="2"/>
              </w:rPr>
              <w:t>zástup</w:t>
            </w:r>
            <w:r w:rsidRPr="0052416B">
              <w:rPr>
                <w:bCs/>
                <w:kern w:val="2"/>
              </w:rPr>
              <w:t>:</w:t>
            </w:r>
            <w:r w:rsidRPr="0052416B">
              <w:rPr>
                <w:kern w:val="2"/>
              </w:rPr>
              <w:t xml:space="preserve"> </w:t>
            </w:r>
          </w:p>
          <w:p w14:paraId="7621CD47" w14:textId="77777777" w:rsidR="00253640" w:rsidRPr="0052416B" w:rsidRDefault="00253640" w:rsidP="00F30479">
            <w:pPr>
              <w:tabs>
                <w:tab w:val="left" w:pos="742"/>
              </w:tabs>
              <w:autoSpaceDE w:val="0"/>
              <w:autoSpaceDN w:val="0"/>
              <w:spacing w:line="276" w:lineRule="auto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E. Jandová</w:t>
            </w:r>
          </w:p>
          <w:p w14:paraId="09CD143B" w14:textId="77777777" w:rsidR="00253640" w:rsidRPr="0052416B" w:rsidRDefault="00253640" w:rsidP="00F30479">
            <w:pPr>
              <w:tabs>
                <w:tab w:val="left" w:pos="742"/>
              </w:tabs>
              <w:autoSpaceDE w:val="0"/>
              <w:autoSpaceDN w:val="0"/>
              <w:spacing w:line="276" w:lineRule="auto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K. Šrámková L. Hanušová</w:t>
            </w:r>
          </w:p>
          <w:p w14:paraId="1B8DE398" w14:textId="77777777" w:rsidR="00253640" w:rsidRPr="0052416B" w:rsidRDefault="00253640" w:rsidP="00F30479">
            <w:pPr>
              <w:tabs>
                <w:tab w:val="left" w:pos="742"/>
              </w:tabs>
              <w:autoSpaceDE w:val="0"/>
              <w:autoSpaceDN w:val="0"/>
              <w:spacing w:line="276" w:lineRule="auto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J. Ildža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0EEA0" w14:textId="77777777" w:rsidR="00253640" w:rsidRPr="0052416B" w:rsidRDefault="00253640" w:rsidP="00F30479">
            <w:pPr>
              <w:autoSpaceDE w:val="0"/>
              <w:autoSpaceDN w:val="0"/>
              <w:spacing w:line="276" w:lineRule="auto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Mgr. Aneta Bendová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F30A3" w14:textId="77777777" w:rsidR="00253640" w:rsidRPr="0052416B" w:rsidRDefault="00253640" w:rsidP="00F30479">
            <w:pPr>
              <w:autoSpaceDE w:val="0"/>
              <w:autoSpaceDN w:val="0"/>
              <w:jc w:val="both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provádí v soudním oddělení 27 (v opatrovnické agendě), úkony ve spisech (vyjma omezení svéprávnosti) založených do 31. 12. 2023 podle obvodů podle přílohy č. 1 a úkony ve věcech nezapsaných v rejstříku P a </w:t>
            </w:r>
            <w:proofErr w:type="spellStart"/>
            <w:r w:rsidRPr="0052416B">
              <w:rPr>
                <w:bCs/>
                <w:kern w:val="2"/>
              </w:rPr>
              <w:t>Nc</w:t>
            </w:r>
            <w:proofErr w:type="spellEnd"/>
            <w:r w:rsidRPr="0052416B">
              <w:rPr>
                <w:bCs/>
                <w:kern w:val="2"/>
              </w:rPr>
              <w:t xml:space="preserve"> podle obvodů podle přílohy č. 1, pokud jimi nejsou pověřeni jiní zaměstnanci, včetně statistiky </w:t>
            </w:r>
            <w:r w:rsidRPr="0052416B">
              <w:t>v řízeních o omezení svéprávnosti a opatrovnictví člověka</w:t>
            </w:r>
          </w:p>
        </w:tc>
      </w:tr>
      <w:tr w:rsidR="0052416B" w:rsidRPr="0052416B" w14:paraId="0EAE47E4" w14:textId="77777777" w:rsidTr="00F30479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22BC3" w14:textId="77777777" w:rsidR="00253640" w:rsidRPr="0052416B" w:rsidRDefault="00253640" w:rsidP="00F30479">
            <w:pPr>
              <w:autoSpaceDE w:val="0"/>
              <w:autoSpaceDN w:val="0"/>
              <w:spacing w:line="276" w:lineRule="auto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soudní tajemnice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5C0E3" w14:textId="77777777" w:rsidR="00253640" w:rsidRPr="0052416B" w:rsidRDefault="00253640" w:rsidP="00F30479">
            <w:pPr>
              <w:tabs>
                <w:tab w:val="left" w:pos="742"/>
              </w:tabs>
              <w:autoSpaceDE w:val="0"/>
              <w:autoSpaceDN w:val="0"/>
              <w:spacing w:after="120" w:line="276" w:lineRule="auto"/>
              <w:jc w:val="both"/>
              <w:rPr>
                <w:kern w:val="2"/>
              </w:rPr>
            </w:pPr>
            <w:r w:rsidRPr="0052416B">
              <w:rPr>
                <w:b/>
                <w:bCs/>
                <w:kern w:val="2"/>
              </w:rPr>
              <w:t>Eva Kozáková</w:t>
            </w:r>
          </w:p>
          <w:p w14:paraId="7235B7C7" w14:textId="77777777" w:rsidR="00253640" w:rsidRPr="0052416B" w:rsidRDefault="00253640" w:rsidP="00F30479">
            <w:pPr>
              <w:tabs>
                <w:tab w:val="left" w:pos="742"/>
              </w:tabs>
              <w:autoSpaceDE w:val="0"/>
              <w:autoSpaceDN w:val="0"/>
              <w:spacing w:after="120"/>
              <w:jc w:val="both"/>
              <w:rPr>
                <w:b/>
                <w:bCs/>
                <w:i/>
                <w:iCs/>
                <w:kern w:val="2"/>
              </w:rPr>
            </w:pPr>
            <w:r w:rsidRPr="0052416B">
              <w:rPr>
                <w:i/>
                <w:iCs/>
                <w:kern w:val="2"/>
              </w:rPr>
              <w:t>zástup:</w:t>
            </w:r>
          </w:p>
          <w:p w14:paraId="11D83C0A" w14:textId="77777777" w:rsidR="00253640" w:rsidRPr="0052416B" w:rsidRDefault="00253640" w:rsidP="00F30479">
            <w:pPr>
              <w:tabs>
                <w:tab w:val="left" w:pos="742"/>
              </w:tabs>
              <w:autoSpaceDE w:val="0"/>
              <w:autoSpaceDN w:val="0"/>
              <w:jc w:val="both"/>
              <w:rPr>
                <w:kern w:val="2"/>
              </w:rPr>
            </w:pPr>
            <w:r w:rsidRPr="0052416B">
              <w:rPr>
                <w:kern w:val="2"/>
              </w:rPr>
              <w:t>L. Hanušová</w:t>
            </w:r>
          </w:p>
          <w:p w14:paraId="2F841118" w14:textId="77777777" w:rsidR="00253640" w:rsidRPr="0052416B" w:rsidRDefault="00253640" w:rsidP="00F30479">
            <w:pPr>
              <w:tabs>
                <w:tab w:val="left" w:pos="742"/>
              </w:tabs>
              <w:autoSpaceDE w:val="0"/>
              <w:autoSpaceDN w:val="0"/>
              <w:spacing w:after="120" w:line="276" w:lineRule="auto"/>
              <w:jc w:val="both"/>
              <w:rPr>
                <w:kern w:val="2"/>
              </w:rPr>
            </w:pPr>
            <w:r w:rsidRPr="0052416B">
              <w:rPr>
                <w:kern w:val="2"/>
              </w:rPr>
              <w:t>J. Ildža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087CD" w14:textId="77777777" w:rsidR="00253640" w:rsidRPr="0052416B" w:rsidRDefault="00253640" w:rsidP="00F30479">
            <w:pPr>
              <w:autoSpaceDE w:val="0"/>
              <w:autoSpaceDN w:val="0"/>
              <w:spacing w:line="276" w:lineRule="auto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Mgr. Lenka Hamplová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6CB9E" w14:textId="77777777" w:rsidR="00253640" w:rsidRPr="0052416B" w:rsidRDefault="00253640" w:rsidP="00F30479">
            <w:pPr>
              <w:autoSpaceDE w:val="0"/>
              <w:autoSpaceDN w:val="0"/>
              <w:jc w:val="both"/>
              <w:rPr>
                <w:bCs/>
                <w:kern w:val="2"/>
              </w:rPr>
            </w:pPr>
            <w:r w:rsidRPr="0052416B">
              <w:rPr>
                <w:bCs/>
                <w:kern w:val="2"/>
              </w:rPr>
              <w:t>řeší 100 % výslechů opatrovnického dožádání agendy 0 Cd</w:t>
            </w:r>
          </w:p>
        </w:tc>
      </w:tr>
    </w:tbl>
    <w:p w14:paraId="22B3CAB7" w14:textId="77777777" w:rsidR="00576351" w:rsidRPr="0052416B" w:rsidRDefault="00576351" w:rsidP="00D35BE8">
      <w:pPr>
        <w:pStyle w:val="Odstavecseseznamem"/>
        <w:spacing w:before="240" w:after="120"/>
        <w:ind w:left="420"/>
        <w:rPr>
          <w:b/>
          <w:bCs/>
        </w:rPr>
      </w:pPr>
    </w:p>
    <w:p w14:paraId="25C6C266" w14:textId="4ECC8361" w:rsidR="00E40D8F" w:rsidRPr="0052416B" w:rsidRDefault="00E40D8F" w:rsidP="00E40D8F">
      <w:pPr>
        <w:pStyle w:val="Odstavecseseznamem"/>
        <w:numPr>
          <w:ilvl w:val="0"/>
          <w:numId w:val="1"/>
        </w:numPr>
        <w:autoSpaceDE w:val="0"/>
        <w:autoSpaceDN w:val="0"/>
        <w:spacing w:after="120"/>
        <w:rPr>
          <w:b/>
          <w:bCs/>
          <w:kern w:val="2"/>
        </w:rPr>
      </w:pPr>
      <w:r w:rsidRPr="0052416B">
        <w:rPr>
          <w:b/>
          <w:bCs/>
          <w:kern w:val="2"/>
        </w:rPr>
        <w:t xml:space="preserve">Rejstříkové vedoucí </w:t>
      </w:r>
      <w:r w:rsidRPr="0052416B">
        <w:rPr>
          <w:kern w:val="2"/>
        </w:rPr>
        <w:t>(strana 37)</w:t>
      </w:r>
    </w:p>
    <w:p w14:paraId="1B74D4A8" w14:textId="3B37365E" w:rsidR="00E40D8F" w:rsidRPr="0052416B" w:rsidRDefault="00E40D8F" w:rsidP="00E40D8F">
      <w:pPr>
        <w:pStyle w:val="Odstavecseseznamem"/>
        <w:numPr>
          <w:ilvl w:val="0"/>
          <w:numId w:val="10"/>
        </w:numPr>
        <w:autoSpaceDE w:val="0"/>
        <w:autoSpaceDN w:val="0"/>
        <w:spacing w:after="120"/>
        <w:rPr>
          <w:kern w:val="2"/>
        </w:rPr>
      </w:pPr>
      <w:r w:rsidRPr="0052416B">
        <w:rPr>
          <w:kern w:val="2"/>
        </w:rPr>
        <w:t>upřesnění dle změny č. 4 rozvrhu práce</w:t>
      </w:r>
    </w:p>
    <w:tbl>
      <w:tblPr>
        <w:tblW w:w="1018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7"/>
        <w:gridCol w:w="2268"/>
        <w:gridCol w:w="5510"/>
      </w:tblGrid>
      <w:tr w:rsidR="0052416B" w:rsidRPr="0052416B" w14:paraId="7B403855" w14:textId="77777777" w:rsidTr="00F30479">
        <w:trPr>
          <w:trHeight w:val="369"/>
          <w:jc w:val="center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7B31B" w14:textId="77777777" w:rsidR="00E40D8F" w:rsidRPr="0052416B" w:rsidRDefault="00E40D8F" w:rsidP="00F30479">
            <w:pPr>
              <w:suppressAutoHyphens/>
              <w:autoSpaceDN w:val="0"/>
              <w:jc w:val="center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Calibri"/>
                <w:b/>
                <w:kern w:val="3"/>
                <w:lang w:bidi="hi-IN"/>
              </w:rPr>
              <w:t>Jméno a příjmení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EED3F" w14:textId="77777777" w:rsidR="00E40D8F" w:rsidRPr="0052416B" w:rsidRDefault="00E40D8F" w:rsidP="00F30479">
            <w:pPr>
              <w:suppressAutoHyphens/>
              <w:autoSpaceDN w:val="0"/>
              <w:ind w:firstLine="170"/>
              <w:jc w:val="center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Calibri"/>
                <w:b/>
                <w:kern w:val="3"/>
                <w:lang w:bidi="hi-IN"/>
              </w:rPr>
              <w:t>Zástup</w:t>
            </w:r>
          </w:p>
        </w:tc>
        <w:tc>
          <w:tcPr>
            <w:tcW w:w="5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06CF1" w14:textId="77777777" w:rsidR="00E40D8F" w:rsidRPr="0052416B" w:rsidRDefault="00E40D8F" w:rsidP="00F30479">
            <w:pPr>
              <w:suppressAutoHyphens/>
              <w:autoSpaceDN w:val="0"/>
              <w:ind w:firstLine="26"/>
              <w:jc w:val="center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Calibri"/>
                <w:b/>
                <w:kern w:val="3"/>
                <w:lang w:bidi="hi-IN"/>
              </w:rPr>
              <w:t>Soudní oddělení</w:t>
            </w:r>
          </w:p>
        </w:tc>
      </w:tr>
      <w:tr w:rsidR="0052416B" w:rsidRPr="0052416B" w14:paraId="3DF7439F" w14:textId="77777777" w:rsidTr="00F30479">
        <w:trPr>
          <w:trHeight w:val="369"/>
          <w:jc w:val="center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E0C76" w14:textId="65A5B214" w:rsidR="00E40D8F" w:rsidRPr="0052416B" w:rsidRDefault="00E40D8F" w:rsidP="00F30479">
            <w:pPr>
              <w:suppressAutoHyphens/>
              <w:autoSpaceDN w:val="0"/>
              <w:rPr>
                <w:rFonts w:eastAsia="NSimSun" w:cs="Lucida Sans"/>
                <w:b/>
                <w:bCs/>
                <w:kern w:val="3"/>
                <w:lang w:eastAsia="zh-CN" w:bidi="hi-IN"/>
              </w:rPr>
            </w:pPr>
            <w:r w:rsidRPr="0052416B">
              <w:rPr>
                <w:rFonts w:eastAsia="Calibri"/>
                <w:b/>
                <w:bCs/>
                <w:kern w:val="3"/>
                <w:lang w:bidi="hi-IN"/>
              </w:rPr>
              <w:t>Lenka Nývlt</w:t>
            </w:r>
            <w:r w:rsidR="003345C5" w:rsidRPr="0052416B">
              <w:rPr>
                <w:rFonts w:eastAsia="Calibri"/>
                <w:b/>
                <w:bCs/>
                <w:kern w:val="3"/>
                <w:lang w:bidi="hi-IN"/>
              </w:rPr>
              <w:t>o</w:t>
            </w:r>
            <w:r w:rsidRPr="0052416B">
              <w:rPr>
                <w:rFonts w:eastAsia="Calibri"/>
                <w:b/>
                <w:bCs/>
                <w:kern w:val="3"/>
                <w:lang w:bidi="hi-IN"/>
              </w:rPr>
              <w:t>vá</w:t>
            </w:r>
          </w:p>
          <w:p w14:paraId="3AF1072D" w14:textId="77777777" w:rsidR="00E40D8F" w:rsidRPr="0052416B" w:rsidRDefault="00E40D8F" w:rsidP="00E40D8F">
            <w:pPr>
              <w:numPr>
                <w:ilvl w:val="0"/>
                <w:numId w:val="17"/>
              </w:numPr>
              <w:suppressAutoHyphens/>
              <w:autoSpaceDN w:val="0"/>
              <w:rPr>
                <w:rFonts w:eastAsia="NSimSun" w:cs="Lucida Sans"/>
                <w:kern w:val="3"/>
                <w:lang w:eastAsia="zh-CN" w:bidi="hi-I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D09EF" w14:textId="77777777" w:rsidR="00E40D8F" w:rsidRPr="0052416B" w:rsidRDefault="00E40D8F" w:rsidP="00F30479">
            <w:pPr>
              <w:suppressAutoHyphens/>
              <w:autoSpaceDN w:val="0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Calibri"/>
                <w:bCs/>
                <w:kern w:val="3"/>
                <w:lang w:bidi="hi-IN"/>
              </w:rPr>
              <w:t>Lucie Lukešová</w:t>
            </w:r>
          </w:p>
          <w:p w14:paraId="486305B1" w14:textId="77777777" w:rsidR="00E40D8F" w:rsidRPr="0052416B" w:rsidRDefault="00E40D8F" w:rsidP="00F30479">
            <w:pPr>
              <w:suppressAutoHyphens/>
              <w:autoSpaceDN w:val="0"/>
              <w:rPr>
                <w:rFonts w:eastAsia="Calibri"/>
                <w:kern w:val="3"/>
                <w:lang w:bidi="hi-IN"/>
              </w:rPr>
            </w:pPr>
            <w:r w:rsidRPr="0052416B">
              <w:rPr>
                <w:rFonts w:eastAsia="Calibri"/>
                <w:kern w:val="3"/>
                <w:lang w:bidi="hi-IN"/>
              </w:rPr>
              <w:t>Bc. Šárka Knapová</w:t>
            </w:r>
          </w:p>
          <w:p w14:paraId="19DE3869" w14:textId="77777777" w:rsidR="00E40D8F" w:rsidRPr="0052416B" w:rsidRDefault="00E40D8F" w:rsidP="00F30479">
            <w:pPr>
              <w:suppressAutoHyphens/>
              <w:autoSpaceDN w:val="0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Calibri"/>
                <w:kern w:val="3"/>
                <w:lang w:bidi="hi-IN"/>
              </w:rPr>
              <w:t>Blanka Volfová</w:t>
            </w:r>
          </w:p>
          <w:p w14:paraId="7D26D734" w14:textId="77777777" w:rsidR="00E40D8F" w:rsidRPr="0052416B" w:rsidRDefault="00E40D8F" w:rsidP="00F30479">
            <w:pPr>
              <w:suppressAutoHyphens/>
              <w:autoSpaceDN w:val="0"/>
              <w:rPr>
                <w:rFonts w:eastAsia="Calibri"/>
                <w:kern w:val="3"/>
                <w:lang w:bidi="hi-IN"/>
              </w:rPr>
            </w:pPr>
            <w:r w:rsidRPr="0052416B">
              <w:rPr>
                <w:rFonts w:eastAsia="Calibri"/>
                <w:kern w:val="3"/>
                <w:lang w:bidi="hi-IN"/>
              </w:rPr>
              <w:t>Veronika Švidroňová</w:t>
            </w:r>
          </w:p>
          <w:p w14:paraId="561AD588" w14:textId="77777777" w:rsidR="00E40D8F" w:rsidRPr="0052416B" w:rsidRDefault="00E40D8F" w:rsidP="00F30479">
            <w:pPr>
              <w:suppressAutoHyphens/>
              <w:autoSpaceDN w:val="0"/>
              <w:rPr>
                <w:rFonts w:eastAsia="Calibri"/>
                <w:kern w:val="3"/>
                <w:lang w:bidi="hi-IN"/>
              </w:rPr>
            </w:pPr>
            <w:r w:rsidRPr="0052416B">
              <w:rPr>
                <w:rFonts w:eastAsia="Calibri"/>
                <w:kern w:val="3"/>
                <w:lang w:bidi="hi-IN"/>
              </w:rPr>
              <w:lastRenderedPageBreak/>
              <w:t xml:space="preserve">Kristýna </w:t>
            </w:r>
            <w:proofErr w:type="spellStart"/>
            <w:r w:rsidRPr="0052416B">
              <w:rPr>
                <w:rFonts w:eastAsia="Calibri"/>
                <w:kern w:val="3"/>
                <w:lang w:bidi="hi-IN"/>
              </w:rPr>
              <w:t>Brunátová</w:t>
            </w:r>
            <w:proofErr w:type="spellEnd"/>
          </w:p>
        </w:tc>
        <w:tc>
          <w:tcPr>
            <w:tcW w:w="5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EB51F" w14:textId="77777777" w:rsidR="00E40D8F" w:rsidRPr="0052416B" w:rsidRDefault="00E40D8F" w:rsidP="00F30479">
            <w:pPr>
              <w:suppressAutoHyphens/>
              <w:autoSpaceDN w:val="0"/>
              <w:ind w:firstLine="26"/>
              <w:jc w:val="both"/>
              <w:rPr>
                <w:rFonts w:eastAsia="NSimSun" w:cs="Lucida Sans"/>
                <w:kern w:val="3"/>
                <w:lang w:eastAsia="zh-CN" w:bidi="hi-IN"/>
              </w:rPr>
            </w:pPr>
            <w:bookmarkStart w:id="10" w:name="_Hlk209435870"/>
            <w:r w:rsidRPr="0052416B">
              <w:rPr>
                <w:rFonts w:eastAsia="Calibri"/>
                <w:kern w:val="3"/>
                <w:lang w:bidi="hi-IN"/>
              </w:rPr>
              <w:lastRenderedPageBreak/>
              <w:t xml:space="preserve">5 </w:t>
            </w:r>
            <w:proofErr w:type="spellStart"/>
            <w:r w:rsidRPr="0052416B">
              <w:rPr>
                <w:rFonts w:eastAsia="Calibri"/>
                <w:kern w:val="3"/>
                <w:lang w:bidi="hi-IN"/>
              </w:rPr>
              <w:t>Nc</w:t>
            </w:r>
            <w:proofErr w:type="spellEnd"/>
            <w:r w:rsidRPr="0052416B">
              <w:rPr>
                <w:rFonts w:eastAsia="Calibri"/>
                <w:kern w:val="3"/>
                <w:lang w:bidi="hi-IN"/>
              </w:rPr>
              <w:t xml:space="preserve">, 5 P a </w:t>
            </w:r>
            <w:proofErr w:type="spellStart"/>
            <w:r w:rsidRPr="0052416B">
              <w:rPr>
                <w:rFonts w:eastAsia="Calibri"/>
                <w:kern w:val="3"/>
                <w:lang w:bidi="hi-IN"/>
              </w:rPr>
              <w:t>Nc</w:t>
            </w:r>
            <w:proofErr w:type="spellEnd"/>
            <w:r w:rsidRPr="0052416B">
              <w:rPr>
                <w:rFonts w:eastAsia="Calibri"/>
                <w:kern w:val="3"/>
                <w:lang w:bidi="hi-IN"/>
              </w:rPr>
              <w:t xml:space="preserve"> </w:t>
            </w:r>
            <w:bookmarkEnd w:id="10"/>
            <w:r w:rsidRPr="0052416B">
              <w:rPr>
                <w:rFonts w:eastAsia="Calibri"/>
                <w:kern w:val="3"/>
                <w:lang w:bidi="hi-IN"/>
              </w:rPr>
              <w:t>– vede opatrovnické rejstříky a pomocné evidence v těchto soudních odděleních včetně ostatních věcí, přidělených do tohoto soudního oddělení</w:t>
            </w:r>
          </w:p>
        </w:tc>
      </w:tr>
      <w:tr w:rsidR="0052416B" w:rsidRPr="0052416B" w14:paraId="3AE134ED" w14:textId="77777777" w:rsidTr="00F30479">
        <w:trPr>
          <w:trHeight w:val="1129"/>
          <w:jc w:val="center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A110A" w14:textId="77777777" w:rsidR="00E40D8F" w:rsidRPr="0052416B" w:rsidRDefault="00E40D8F" w:rsidP="00F30479">
            <w:pPr>
              <w:suppressAutoHyphens/>
              <w:autoSpaceDN w:val="0"/>
              <w:jc w:val="both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Calibri"/>
                <w:b/>
                <w:kern w:val="3"/>
                <w:lang w:bidi="hi-IN"/>
              </w:rPr>
              <w:t>Lucie Lukešová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C8427" w14:textId="77777777" w:rsidR="00E40D8F" w:rsidRPr="0052416B" w:rsidRDefault="00E40D8F" w:rsidP="00F30479">
            <w:pPr>
              <w:suppressAutoHyphens/>
              <w:autoSpaceDN w:val="0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Calibri"/>
                <w:kern w:val="3"/>
                <w:lang w:bidi="hi-IN"/>
              </w:rPr>
              <w:t>Bc. Šárka Knapová</w:t>
            </w:r>
          </w:p>
          <w:p w14:paraId="5E8685A3" w14:textId="77777777" w:rsidR="00E40D8F" w:rsidRPr="0052416B" w:rsidRDefault="00E40D8F" w:rsidP="00F30479">
            <w:pPr>
              <w:suppressAutoHyphens/>
              <w:autoSpaceDN w:val="0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Calibri"/>
                <w:kern w:val="3"/>
                <w:lang w:bidi="hi-IN"/>
              </w:rPr>
              <w:t>Blanka Volfová</w:t>
            </w:r>
          </w:p>
          <w:p w14:paraId="69C1A444" w14:textId="77777777" w:rsidR="00E40D8F" w:rsidRPr="0052416B" w:rsidRDefault="00E40D8F" w:rsidP="00F30479">
            <w:pPr>
              <w:suppressAutoHyphens/>
              <w:autoSpaceDN w:val="0"/>
              <w:rPr>
                <w:rFonts w:eastAsia="Calibri"/>
                <w:kern w:val="3"/>
                <w:lang w:bidi="hi-IN"/>
              </w:rPr>
            </w:pPr>
            <w:r w:rsidRPr="0052416B">
              <w:rPr>
                <w:rFonts w:eastAsia="Calibri"/>
                <w:kern w:val="3"/>
                <w:lang w:bidi="hi-IN"/>
              </w:rPr>
              <w:t>Veronika Švidroňová</w:t>
            </w:r>
          </w:p>
          <w:p w14:paraId="44C7ADAD" w14:textId="77777777" w:rsidR="00E40D8F" w:rsidRPr="0052416B" w:rsidRDefault="00E40D8F" w:rsidP="00F30479">
            <w:pPr>
              <w:suppressAutoHyphens/>
              <w:autoSpaceDN w:val="0"/>
              <w:rPr>
                <w:rFonts w:eastAsia="Calibri"/>
                <w:kern w:val="3"/>
                <w:lang w:bidi="hi-IN"/>
              </w:rPr>
            </w:pPr>
            <w:r w:rsidRPr="0052416B">
              <w:rPr>
                <w:rFonts w:eastAsia="Calibri"/>
                <w:kern w:val="3"/>
                <w:lang w:bidi="hi-IN"/>
              </w:rPr>
              <w:t xml:space="preserve">Kristýna </w:t>
            </w:r>
            <w:proofErr w:type="spellStart"/>
            <w:r w:rsidRPr="0052416B">
              <w:rPr>
                <w:rFonts w:eastAsia="Calibri"/>
                <w:kern w:val="3"/>
                <w:lang w:bidi="hi-IN"/>
              </w:rPr>
              <w:t>Brunátová</w:t>
            </w:r>
            <w:proofErr w:type="spellEnd"/>
          </w:p>
        </w:tc>
        <w:tc>
          <w:tcPr>
            <w:tcW w:w="5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EB20B" w14:textId="77777777" w:rsidR="00E40D8F" w:rsidRPr="0052416B" w:rsidRDefault="00E40D8F" w:rsidP="00F30479">
            <w:pPr>
              <w:suppressAutoHyphens/>
              <w:autoSpaceDN w:val="0"/>
              <w:ind w:hanging="5"/>
              <w:jc w:val="both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Calibri"/>
                <w:kern w:val="3"/>
                <w:lang w:bidi="hi-IN"/>
              </w:rPr>
              <w:t xml:space="preserve">10 </w:t>
            </w:r>
            <w:proofErr w:type="spellStart"/>
            <w:r w:rsidRPr="0052416B">
              <w:rPr>
                <w:rFonts w:eastAsia="Calibri"/>
                <w:kern w:val="3"/>
                <w:lang w:bidi="hi-IN"/>
              </w:rPr>
              <w:t>Nc</w:t>
            </w:r>
            <w:proofErr w:type="spellEnd"/>
            <w:r w:rsidRPr="0052416B">
              <w:rPr>
                <w:rFonts w:eastAsia="Calibri"/>
                <w:kern w:val="3"/>
                <w:lang w:bidi="hi-IN"/>
              </w:rPr>
              <w:t xml:space="preserve">, 10 P a </w:t>
            </w:r>
            <w:proofErr w:type="spellStart"/>
            <w:r w:rsidRPr="0052416B">
              <w:rPr>
                <w:rFonts w:eastAsia="Calibri"/>
                <w:kern w:val="3"/>
                <w:lang w:bidi="hi-IN"/>
              </w:rPr>
              <w:t>Nc</w:t>
            </w:r>
            <w:proofErr w:type="spellEnd"/>
            <w:r w:rsidRPr="0052416B">
              <w:rPr>
                <w:rFonts w:eastAsia="Calibri"/>
                <w:kern w:val="3"/>
                <w:lang w:bidi="hi-IN"/>
              </w:rPr>
              <w:t xml:space="preserve"> – vede opatrovnické rejstříky a pomocné evidence v těchto soudních odděleních včetně ostatních věcí, přidělených do tohoto soudního oddělení</w:t>
            </w:r>
          </w:p>
        </w:tc>
      </w:tr>
      <w:tr w:rsidR="0052416B" w:rsidRPr="0052416B" w14:paraId="4A4EC627" w14:textId="77777777" w:rsidTr="00F30479">
        <w:trPr>
          <w:trHeight w:val="1131"/>
          <w:jc w:val="center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83545" w14:textId="77777777" w:rsidR="00E40D8F" w:rsidRPr="0052416B" w:rsidRDefault="00E40D8F" w:rsidP="00F30479">
            <w:pPr>
              <w:suppressAutoHyphens/>
              <w:autoSpaceDN w:val="0"/>
              <w:jc w:val="both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Calibri"/>
                <w:b/>
                <w:kern w:val="3"/>
                <w:lang w:bidi="hi-IN"/>
              </w:rPr>
              <w:t>Bc. Šárka Knapová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09BB6" w14:textId="77777777" w:rsidR="00E40D8F" w:rsidRPr="0052416B" w:rsidRDefault="00E40D8F" w:rsidP="00F30479">
            <w:pPr>
              <w:suppressAutoHyphens/>
              <w:autoSpaceDN w:val="0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Calibri"/>
                <w:kern w:val="3"/>
                <w:lang w:bidi="hi-IN"/>
              </w:rPr>
              <w:t>Blanka Volfová</w:t>
            </w:r>
          </w:p>
          <w:p w14:paraId="50C29ADD" w14:textId="77777777" w:rsidR="00E40D8F" w:rsidRPr="0052416B" w:rsidRDefault="00E40D8F" w:rsidP="00F30479">
            <w:pPr>
              <w:suppressAutoHyphens/>
              <w:autoSpaceDN w:val="0"/>
              <w:rPr>
                <w:rFonts w:eastAsia="Calibri"/>
                <w:kern w:val="3"/>
                <w:lang w:bidi="hi-IN"/>
              </w:rPr>
            </w:pPr>
            <w:r w:rsidRPr="0052416B">
              <w:rPr>
                <w:rFonts w:eastAsia="Calibri"/>
                <w:kern w:val="3"/>
                <w:lang w:bidi="hi-IN"/>
              </w:rPr>
              <w:t>Veronika Švidroňová</w:t>
            </w:r>
          </w:p>
          <w:p w14:paraId="54BBF2F7" w14:textId="77777777" w:rsidR="00E40D8F" w:rsidRPr="0052416B" w:rsidRDefault="00E40D8F" w:rsidP="00F30479">
            <w:pPr>
              <w:suppressAutoHyphens/>
              <w:autoSpaceDN w:val="0"/>
              <w:rPr>
                <w:rFonts w:eastAsia="Calibri"/>
                <w:kern w:val="3"/>
                <w:lang w:bidi="hi-IN"/>
              </w:rPr>
            </w:pPr>
            <w:r w:rsidRPr="0052416B">
              <w:rPr>
                <w:rFonts w:eastAsia="Calibri"/>
                <w:kern w:val="3"/>
                <w:lang w:bidi="hi-IN"/>
              </w:rPr>
              <w:t xml:space="preserve">Kristýna </w:t>
            </w:r>
            <w:proofErr w:type="spellStart"/>
            <w:r w:rsidRPr="0052416B">
              <w:rPr>
                <w:rFonts w:eastAsia="Calibri"/>
                <w:kern w:val="3"/>
                <w:lang w:bidi="hi-IN"/>
              </w:rPr>
              <w:t>Brunátová</w:t>
            </w:r>
            <w:proofErr w:type="spellEnd"/>
          </w:p>
          <w:p w14:paraId="4964D009" w14:textId="77777777" w:rsidR="00E40D8F" w:rsidRPr="0052416B" w:rsidRDefault="00E40D8F" w:rsidP="00F30479">
            <w:pPr>
              <w:suppressAutoHyphens/>
              <w:autoSpaceDN w:val="0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Calibri"/>
                <w:kern w:val="3"/>
                <w:lang w:bidi="hi-IN"/>
              </w:rPr>
              <w:t>Lucie Lukešová</w:t>
            </w:r>
          </w:p>
        </w:tc>
        <w:tc>
          <w:tcPr>
            <w:tcW w:w="5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DCF19" w14:textId="77777777" w:rsidR="00E40D8F" w:rsidRPr="0052416B" w:rsidRDefault="00E40D8F" w:rsidP="00F30479">
            <w:pPr>
              <w:suppressAutoHyphens/>
              <w:autoSpaceDN w:val="0"/>
              <w:ind w:hanging="5"/>
              <w:jc w:val="both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Calibri"/>
                <w:kern w:val="3"/>
                <w:lang w:bidi="hi-IN"/>
              </w:rPr>
              <w:t xml:space="preserve">13 </w:t>
            </w:r>
            <w:proofErr w:type="spellStart"/>
            <w:r w:rsidRPr="0052416B">
              <w:rPr>
                <w:rFonts w:eastAsia="Calibri"/>
                <w:kern w:val="3"/>
                <w:lang w:bidi="hi-IN"/>
              </w:rPr>
              <w:t>Nc</w:t>
            </w:r>
            <w:proofErr w:type="spellEnd"/>
            <w:r w:rsidRPr="0052416B">
              <w:rPr>
                <w:rFonts w:eastAsia="Calibri"/>
                <w:kern w:val="3"/>
                <w:lang w:bidi="hi-IN"/>
              </w:rPr>
              <w:t xml:space="preserve">, 13 P a </w:t>
            </w:r>
            <w:proofErr w:type="spellStart"/>
            <w:r w:rsidRPr="0052416B">
              <w:rPr>
                <w:rFonts w:eastAsia="Calibri"/>
                <w:kern w:val="3"/>
                <w:lang w:bidi="hi-IN"/>
              </w:rPr>
              <w:t>Nc</w:t>
            </w:r>
            <w:proofErr w:type="spellEnd"/>
            <w:r w:rsidRPr="0052416B">
              <w:rPr>
                <w:rFonts w:eastAsia="Calibri"/>
                <w:kern w:val="3"/>
                <w:lang w:bidi="hi-IN"/>
              </w:rPr>
              <w:t xml:space="preserve"> – vede opatrovnické rejstříky a pomocné evidence v těchto soudních odděleních včetně ostatních věcí, přidělených do tohoto soudního oddělení</w:t>
            </w:r>
          </w:p>
        </w:tc>
      </w:tr>
      <w:tr w:rsidR="0052416B" w:rsidRPr="0052416B" w14:paraId="633072C7" w14:textId="77777777" w:rsidTr="00F30479">
        <w:trPr>
          <w:trHeight w:val="1133"/>
          <w:jc w:val="center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4985D" w14:textId="77777777" w:rsidR="00E40D8F" w:rsidRPr="0052416B" w:rsidRDefault="00E40D8F" w:rsidP="00F30479">
            <w:pPr>
              <w:suppressAutoHyphens/>
              <w:autoSpaceDN w:val="0"/>
              <w:jc w:val="both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Calibri"/>
                <w:b/>
                <w:kern w:val="3"/>
                <w:lang w:bidi="hi-IN"/>
              </w:rPr>
              <w:t>Blanka Volfová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60B96" w14:textId="77777777" w:rsidR="00E40D8F" w:rsidRPr="0052416B" w:rsidRDefault="00E40D8F" w:rsidP="00F30479">
            <w:pPr>
              <w:suppressAutoHyphens/>
              <w:autoSpaceDN w:val="0"/>
              <w:rPr>
                <w:rFonts w:eastAsia="Calibri"/>
                <w:kern w:val="3"/>
                <w:lang w:bidi="hi-IN"/>
              </w:rPr>
            </w:pPr>
            <w:r w:rsidRPr="0052416B">
              <w:rPr>
                <w:rFonts w:eastAsia="Calibri"/>
                <w:kern w:val="3"/>
                <w:lang w:bidi="hi-IN"/>
              </w:rPr>
              <w:t>Veronika Švidroňová</w:t>
            </w:r>
          </w:p>
          <w:p w14:paraId="7E977798" w14:textId="77777777" w:rsidR="00E40D8F" w:rsidRPr="0052416B" w:rsidRDefault="00E40D8F" w:rsidP="00F30479">
            <w:pPr>
              <w:suppressAutoHyphens/>
              <w:autoSpaceDN w:val="0"/>
              <w:rPr>
                <w:rFonts w:eastAsia="Calibri"/>
                <w:kern w:val="3"/>
                <w:lang w:bidi="hi-IN"/>
              </w:rPr>
            </w:pPr>
            <w:r w:rsidRPr="0052416B">
              <w:rPr>
                <w:rFonts w:eastAsia="Calibri"/>
                <w:kern w:val="3"/>
                <w:lang w:bidi="hi-IN"/>
              </w:rPr>
              <w:t xml:space="preserve">Kristýna </w:t>
            </w:r>
            <w:proofErr w:type="spellStart"/>
            <w:r w:rsidRPr="0052416B">
              <w:rPr>
                <w:rFonts w:eastAsia="Calibri"/>
                <w:kern w:val="3"/>
                <w:lang w:bidi="hi-IN"/>
              </w:rPr>
              <w:t>Brunátová</w:t>
            </w:r>
            <w:proofErr w:type="spellEnd"/>
          </w:p>
          <w:p w14:paraId="13D3F709" w14:textId="77777777" w:rsidR="00E40D8F" w:rsidRPr="0052416B" w:rsidRDefault="00E40D8F" w:rsidP="00F30479">
            <w:pPr>
              <w:suppressAutoHyphens/>
              <w:autoSpaceDN w:val="0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Calibri"/>
                <w:kern w:val="3"/>
                <w:lang w:bidi="hi-IN"/>
              </w:rPr>
              <w:t>Lucie Lukešová</w:t>
            </w:r>
          </w:p>
          <w:p w14:paraId="45B8CEA3" w14:textId="77777777" w:rsidR="00E40D8F" w:rsidRPr="0052416B" w:rsidRDefault="00E40D8F" w:rsidP="00F30479">
            <w:pPr>
              <w:suppressAutoHyphens/>
              <w:autoSpaceDN w:val="0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Calibri"/>
                <w:kern w:val="3"/>
                <w:lang w:bidi="hi-IN"/>
              </w:rPr>
              <w:t>Bc. Šárka Knapová</w:t>
            </w:r>
          </w:p>
        </w:tc>
        <w:tc>
          <w:tcPr>
            <w:tcW w:w="5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C3029" w14:textId="4582C40B" w:rsidR="00E40D8F" w:rsidRPr="0052416B" w:rsidRDefault="00E40D8F" w:rsidP="00F30479">
            <w:pPr>
              <w:suppressAutoHyphens/>
              <w:autoSpaceDN w:val="0"/>
              <w:ind w:hanging="5"/>
              <w:jc w:val="both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Calibri"/>
                <w:kern w:val="3"/>
                <w:lang w:bidi="hi-IN"/>
              </w:rPr>
              <w:t xml:space="preserve">26 </w:t>
            </w:r>
            <w:proofErr w:type="spellStart"/>
            <w:r w:rsidRPr="0052416B">
              <w:rPr>
                <w:rFonts w:eastAsia="Calibri"/>
                <w:kern w:val="3"/>
                <w:lang w:bidi="hi-IN"/>
              </w:rPr>
              <w:t>Nc</w:t>
            </w:r>
            <w:proofErr w:type="spellEnd"/>
            <w:r w:rsidRPr="0052416B">
              <w:rPr>
                <w:rFonts w:eastAsia="Calibri"/>
                <w:kern w:val="3"/>
                <w:lang w:bidi="hi-IN"/>
              </w:rPr>
              <w:t xml:space="preserve">, 26 P a </w:t>
            </w:r>
            <w:proofErr w:type="spellStart"/>
            <w:proofErr w:type="gramStart"/>
            <w:r w:rsidRPr="0052416B">
              <w:rPr>
                <w:rFonts w:eastAsia="Calibri"/>
                <w:kern w:val="3"/>
                <w:lang w:bidi="hi-IN"/>
              </w:rPr>
              <w:t>Nc</w:t>
            </w:r>
            <w:proofErr w:type="spellEnd"/>
            <w:r w:rsidR="00D34DD9" w:rsidRPr="0052416B">
              <w:rPr>
                <w:rFonts w:eastAsia="Calibri"/>
                <w:kern w:val="3"/>
                <w:lang w:bidi="hi-IN"/>
              </w:rPr>
              <w:t xml:space="preserve">, </w:t>
            </w:r>
            <w:r w:rsidR="00BB0B3B" w:rsidRPr="0052416B">
              <w:rPr>
                <w:rFonts w:eastAsia="Calibri"/>
                <w:kern w:val="3"/>
                <w:lang w:bidi="hi-IN"/>
              </w:rPr>
              <w:t xml:space="preserve"> 29</w:t>
            </w:r>
            <w:proofErr w:type="gramEnd"/>
            <w:r w:rsidR="00BB0B3B" w:rsidRPr="0052416B">
              <w:rPr>
                <w:rFonts w:eastAsia="Calibri"/>
                <w:kern w:val="3"/>
                <w:lang w:bidi="hi-IN"/>
              </w:rPr>
              <w:t xml:space="preserve"> </w:t>
            </w:r>
            <w:proofErr w:type="spellStart"/>
            <w:r w:rsidR="00BB0B3B" w:rsidRPr="0052416B">
              <w:rPr>
                <w:rFonts w:eastAsia="Calibri"/>
                <w:kern w:val="3"/>
                <w:lang w:bidi="hi-IN"/>
              </w:rPr>
              <w:t>Nc</w:t>
            </w:r>
            <w:proofErr w:type="spellEnd"/>
            <w:r w:rsidR="00BB0B3B" w:rsidRPr="0052416B">
              <w:rPr>
                <w:rFonts w:eastAsia="Calibri"/>
                <w:kern w:val="3"/>
                <w:lang w:bidi="hi-IN"/>
              </w:rPr>
              <w:t xml:space="preserve">, </w:t>
            </w:r>
            <w:r w:rsidR="00D34DD9" w:rsidRPr="0052416B">
              <w:rPr>
                <w:rFonts w:eastAsia="Calibri"/>
                <w:kern w:val="3"/>
                <w:lang w:bidi="hi-IN"/>
              </w:rPr>
              <w:t xml:space="preserve">29 P a </w:t>
            </w:r>
            <w:proofErr w:type="spellStart"/>
            <w:r w:rsidR="00D34DD9" w:rsidRPr="0052416B">
              <w:rPr>
                <w:rFonts w:eastAsia="Calibri"/>
                <w:kern w:val="3"/>
                <w:lang w:bidi="hi-IN"/>
              </w:rPr>
              <w:t>Nc</w:t>
            </w:r>
            <w:proofErr w:type="spellEnd"/>
            <w:r w:rsidRPr="0052416B">
              <w:rPr>
                <w:rFonts w:eastAsia="Calibri"/>
                <w:kern w:val="3"/>
                <w:lang w:bidi="hi-IN"/>
              </w:rPr>
              <w:t xml:space="preserve"> – vede opatrovnické rejstříky a pomocné evidence v těchto soudních odděleních včetně ostatních věcí, přidělených do tohoto soudního oddělení</w:t>
            </w:r>
          </w:p>
        </w:tc>
      </w:tr>
      <w:tr w:rsidR="0052416B" w:rsidRPr="0052416B" w14:paraId="13E381BF" w14:textId="77777777" w:rsidTr="00F30479">
        <w:trPr>
          <w:trHeight w:val="1135"/>
          <w:jc w:val="center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02CFC" w14:textId="77777777" w:rsidR="00E40D8F" w:rsidRPr="0052416B" w:rsidRDefault="00E40D8F" w:rsidP="00F30479">
            <w:pPr>
              <w:suppressAutoHyphens/>
              <w:autoSpaceDN w:val="0"/>
              <w:jc w:val="both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Calibri"/>
                <w:b/>
                <w:kern w:val="3"/>
                <w:lang w:bidi="hi-IN"/>
              </w:rPr>
              <w:t>Veronika Švidroňová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AA095" w14:textId="77777777" w:rsidR="00E40D8F" w:rsidRPr="0052416B" w:rsidRDefault="00E40D8F" w:rsidP="00F30479">
            <w:pPr>
              <w:suppressAutoHyphens/>
              <w:autoSpaceDN w:val="0"/>
              <w:rPr>
                <w:rFonts w:eastAsia="Calibri"/>
                <w:kern w:val="3"/>
                <w:lang w:bidi="hi-IN"/>
              </w:rPr>
            </w:pPr>
            <w:r w:rsidRPr="0052416B">
              <w:rPr>
                <w:rFonts w:eastAsia="Calibri"/>
                <w:kern w:val="3"/>
                <w:lang w:bidi="hi-IN"/>
              </w:rPr>
              <w:t xml:space="preserve">Kristýna </w:t>
            </w:r>
            <w:proofErr w:type="spellStart"/>
            <w:r w:rsidRPr="0052416B">
              <w:rPr>
                <w:rFonts w:eastAsia="Calibri"/>
                <w:kern w:val="3"/>
                <w:lang w:bidi="hi-IN"/>
              </w:rPr>
              <w:t>Brunátová</w:t>
            </w:r>
            <w:proofErr w:type="spellEnd"/>
          </w:p>
          <w:p w14:paraId="63AF3038" w14:textId="77777777" w:rsidR="00E40D8F" w:rsidRPr="0052416B" w:rsidRDefault="00E40D8F" w:rsidP="00F30479">
            <w:pPr>
              <w:suppressAutoHyphens/>
              <w:autoSpaceDN w:val="0"/>
              <w:rPr>
                <w:rFonts w:eastAsia="Calibri"/>
                <w:kern w:val="3"/>
                <w:lang w:bidi="hi-IN"/>
              </w:rPr>
            </w:pPr>
            <w:r w:rsidRPr="0052416B">
              <w:rPr>
                <w:rFonts w:eastAsia="Calibri"/>
                <w:bCs/>
                <w:kern w:val="3"/>
                <w:lang w:bidi="hi-IN"/>
              </w:rPr>
              <w:t>Lucie Lukešová</w:t>
            </w:r>
          </w:p>
          <w:p w14:paraId="52D9C81B" w14:textId="77777777" w:rsidR="00E40D8F" w:rsidRPr="0052416B" w:rsidRDefault="00E40D8F" w:rsidP="00F30479">
            <w:pPr>
              <w:suppressAutoHyphens/>
              <w:autoSpaceDN w:val="0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Calibri"/>
                <w:kern w:val="3"/>
                <w:lang w:bidi="hi-IN"/>
              </w:rPr>
              <w:t>Bc. Šárka Knapová</w:t>
            </w:r>
          </w:p>
          <w:p w14:paraId="07DEA601" w14:textId="77777777" w:rsidR="00E40D8F" w:rsidRPr="0052416B" w:rsidRDefault="00E40D8F" w:rsidP="00F30479">
            <w:pPr>
              <w:suppressAutoHyphens/>
              <w:autoSpaceDN w:val="0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Calibri"/>
                <w:kern w:val="3"/>
                <w:lang w:bidi="hi-IN"/>
              </w:rPr>
              <w:t>Blanka Volfová</w:t>
            </w:r>
          </w:p>
        </w:tc>
        <w:tc>
          <w:tcPr>
            <w:tcW w:w="5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3C0AD" w14:textId="0D1533B9" w:rsidR="00E40D8F" w:rsidRPr="0052416B" w:rsidRDefault="00E40D8F" w:rsidP="007E6319">
            <w:pPr>
              <w:suppressAutoHyphens/>
              <w:autoSpaceDN w:val="0"/>
              <w:ind w:hanging="5"/>
              <w:jc w:val="both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Calibri"/>
                <w:kern w:val="3"/>
                <w:lang w:bidi="hi-IN"/>
              </w:rPr>
              <w:t xml:space="preserve">27 </w:t>
            </w:r>
            <w:proofErr w:type="spellStart"/>
            <w:r w:rsidRPr="0052416B">
              <w:rPr>
                <w:rFonts w:eastAsia="Calibri"/>
                <w:kern w:val="3"/>
                <w:lang w:bidi="hi-IN"/>
              </w:rPr>
              <w:t>Nc</w:t>
            </w:r>
            <w:proofErr w:type="spellEnd"/>
            <w:r w:rsidRPr="0052416B">
              <w:rPr>
                <w:rFonts w:eastAsia="Calibri"/>
                <w:kern w:val="3"/>
                <w:lang w:bidi="hi-IN"/>
              </w:rPr>
              <w:t xml:space="preserve">, 27 P a </w:t>
            </w:r>
            <w:proofErr w:type="spellStart"/>
            <w:proofErr w:type="gramStart"/>
            <w:r w:rsidRPr="0052416B">
              <w:rPr>
                <w:rFonts w:eastAsia="Calibri"/>
                <w:kern w:val="3"/>
                <w:lang w:bidi="hi-IN"/>
              </w:rPr>
              <w:t>Nc</w:t>
            </w:r>
            <w:proofErr w:type="spellEnd"/>
            <w:r w:rsidR="007E6319" w:rsidRPr="0052416B">
              <w:rPr>
                <w:rFonts w:eastAsia="NSimSun" w:cs="Lucida Sans"/>
                <w:kern w:val="3"/>
                <w:lang w:eastAsia="zh-CN" w:bidi="hi-IN"/>
              </w:rPr>
              <w:t xml:space="preserve"> - </w:t>
            </w:r>
            <w:r w:rsidRPr="0052416B">
              <w:rPr>
                <w:rFonts w:eastAsia="Calibri"/>
                <w:kern w:val="3"/>
                <w:lang w:bidi="hi-IN"/>
              </w:rPr>
              <w:t>vede</w:t>
            </w:r>
            <w:proofErr w:type="gramEnd"/>
            <w:r w:rsidRPr="0052416B">
              <w:rPr>
                <w:rFonts w:eastAsia="Calibri"/>
                <w:kern w:val="3"/>
                <w:lang w:bidi="hi-IN"/>
              </w:rPr>
              <w:t xml:space="preserve"> opatrovnické rejstříky a pomocné evidence v těchto soudních odděleních včetně ostatních věcí, přidělených do tohoto soudního oddělení</w:t>
            </w:r>
          </w:p>
        </w:tc>
      </w:tr>
      <w:tr w:rsidR="0052416B" w:rsidRPr="0052416B" w14:paraId="66B89566" w14:textId="77777777" w:rsidTr="00F30479">
        <w:trPr>
          <w:trHeight w:val="1105"/>
          <w:jc w:val="center"/>
        </w:trPr>
        <w:tc>
          <w:tcPr>
            <w:tcW w:w="240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52826" w14:textId="77777777" w:rsidR="00E40D8F" w:rsidRPr="0052416B" w:rsidRDefault="00E40D8F" w:rsidP="00F30479">
            <w:pPr>
              <w:suppressAutoHyphens/>
              <w:autoSpaceDN w:val="0"/>
              <w:jc w:val="both"/>
              <w:rPr>
                <w:rFonts w:eastAsia="Calibri"/>
                <w:b/>
                <w:kern w:val="3"/>
                <w:lang w:bidi="hi-IN"/>
              </w:rPr>
            </w:pPr>
            <w:r w:rsidRPr="0052416B">
              <w:rPr>
                <w:rFonts w:eastAsia="Calibri"/>
                <w:b/>
                <w:kern w:val="3"/>
                <w:lang w:bidi="hi-IN"/>
              </w:rPr>
              <w:t xml:space="preserve">Kristýna </w:t>
            </w:r>
            <w:proofErr w:type="spellStart"/>
            <w:r w:rsidRPr="0052416B">
              <w:rPr>
                <w:rFonts w:eastAsia="Calibri"/>
                <w:b/>
                <w:kern w:val="3"/>
                <w:lang w:bidi="hi-IN"/>
              </w:rPr>
              <w:t>Brunátová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1F046" w14:textId="77777777" w:rsidR="00E40D8F" w:rsidRPr="0052416B" w:rsidRDefault="00E40D8F" w:rsidP="00F30479">
            <w:pPr>
              <w:suppressAutoHyphens/>
              <w:autoSpaceDN w:val="0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Calibri"/>
                <w:bCs/>
                <w:kern w:val="3"/>
                <w:lang w:bidi="hi-IN"/>
              </w:rPr>
              <w:t>Lucie Lukešová</w:t>
            </w:r>
          </w:p>
          <w:p w14:paraId="643BAFA7" w14:textId="77777777" w:rsidR="00E40D8F" w:rsidRPr="0052416B" w:rsidRDefault="00E40D8F" w:rsidP="00F30479">
            <w:pPr>
              <w:suppressAutoHyphens/>
              <w:autoSpaceDN w:val="0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Calibri"/>
                <w:kern w:val="3"/>
                <w:lang w:bidi="hi-IN"/>
              </w:rPr>
              <w:t>Bc. Šárka Knapová</w:t>
            </w:r>
          </w:p>
          <w:p w14:paraId="60CE8E2E" w14:textId="77777777" w:rsidR="00E40D8F" w:rsidRPr="0052416B" w:rsidRDefault="00E40D8F" w:rsidP="00F30479">
            <w:pPr>
              <w:suppressAutoHyphens/>
              <w:autoSpaceDN w:val="0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kern w:val="3"/>
                <w:lang w:eastAsia="zh-CN" w:bidi="hi-IN"/>
              </w:rPr>
              <w:t>Blanka Volfová</w:t>
            </w:r>
          </w:p>
          <w:p w14:paraId="6F3165DB" w14:textId="77777777" w:rsidR="00E40D8F" w:rsidRPr="0052416B" w:rsidRDefault="00E40D8F" w:rsidP="00F30479">
            <w:pPr>
              <w:suppressAutoHyphens/>
              <w:autoSpaceDN w:val="0"/>
              <w:rPr>
                <w:rFonts w:eastAsia="NSimSun" w:cs="Lucida Sans"/>
                <w:kern w:val="3"/>
                <w:lang w:eastAsia="zh-CN" w:bidi="hi-IN"/>
              </w:rPr>
            </w:pPr>
            <w:r w:rsidRPr="0052416B">
              <w:rPr>
                <w:rFonts w:eastAsia="NSimSun" w:cs="Lucida Sans"/>
                <w:kern w:val="3"/>
                <w:lang w:eastAsia="zh-CN" w:bidi="hi-IN"/>
              </w:rPr>
              <w:t>Veronika Švidroňová</w:t>
            </w:r>
          </w:p>
        </w:tc>
        <w:tc>
          <w:tcPr>
            <w:tcW w:w="55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D7905" w14:textId="77777777" w:rsidR="00E40D8F" w:rsidRPr="0052416B" w:rsidRDefault="00E40D8F" w:rsidP="00F30479">
            <w:pPr>
              <w:suppressAutoHyphens/>
              <w:autoSpaceDN w:val="0"/>
              <w:ind w:hanging="5"/>
              <w:jc w:val="both"/>
              <w:rPr>
                <w:rFonts w:eastAsia="NSimSun" w:cs="Lucida Sans"/>
                <w:kern w:val="3"/>
                <w:lang w:eastAsia="zh-CN" w:bidi="hi-IN"/>
              </w:rPr>
            </w:pPr>
            <w:bookmarkStart w:id="11" w:name="_Hlk205886114"/>
            <w:r w:rsidRPr="0052416B">
              <w:rPr>
                <w:rFonts w:eastAsia="NSimSun" w:cs="Lucida Sans"/>
                <w:kern w:val="3"/>
                <w:lang w:eastAsia="zh-CN" w:bidi="hi-IN"/>
              </w:rPr>
              <w:t xml:space="preserve">28 </w:t>
            </w:r>
            <w:proofErr w:type="spellStart"/>
            <w:r w:rsidRPr="0052416B">
              <w:rPr>
                <w:rFonts w:eastAsia="NSimSun" w:cs="Lucida Sans"/>
                <w:kern w:val="3"/>
                <w:lang w:eastAsia="zh-CN" w:bidi="hi-IN"/>
              </w:rPr>
              <w:t>Nc</w:t>
            </w:r>
            <w:proofErr w:type="spellEnd"/>
            <w:r w:rsidRPr="0052416B">
              <w:rPr>
                <w:rFonts w:eastAsia="NSimSun" w:cs="Lucida Sans"/>
                <w:kern w:val="3"/>
                <w:lang w:eastAsia="zh-CN" w:bidi="hi-IN"/>
              </w:rPr>
              <w:t xml:space="preserve">, 28 P a </w:t>
            </w:r>
            <w:proofErr w:type="spellStart"/>
            <w:r w:rsidRPr="0052416B">
              <w:rPr>
                <w:rFonts w:eastAsia="NSimSun" w:cs="Lucida Sans"/>
                <w:kern w:val="3"/>
                <w:lang w:eastAsia="zh-CN" w:bidi="hi-IN"/>
              </w:rPr>
              <w:t>Nc</w:t>
            </w:r>
            <w:proofErr w:type="spellEnd"/>
            <w:r w:rsidRPr="0052416B">
              <w:rPr>
                <w:rFonts w:eastAsia="NSimSun" w:cs="Lucida Sans"/>
                <w:kern w:val="3"/>
                <w:lang w:eastAsia="zh-CN" w:bidi="hi-IN"/>
              </w:rPr>
              <w:t xml:space="preserve"> </w:t>
            </w:r>
            <w:bookmarkEnd w:id="11"/>
            <w:r w:rsidRPr="0052416B">
              <w:rPr>
                <w:rFonts w:eastAsia="NSimSun" w:cs="Lucida Sans"/>
                <w:kern w:val="3"/>
                <w:lang w:eastAsia="zh-CN" w:bidi="hi-IN"/>
              </w:rPr>
              <w:t>– vede opatrovnické rejstříky a pomocné evidence v těchto soudních odděleních včetně ostatních věcí, přidělených do tohoto soudního oddělení</w:t>
            </w:r>
          </w:p>
        </w:tc>
      </w:tr>
    </w:tbl>
    <w:p w14:paraId="32C56AAE" w14:textId="113F1702" w:rsidR="006A077E" w:rsidRPr="0052416B" w:rsidRDefault="006A077E" w:rsidP="00E40D8F">
      <w:pPr>
        <w:rPr>
          <w:b/>
          <w:bCs/>
          <w:sz w:val="28"/>
          <w:szCs w:val="28"/>
        </w:rPr>
      </w:pPr>
    </w:p>
    <w:p w14:paraId="320046E6" w14:textId="77777777" w:rsidR="002245AE" w:rsidRPr="0052416B" w:rsidRDefault="002245AE" w:rsidP="00344F5A">
      <w:pPr>
        <w:jc w:val="both"/>
        <w:rPr>
          <w:i/>
          <w:iCs/>
        </w:rPr>
      </w:pPr>
    </w:p>
    <w:p w14:paraId="315547F2" w14:textId="1110878D" w:rsidR="00344F5A" w:rsidRPr="0052416B" w:rsidRDefault="00344F5A" w:rsidP="00344F5A">
      <w:pPr>
        <w:jc w:val="both"/>
        <w:rPr>
          <w:i/>
          <w:iCs/>
        </w:rPr>
      </w:pPr>
      <w:r w:rsidRPr="0052416B">
        <w:rPr>
          <w:i/>
          <w:iCs/>
        </w:rPr>
        <w:t xml:space="preserve">Důvodem </w:t>
      </w:r>
      <w:r w:rsidR="00F2754A" w:rsidRPr="0052416B">
        <w:rPr>
          <w:i/>
          <w:iCs/>
        </w:rPr>
        <w:t xml:space="preserve">změny rozvrhu práce </w:t>
      </w:r>
      <w:r w:rsidR="00ED32FB" w:rsidRPr="0052416B">
        <w:rPr>
          <w:i/>
          <w:iCs/>
        </w:rPr>
        <w:t>je</w:t>
      </w:r>
      <w:r w:rsidR="007E660F" w:rsidRPr="0052416B">
        <w:rPr>
          <w:i/>
          <w:iCs/>
        </w:rPr>
        <w:t xml:space="preserve"> upřesnění dle změny č. 4 rozvrhu práce a </w:t>
      </w:r>
      <w:r w:rsidR="00562BD8" w:rsidRPr="0052416B">
        <w:rPr>
          <w:i/>
          <w:iCs/>
        </w:rPr>
        <w:t xml:space="preserve">dále </w:t>
      </w:r>
      <w:r w:rsidR="007E660F" w:rsidRPr="0052416B">
        <w:rPr>
          <w:i/>
          <w:iCs/>
        </w:rPr>
        <w:t>zařazení</w:t>
      </w:r>
      <w:r w:rsidR="00562BD8" w:rsidRPr="0052416B">
        <w:rPr>
          <w:i/>
          <w:iCs/>
        </w:rPr>
        <w:t xml:space="preserve"> Lucie Hanušové</w:t>
      </w:r>
      <w:r w:rsidR="007E660F" w:rsidRPr="0052416B">
        <w:rPr>
          <w:i/>
          <w:iCs/>
        </w:rPr>
        <w:t xml:space="preserve"> na pozici vyšší soudní úřednice po úspěšně složených zkouškách</w:t>
      </w:r>
      <w:r w:rsidRPr="0052416B">
        <w:rPr>
          <w:i/>
          <w:iCs/>
        </w:rPr>
        <w:t>.</w:t>
      </w:r>
    </w:p>
    <w:p w14:paraId="2FB5D905" w14:textId="77777777" w:rsidR="00344F5A" w:rsidRPr="0052416B" w:rsidRDefault="00344F5A" w:rsidP="00344F5A">
      <w:pPr>
        <w:jc w:val="both"/>
        <w:rPr>
          <w:i/>
          <w:iCs/>
        </w:rPr>
      </w:pPr>
    </w:p>
    <w:p w14:paraId="6BB5B62B" w14:textId="77777777" w:rsidR="00344F5A" w:rsidRPr="0052416B" w:rsidRDefault="00344F5A" w:rsidP="00344F5A"/>
    <w:p w14:paraId="351A87E2" w14:textId="77777777" w:rsidR="00344F5A" w:rsidRPr="0052416B" w:rsidRDefault="00344F5A" w:rsidP="00344F5A"/>
    <w:p w14:paraId="55DBB11B" w14:textId="77777777" w:rsidR="00344F5A" w:rsidRPr="0052416B" w:rsidRDefault="00344F5A" w:rsidP="00344F5A">
      <w:pPr>
        <w:rPr>
          <w:i/>
        </w:rPr>
      </w:pPr>
      <w:r w:rsidRPr="0052416B">
        <w:t>Mgr. Miroslava Purkertová</w:t>
      </w:r>
    </w:p>
    <w:p w14:paraId="571070F5" w14:textId="51E142CC" w:rsidR="00F25AED" w:rsidRPr="0052416B" w:rsidRDefault="00344F5A" w:rsidP="00344F5A">
      <w:pPr>
        <w:rPr>
          <w:i/>
        </w:rPr>
      </w:pPr>
      <w:r w:rsidRPr="0052416B">
        <w:t>předsedkyně soudu</w:t>
      </w:r>
    </w:p>
    <w:sectPr w:rsidR="00F25AED" w:rsidRPr="005241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Calibri"/>
    <w:charset w:val="01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E0233"/>
    <w:multiLevelType w:val="multilevel"/>
    <w:tmpl w:val="0CDEFF18"/>
    <w:lvl w:ilvl="0"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78327A0"/>
    <w:multiLevelType w:val="hybridMultilevel"/>
    <w:tmpl w:val="C6E859CE"/>
    <w:lvl w:ilvl="0" w:tplc="88F4727E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52D4F"/>
    <w:multiLevelType w:val="hybridMultilevel"/>
    <w:tmpl w:val="0616B48C"/>
    <w:lvl w:ilvl="0" w:tplc="E674B32E">
      <w:start w:val="1"/>
      <w:numFmt w:val="decimal"/>
      <w:lvlText w:val="%1."/>
      <w:lvlJc w:val="left"/>
      <w:pPr>
        <w:ind w:left="420" w:hanging="360"/>
      </w:pPr>
      <w:rPr>
        <w:rFonts w:hint="default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37469A"/>
    <w:multiLevelType w:val="hybridMultilevel"/>
    <w:tmpl w:val="9214AA5C"/>
    <w:lvl w:ilvl="0" w:tplc="F1AA8D6A">
      <w:numFmt w:val="bullet"/>
      <w:lvlText w:val="-"/>
      <w:lvlJc w:val="left"/>
      <w:pPr>
        <w:ind w:left="5464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4" w15:restartNumberingAfterBreak="0">
    <w:nsid w:val="23D96200"/>
    <w:multiLevelType w:val="hybridMultilevel"/>
    <w:tmpl w:val="16865AAA"/>
    <w:lvl w:ilvl="0" w:tplc="040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97C29F4"/>
    <w:multiLevelType w:val="multilevel"/>
    <w:tmpl w:val="6A92EFA0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D9B610A"/>
    <w:multiLevelType w:val="hybridMultilevel"/>
    <w:tmpl w:val="0616B48C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2E2E644D"/>
    <w:multiLevelType w:val="hybridMultilevel"/>
    <w:tmpl w:val="01D22FA0"/>
    <w:lvl w:ilvl="0" w:tplc="CC1616C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  <w:b w:val="0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34444826"/>
    <w:multiLevelType w:val="hybridMultilevel"/>
    <w:tmpl w:val="C8AE69EC"/>
    <w:lvl w:ilvl="0" w:tplc="04050015">
      <w:start w:val="10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034025"/>
    <w:multiLevelType w:val="hybridMultilevel"/>
    <w:tmpl w:val="D33C42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37399A"/>
    <w:multiLevelType w:val="hybridMultilevel"/>
    <w:tmpl w:val="DDD4A4E6"/>
    <w:lvl w:ilvl="0" w:tplc="F6082932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4B3161"/>
    <w:multiLevelType w:val="hybridMultilevel"/>
    <w:tmpl w:val="47B2D942"/>
    <w:lvl w:ilvl="0" w:tplc="0405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1330CB"/>
    <w:multiLevelType w:val="hybridMultilevel"/>
    <w:tmpl w:val="229C3B9E"/>
    <w:lvl w:ilvl="0" w:tplc="AB94D202">
      <w:start w:val="1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61A42174"/>
    <w:multiLevelType w:val="hybridMultilevel"/>
    <w:tmpl w:val="3DD69222"/>
    <w:lvl w:ilvl="0" w:tplc="040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9070C"/>
    <w:multiLevelType w:val="hybridMultilevel"/>
    <w:tmpl w:val="4842A3F8"/>
    <w:lvl w:ilvl="0" w:tplc="2FE0E9C2">
      <w:start w:val="1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7DE0479A"/>
    <w:multiLevelType w:val="hybridMultilevel"/>
    <w:tmpl w:val="F0FA4B6C"/>
    <w:lvl w:ilvl="0" w:tplc="0B6EED1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6F349C"/>
    <w:multiLevelType w:val="hybridMultilevel"/>
    <w:tmpl w:val="BF943426"/>
    <w:lvl w:ilvl="0" w:tplc="38D0F17C">
      <w:start w:val="35"/>
      <w:numFmt w:val="bullet"/>
      <w:lvlText w:val="-"/>
      <w:lvlJc w:val="left"/>
      <w:pPr>
        <w:ind w:left="780" w:hanging="360"/>
      </w:pPr>
      <w:rPr>
        <w:rFonts w:ascii="Garamond" w:eastAsia="Times New Roman" w:hAnsi="Garamond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581913433">
    <w:abstractNumId w:val="2"/>
  </w:num>
  <w:num w:numId="2" w16cid:durableId="1218201352">
    <w:abstractNumId w:val="1"/>
  </w:num>
  <w:num w:numId="3" w16cid:durableId="1134450833">
    <w:abstractNumId w:val="9"/>
  </w:num>
  <w:num w:numId="4" w16cid:durableId="1839030641">
    <w:abstractNumId w:val="8"/>
  </w:num>
  <w:num w:numId="5" w16cid:durableId="1885945969">
    <w:abstractNumId w:val="15"/>
  </w:num>
  <w:num w:numId="6" w16cid:durableId="882130563">
    <w:abstractNumId w:val="7"/>
  </w:num>
  <w:num w:numId="7" w16cid:durableId="1127511848">
    <w:abstractNumId w:val="14"/>
  </w:num>
  <w:num w:numId="8" w16cid:durableId="428041061">
    <w:abstractNumId w:val="6"/>
  </w:num>
  <w:num w:numId="9" w16cid:durableId="1409418762">
    <w:abstractNumId w:val="12"/>
  </w:num>
  <w:num w:numId="10" w16cid:durableId="1562208433">
    <w:abstractNumId w:val="16"/>
  </w:num>
  <w:num w:numId="11" w16cid:durableId="59450424">
    <w:abstractNumId w:val="13"/>
  </w:num>
  <w:num w:numId="12" w16cid:durableId="1367364810">
    <w:abstractNumId w:val="0"/>
  </w:num>
  <w:num w:numId="13" w16cid:durableId="1339043083">
    <w:abstractNumId w:val="5"/>
  </w:num>
  <w:num w:numId="14" w16cid:durableId="1364598687">
    <w:abstractNumId w:val="4"/>
  </w:num>
  <w:num w:numId="15" w16cid:durableId="1913273341">
    <w:abstractNumId w:val="11"/>
  </w:num>
  <w:num w:numId="16" w16cid:durableId="1181119932">
    <w:abstractNumId w:val="10"/>
  </w:num>
  <w:num w:numId="17" w16cid:durableId="1582373785">
    <w:abstractNumId w:val="3"/>
  </w:num>
  <w:num w:numId="18" w16cid:durableId="18016083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OPEN_SPUSTENO" w:val="T"/>
    <w:docVar w:name="DB_ID_DOK" w:val="změna č. 5.docx 2026/05/20 07:38:11"/>
    <w:docVar w:name="DOKUMENT_ADRESAR_FS" w:val="C:\TMP\DB"/>
    <w:docVar w:name="DOKUMENT_AUTOMATICKE_UKLADANI" w:val="ANO"/>
    <w:docVar w:name="DOKUMENT_PERIODA_UKLADANI" w:val="5"/>
    <w:docVar w:name="DOKUMENT_ULOZIT_JAKO_DOCX" w:val="ANO"/>
    <w:docVar w:name="DOKUMENT_ULOZIT_JAKO_PDF" w:val="NE"/>
  </w:docVars>
  <w:rsids>
    <w:rsidRoot w:val="004347B4"/>
    <w:rsid w:val="00000B10"/>
    <w:rsid w:val="00006365"/>
    <w:rsid w:val="00010B37"/>
    <w:rsid w:val="000277BE"/>
    <w:rsid w:val="000A4257"/>
    <w:rsid w:val="000A6B0F"/>
    <w:rsid w:val="000C40F9"/>
    <w:rsid w:val="000F6013"/>
    <w:rsid w:val="00121151"/>
    <w:rsid w:val="0013085E"/>
    <w:rsid w:val="001906BC"/>
    <w:rsid w:val="00195482"/>
    <w:rsid w:val="00196DBF"/>
    <w:rsid w:val="001A1FA6"/>
    <w:rsid w:val="001F0F09"/>
    <w:rsid w:val="002038B5"/>
    <w:rsid w:val="002156F2"/>
    <w:rsid w:val="002245AE"/>
    <w:rsid w:val="00236237"/>
    <w:rsid w:val="002433AD"/>
    <w:rsid w:val="0024742C"/>
    <w:rsid w:val="00250A08"/>
    <w:rsid w:val="00253640"/>
    <w:rsid w:val="002D678E"/>
    <w:rsid w:val="002F515D"/>
    <w:rsid w:val="002F5EB9"/>
    <w:rsid w:val="00317531"/>
    <w:rsid w:val="00321E57"/>
    <w:rsid w:val="00330378"/>
    <w:rsid w:val="003308BE"/>
    <w:rsid w:val="003345C5"/>
    <w:rsid w:val="00344F5A"/>
    <w:rsid w:val="00361F94"/>
    <w:rsid w:val="003A782A"/>
    <w:rsid w:val="003D15E2"/>
    <w:rsid w:val="003F131C"/>
    <w:rsid w:val="00405903"/>
    <w:rsid w:val="0042555B"/>
    <w:rsid w:val="00433509"/>
    <w:rsid w:val="004347B4"/>
    <w:rsid w:val="004A212E"/>
    <w:rsid w:val="004A3FA8"/>
    <w:rsid w:val="004A5552"/>
    <w:rsid w:val="004B1781"/>
    <w:rsid w:val="004B1A3A"/>
    <w:rsid w:val="004C638E"/>
    <w:rsid w:val="004C7C9C"/>
    <w:rsid w:val="004D49A8"/>
    <w:rsid w:val="004D6473"/>
    <w:rsid w:val="00503297"/>
    <w:rsid w:val="0052416B"/>
    <w:rsid w:val="005274B1"/>
    <w:rsid w:val="00553CD3"/>
    <w:rsid w:val="00560FB4"/>
    <w:rsid w:val="00562BD8"/>
    <w:rsid w:val="00576351"/>
    <w:rsid w:val="00590802"/>
    <w:rsid w:val="005B19A9"/>
    <w:rsid w:val="005B2CD3"/>
    <w:rsid w:val="005C413C"/>
    <w:rsid w:val="005D195F"/>
    <w:rsid w:val="005E46F2"/>
    <w:rsid w:val="005E6224"/>
    <w:rsid w:val="005F0DC7"/>
    <w:rsid w:val="00611F60"/>
    <w:rsid w:val="00615342"/>
    <w:rsid w:val="006374F6"/>
    <w:rsid w:val="00644B92"/>
    <w:rsid w:val="00654BA9"/>
    <w:rsid w:val="006976BE"/>
    <w:rsid w:val="006A077E"/>
    <w:rsid w:val="006A2FA8"/>
    <w:rsid w:val="006A35A3"/>
    <w:rsid w:val="006A50D8"/>
    <w:rsid w:val="006C0DD4"/>
    <w:rsid w:val="006C3320"/>
    <w:rsid w:val="006E1217"/>
    <w:rsid w:val="006F3666"/>
    <w:rsid w:val="006F694A"/>
    <w:rsid w:val="00710115"/>
    <w:rsid w:val="00782482"/>
    <w:rsid w:val="007855B4"/>
    <w:rsid w:val="007A3A84"/>
    <w:rsid w:val="007A61F9"/>
    <w:rsid w:val="007C57C9"/>
    <w:rsid w:val="007D6710"/>
    <w:rsid w:val="007E6319"/>
    <w:rsid w:val="007E660F"/>
    <w:rsid w:val="007F225A"/>
    <w:rsid w:val="00817AF2"/>
    <w:rsid w:val="00823F9D"/>
    <w:rsid w:val="00837301"/>
    <w:rsid w:val="008567BE"/>
    <w:rsid w:val="00862D72"/>
    <w:rsid w:val="00885EC7"/>
    <w:rsid w:val="00887619"/>
    <w:rsid w:val="00887D37"/>
    <w:rsid w:val="008C6FCC"/>
    <w:rsid w:val="008D216B"/>
    <w:rsid w:val="008F2F62"/>
    <w:rsid w:val="00903E05"/>
    <w:rsid w:val="009043AA"/>
    <w:rsid w:val="009239C3"/>
    <w:rsid w:val="00930469"/>
    <w:rsid w:val="00941894"/>
    <w:rsid w:val="00952C5E"/>
    <w:rsid w:val="00956CE1"/>
    <w:rsid w:val="00974DD9"/>
    <w:rsid w:val="00994EE8"/>
    <w:rsid w:val="009B041E"/>
    <w:rsid w:val="009F2291"/>
    <w:rsid w:val="00A10039"/>
    <w:rsid w:val="00A15176"/>
    <w:rsid w:val="00A27092"/>
    <w:rsid w:val="00A32192"/>
    <w:rsid w:val="00A4682C"/>
    <w:rsid w:val="00A6679F"/>
    <w:rsid w:val="00AE2655"/>
    <w:rsid w:val="00AE7218"/>
    <w:rsid w:val="00B1516F"/>
    <w:rsid w:val="00B1580E"/>
    <w:rsid w:val="00B168CC"/>
    <w:rsid w:val="00B1693F"/>
    <w:rsid w:val="00B64EEC"/>
    <w:rsid w:val="00B67131"/>
    <w:rsid w:val="00BB0B3B"/>
    <w:rsid w:val="00BB526D"/>
    <w:rsid w:val="00BB6950"/>
    <w:rsid w:val="00BE7ACF"/>
    <w:rsid w:val="00BF0A64"/>
    <w:rsid w:val="00C1005B"/>
    <w:rsid w:val="00C32918"/>
    <w:rsid w:val="00C342FC"/>
    <w:rsid w:val="00C42A60"/>
    <w:rsid w:val="00C440C9"/>
    <w:rsid w:val="00C61251"/>
    <w:rsid w:val="00C67C91"/>
    <w:rsid w:val="00C7189D"/>
    <w:rsid w:val="00C830D0"/>
    <w:rsid w:val="00CD530A"/>
    <w:rsid w:val="00CE7283"/>
    <w:rsid w:val="00CF30B6"/>
    <w:rsid w:val="00CF579A"/>
    <w:rsid w:val="00D34DD9"/>
    <w:rsid w:val="00D35BE8"/>
    <w:rsid w:val="00D613A8"/>
    <w:rsid w:val="00DD4A47"/>
    <w:rsid w:val="00DD6EFD"/>
    <w:rsid w:val="00DE256A"/>
    <w:rsid w:val="00DE674A"/>
    <w:rsid w:val="00E00817"/>
    <w:rsid w:val="00E00826"/>
    <w:rsid w:val="00E0745E"/>
    <w:rsid w:val="00E40D8F"/>
    <w:rsid w:val="00E5188C"/>
    <w:rsid w:val="00E91ADF"/>
    <w:rsid w:val="00E91BDC"/>
    <w:rsid w:val="00EB26F8"/>
    <w:rsid w:val="00ED32FB"/>
    <w:rsid w:val="00ED6CE1"/>
    <w:rsid w:val="00EF2750"/>
    <w:rsid w:val="00EF469C"/>
    <w:rsid w:val="00F23A1E"/>
    <w:rsid w:val="00F25AED"/>
    <w:rsid w:val="00F271A8"/>
    <w:rsid w:val="00F2754A"/>
    <w:rsid w:val="00F3464E"/>
    <w:rsid w:val="00F41B2A"/>
    <w:rsid w:val="00F51253"/>
    <w:rsid w:val="00F55F18"/>
    <w:rsid w:val="00F5699C"/>
    <w:rsid w:val="00F660F4"/>
    <w:rsid w:val="00F67BA4"/>
    <w:rsid w:val="00F81499"/>
    <w:rsid w:val="00FB2712"/>
    <w:rsid w:val="00FF0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678DE"/>
  <w15:chartTrackingRefBased/>
  <w15:docId w15:val="{8C31DD4E-D691-4FB6-B046-E0EBD08C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4"/>
        <w:szCs w:val="22"/>
        <w:lang w:val="cs-CZ" w:eastAsia="en-US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347B4"/>
    <w:pPr>
      <w:spacing w:after="0"/>
    </w:pPr>
    <w:rPr>
      <w:rFonts w:eastAsia="Times New Roman" w:cs="Times New Roman"/>
      <w:kern w:val="0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4347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347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347B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347B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347B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347B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347B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347B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347B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347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347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347B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347B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347B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347B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347B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347B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347B4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347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347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347B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347B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347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347B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347B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347B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347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347B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347B4"/>
    <w:rPr>
      <w:b/>
      <w:bCs/>
      <w:smallCaps/>
      <w:color w:val="0F4761" w:themeColor="accent1" w:themeShade="BF"/>
      <w:spacing w:val="5"/>
    </w:rPr>
  </w:style>
  <w:style w:type="table" w:customStyle="1" w:styleId="Mkatabulky21">
    <w:name w:val="Mřížka tabulky21"/>
    <w:basedOn w:val="Normlntabulka"/>
    <w:next w:val="Mkatabulky"/>
    <w:uiPriority w:val="59"/>
    <w:rsid w:val="004347B4"/>
    <w:pPr>
      <w:spacing w:after="0"/>
      <w:jc w:val="both"/>
    </w:pPr>
    <w:rPr>
      <w:rFonts w:ascii="Arial" w:eastAsia="Times New Roman" w:hAnsi="Arial" w:cs="Arial"/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">
    <w:name w:val="Mřížka tabulky111"/>
    <w:basedOn w:val="Normlntabulka"/>
    <w:next w:val="Mkatabulky"/>
    <w:uiPriority w:val="59"/>
    <w:rsid w:val="004347B4"/>
    <w:pPr>
      <w:spacing w:after="0"/>
    </w:pPr>
    <w:rPr>
      <w:rFonts w:asciiTheme="minorHAnsi" w:hAnsiTheme="minorHAnsi"/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uiPriority w:val="39"/>
    <w:rsid w:val="004347B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DOT07\is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is</Template>
  <TotalTime>8</TotalTime>
  <Pages>4</Pages>
  <Words>1095</Words>
  <Characters>6465</Characters>
  <Application>Microsoft Office Word</Application>
  <DocSecurity>0</DocSecurity>
  <Lines>53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OS v Trutnově</Company>
  <LinksUpToDate>false</LinksUpToDate>
  <CharactersWithSpaces>7545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Purkertová Miroslava Mgr.</dc:creator>
  <cp:keywords/>
  <dc:description/>
  <cp:lastModifiedBy>Štočková Jitka</cp:lastModifiedBy>
  <cp:revision>3</cp:revision>
  <cp:lastPrinted>2026-05-21T08:35:00Z</cp:lastPrinted>
  <dcterms:created xsi:type="dcterms:W3CDTF">2026-05-21T10:31:00Z</dcterms:created>
  <dcterms:modified xsi:type="dcterms:W3CDTF">2026-05-21T11:00:00Z</dcterms:modified>
</cp:coreProperties>
</file>